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Default="00657A47" w:rsidP="00FA3BFA">
      <w:pPr>
        <w:pStyle w:val="Nagwek4"/>
        <w:spacing w:after="480" w:line="240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FA3BFA">
        <w:rPr>
          <w:rFonts w:ascii="Arial" w:hAnsi="Arial" w:cs="Arial"/>
          <w:bCs/>
          <w:i w:val="0"/>
          <w:szCs w:val="24"/>
        </w:rPr>
        <w:t>7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FA3BFA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FA3BFA">
      <w:pPr>
        <w:tabs>
          <w:tab w:val="left" w:pos="5103"/>
        </w:tabs>
        <w:spacing w:after="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FA3BFA">
      <w:pPr>
        <w:tabs>
          <w:tab w:val="left" w:pos="5103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FA3BFA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FA3BFA">
      <w:pPr>
        <w:tabs>
          <w:tab w:val="left" w:pos="5529"/>
        </w:tabs>
        <w:spacing w:line="240" w:lineRule="auto"/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FA3BFA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FA3BFA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FA3BFA">
      <w:pPr>
        <w:spacing w:after="120" w:line="240" w:lineRule="auto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FA3BFA">
            <w:pPr>
              <w:spacing w:before="240" w:after="12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FA3BFA">
            <w:pPr>
              <w:spacing w:before="120" w:after="12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FA3BFA">
      <w:pPr>
        <w:widowControl w:val="0"/>
        <w:suppressAutoHyphens/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1861D8" w:rsidRPr="001861D8">
        <w:rPr>
          <w:rFonts w:ascii="Arial" w:hAnsi="Arial" w:cs="Arial"/>
          <w:sz w:val="24"/>
          <w:szCs w:val="24"/>
        </w:rPr>
        <w:t>(</w:t>
      </w:r>
      <w:proofErr w:type="spellStart"/>
      <w:r w:rsidR="001861D8" w:rsidRPr="001861D8">
        <w:rPr>
          <w:rFonts w:ascii="Arial" w:hAnsi="Arial" w:cs="Arial"/>
          <w:sz w:val="24"/>
          <w:szCs w:val="24"/>
        </w:rPr>
        <w:t>t.j</w:t>
      </w:r>
      <w:proofErr w:type="spellEnd"/>
      <w:r w:rsidR="001861D8" w:rsidRPr="001861D8">
        <w:rPr>
          <w:rFonts w:ascii="Arial" w:hAnsi="Arial" w:cs="Arial"/>
          <w:sz w:val="24"/>
          <w:szCs w:val="24"/>
        </w:rPr>
        <w:t>. Dz. U. z 2022r. poz. 1710</w:t>
      </w:r>
      <w:r w:rsidR="00FA3BFA">
        <w:rPr>
          <w:rFonts w:ascii="Arial" w:hAnsi="Arial" w:cs="Arial"/>
          <w:sz w:val="24"/>
          <w:szCs w:val="24"/>
        </w:rPr>
        <w:t xml:space="preserve"> ze zm.</w:t>
      </w:r>
      <w:r w:rsidR="001861D8" w:rsidRPr="001861D8">
        <w:rPr>
          <w:rFonts w:ascii="Arial" w:hAnsi="Arial" w:cs="Arial"/>
          <w:sz w:val="24"/>
          <w:szCs w:val="24"/>
        </w:rPr>
        <w:t>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1861D8" w:rsidP="00FA3BFA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1861D8">
        <w:rPr>
          <w:rFonts w:ascii="Arial" w:eastAsia="Times New Roman" w:hAnsi="Arial" w:cs="Arial"/>
          <w:b/>
          <w:sz w:val="24"/>
          <w:szCs w:val="24"/>
          <w:lang w:eastAsia="pl-PL"/>
        </w:rPr>
        <w:t>Wyszukiwanie, rezerwacja, sprzedaż i dostawa biletów lotniczych na trasach zagranicznych dla pracowników, doktorantów i studentów Politechniki Krakowskiej podróżujących służbowo.</w:t>
      </w:r>
    </w:p>
    <w:p w:rsidR="0071340C" w:rsidRPr="0071340C" w:rsidRDefault="0071340C" w:rsidP="00FA3BFA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1861D8" w:rsidRPr="001861D8">
        <w:rPr>
          <w:rFonts w:ascii="Arial" w:eastAsia="Times New Roman" w:hAnsi="Arial" w:cs="Arial"/>
          <w:b/>
          <w:sz w:val="24"/>
          <w:szCs w:val="24"/>
          <w:lang w:eastAsia="pl-PL"/>
        </w:rPr>
        <w:t>KA-2/014/2023</w:t>
      </w:r>
    </w:p>
    <w:p w:rsidR="00DC652A" w:rsidRPr="00053927" w:rsidRDefault="00DC652A" w:rsidP="00FA3BFA">
      <w:pPr>
        <w:widowControl w:val="0"/>
        <w:suppressAutoHyphens/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FA3B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FA3B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FA3BFA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FA3BFA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FA3B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FA3B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FA3BF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FA3BF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FA3BF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FA3BF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FA3BF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FA3BF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FA3BF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  <w:bookmarkStart w:id="2" w:name="_GoBack"/>
      <w:bookmarkEnd w:id="2"/>
    </w:p>
    <w:p w:rsidR="00CB29AC" w:rsidRPr="00053927" w:rsidRDefault="00CB29AC" w:rsidP="00FA3BF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FA3BF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FA3BFA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FA3BF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FA3BF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FA3BF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FA3BF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FA3BF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FA3BF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FA3BF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FA3BF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FA3BFA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FA3BFA">
            <w:pPr>
              <w:spacing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FA3BF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65F4" w:rsidRDefault="00CF65F4" w:rsidP="00025386">
      <w:pPr>
        <w:spacing w:after="0" w:line="240" w:lineRule="auto"/>
      </w:pPr>
      <w:r>
        <w:separator/>
      </w:r>
    </w:p>
  </w:endnote>
  <w:endnote w:type="continuationSeparator" w:id="0">
    <w:p w:rsidR="00CF65F4" w:rsidRDefault="00CF65F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61D8" w:rsidRDefault="001861D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61D8" w:rsidRDefault="001861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65F4" w:rsidRDefault="00CF65F4" w:rsidP="00025386">
      <w:pPr>
        <w:spacing w:after="0" w:line="240" w:lineRule="auto"/>
      </w:pPr>
      <w:r>
        <w:separator/>
      </w:r>
    </w:p>
  </w:footnote>
  <w:footnote w:type="continuationSeparator" w:id="0">
    <w:p w:rsidR="00CF65F4" w:rsidRDefault="00CF65F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61D8" w:rsidRDefault="001861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61D8" w:rsidRDefault="001861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61D8" w:rsidRDefault="001861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65F4"/>
    <w:rsid w:val="00025386"/>
    <w:rsid w:val="000423B9"/>
    <w:rsid w:val="00053927"/>
    <w:rsid w:val="00066C44"/>
    <w:rsid w:val="00071D4C"/>
    <w:rsid w:val="00084786"/>
    <w:rsid w:val="0016158F"/>
    <w:rsid w:val="001861D8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CF65F4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A3BFA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57C9C6D"/>
  <w15:chartTrackingRefBased/>
  <w15:docId w15:val="{A9713EE6-0ED1-47D1-B88E-3230AA7CE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297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dcterms:created xsi:type="dcterms:W3CDTF">2023-02-14T12:04:00Z</dcterms:created>
  <dcterms:modified xsi:type="dcterms:W3CDTF">2023-02-14T12:06:00Z</dcterms:modified>
</cp:coreProperties>
</file>