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4A693CCD" w14:textId="1BFF5FCD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0759B624" w14:textId="77777777" w:rsidR="00050923" w:rsidRDefault="00050923" w:rsidP="00050923">
      <w:pPr>
        <w:jc w:val="center"/>
        <w:rPr>
          <w:b/>
          <w:sz w:val="28"/>
          <w:szCs w:val="28"/>
        </w:rPr>
      </w:pPr>
      <w:r w:rsidRPr="00050923">
        <w:rPr>
          <w:b/>
          <w:sz w:val="28"/>
          <w:szCs w:val="28"/>
        </w:rPr>
        <w:t>Dostawa jajek, chłodzonych i mrożonych pierogów oraz opakowań jednorazowych do Szpitala Wojewódzkiego w Poznaniu</w:t>
      </w:r>
    </w:p>
    <w:p w14:paraId="52264483" w14:textId="74F8C991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9E3AA4A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(województwo, powiat)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012E1DD0" w14:textId="697D2E5E" w:rsidR="00872282" w:rsidRPr="00595A7A" w:rsidRDefault="00872282" w:rsidP="00656C93">
      <w:pPr>
        <w:ind w:left="709"/>
        <w:jc w:val="both"/>
        <w:rPr>
          <w:b/>
        </w:rPr>
      </w:pPr>
      <w:r w:rsidRPr="006679F4">
        <w:rPr>
          <w:b/>
        </w:rPr>
        <w:t>Zadanie nr 1</w:t>
      </w:r>
      <w:r w:rsidRPr="00595A7A">
        <w:rPr>
          <w:b/>
        </w:rPr>
        <w:t xml:space="preserve">: </w:t>
      </w:r>
      <w:r w:rsidR="00050923">
        <w:rPr>
          <w:rFonts w:cs="Calibri"/>
          <w:b/>
        </w:rPr>
        <w:t>Jajka P</w:t>
      </w:r>
    </w:p>
    <w:p w14:paraId="613A5501" w14:textId="77777777" w:rsidR="00872282" w:rsidRPr="006679F4" w:rsidRDefault="00872282" w:rsidP="00656C9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15DBFA2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656C93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8C72B0D" w14:textId="77777777" w:rsidR="00872282" w:rsidRPr="006679F4" w:rsidRDefault="00872282" w:rsidP="00656C93">
      <w:pPr>
        <w:ind w:left="709"/>
        <w:jc w:val="both"/>
      </w:pPr>
      <w:r w:rsidRPr="006679F4">
        <w:t xml:space="preserve">wyliczona zgodnie z odpowiednią tabelą formularza cenowego </w:t>
      </w:r>
    </w:p>
    <w:p w14:paraId="083213C1" w14:textId="38AEB34C" w:rsidR="00CA7C6C" w:rsidRDefault="00872282" w:rsidP="00656C93">
      <w:pPr>
        <w:ind w:firstLine="708"/>
        <w:jc w:val="both"/>
      </w:pPr>
      <w:r>
        <w:t>T</w:t>
      </w:r>
      <w:r w:rsidRPr="006679F4">
        <w:t xml:space="preserve">ermin wykonania umowy wynosi </w:t>
      </w:r>
      <w:r>
        <w:t>1</w:t>
      </w:r>
      <w:r w:rsidR="00555373">
        <w:t>8</w:t>
      </w:r>
      <w:r w:rsidRPr="006679F4">
        <w:t xml:space="preserve"> miesięcy od </w:t>
      </w:r>
      <w:r w:rsidR="007E65D6">
        <w:t>01.06.2023r.</w:t>
      </w:r>
    </w:p>
    <w:p w14:paraId="1E684CF1" w14:textId="77777777" w:rsidR="00872282" w:rsidRDefault="00872282" w:rsidP="00656C93">
      <w:pPr>
        <w:ind w:left="709"/>
        <w:jc w:val="both"/>
        <w:rPr>
          <w:b/>
        </w:rPr>
      </w:pPr>
    </w:p>
    <w:p w14:paraId="457071D6" w14:textId="7562BEE4" w:rsidR="00872282" w:rsidRPr="00595A7A" w:rsidRDefault="00872282" w:rsidP="00656C93">
      <w:pPr>
        <w:ind w:left="709"/>
        <w:jc w:val="both"/>
        <w:rPr>
          <w:b/>
        </w:rPr>
      </w:pPr>
      <w:r w:rsidRPr="006679F4">
        <w:rPr>
          <w:b/>
        </w:rPr>
        <w:t xml:space="preserve">Zadanie nr </w:t>
      </w:r>
      <w:r>
        <w:rPr>
          <w:b/>
        </w:rPr>
        <w:t>2</w:t>
      </w:r>
      <w:r w:rsidRPr="00595A7A">
        <w:rPr>
          <w:b/>
        </w:rPr>
        <w:t xml:space="preserve">: </w:t>
      </w:r>
      <w:r w:rsidR="00050923">
        <w:rPr>
          <w:rFonts w:cs="Calibri"/>
          <w:b/>
        </w:rPr>
        <w:t>Jajka K</w:t>
      </w:r>
    </w:p>
    <w:p w14:paraId="05CBF058" w14:textId="77777777" w:rsidR="00872282" w:rsidRPr="006679F4" w:rsidRDefault="00872282" w:rsidP="00656C9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7BD00C06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stawka  podatku VAT wynosi  ......%</w:t>
      </w:r>
    </w:p>
    <w:p w14:paraId="776A3AE3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41620848" w14:textId="77777777" w:rsidR="00872282" w:rsidRPr="006679F4" w:rsidRDefault="00872282" w:rsidP="00656C93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68E488B2" w14:textId="77777777" w:rsidR="00872282" w:rsidRPr="006679F4" w:rsidRDefault="00872282" w:rsidP="00656C93">
      <w:pPr>
        <w:ind w:left="709" w:hanging="284"/>
        <w:jc w:val="both"/>
      </w:pPr>
      <w:r w:rsidRPr="006679F4">
        <w:lastRenderedPageBreak/>
        <w:t xml:space="preserve">     (słownie:..................................................................................................................... zł),</w:t>
      </w:r>
    </w:p>
    <w:p w14:paraId="225D0D00" w14:textId="77777777" w:rsidR="00872282" w:rsidRPr="006679F4" w:rsidRDefault="00872282" w:rsidP="00656C93">
      <w:pPr>
        <w:ind w:left="709"/>
        <w:jc w:val="both"/>
      </w:pPr>
      <w:r w:rsidRPr="006679F4">
        <w:t xml:space="preserve">wyliczona zgodnie z odpowiednią tabelą formularza cenowego </w:t>
      </w:r>
    </w:p>
    <w:p w14:paraId="66C887E6" w14:textId="185C1F79" w:rsidR="00872282" w:rsidRDefault="00872282" w:rsidP="00656C93">
      <w:pPr>
        <w:ind w:firstLine="708"/>
        <w:jc w:val="both"/>
      </w:pPr>
      <w:r>
        <w:t>T</w:t>
      </w:r>
      <w:r w:rsidRPr="006679F4">
        <w:t xml:space="preserve">ermin wykonania umowy wynosi </w:t>
      </w:r>
      <w:r>
        <w:t>1</w:t>
      </w:r>
      <w:r w:rsidR="00555373">
        <w:t>8</w:t>
      </w:r>
      <w:r w:rsidRPr="006679F4">
        <w:t xml:space="preserve"> miesięcy od </w:t>
      </w:r>
      <w:r w:rsidR="007E65D6">
        <w:t>01.0</w:t>
      </w:r>
      <w:r w:rsidR="00050923">
        <w:t>6</w:t>
      </w:r>
      <w:r w:rsidR="007E65D6">
        <w:t>.2023r.</w:t>
      </w:r>
    </w:p>
    <w:p w14:paraId="5A0D78AF" w14:textId="77777777" w:rsidR="00872282" w:rsidRDefault="00872282" w:rsidP="00656C93">
      <w:pPr>
        <w:ind w:left="709"/>
        <w:jc w:val="both"/>
        <w:rPr>
          <w:b/>
        </w:rPr>
      </w:pPr>
    </w:p>
    <w:p w14:paraId="447F5432" w14:textId="7160B70D" w:rsidR="00872282" w:rsidRPr="00595A7A" w:rsidRDefault="00872282" w:rsidP="00656C93">
      <w:pPr>
        <w:ind w:left="709"/>
        <w:jc w:val="both"/>
        <w:rPr>
          <w:b/>
        </w:rPr>
      </w:pPr>
      <w:r w:rsidRPr="006679F4">
        <w:rPr>
          <w:b/>
        </w:rPr>
        <w:t xml:space="preserve">Zadanie nr </w:t>
      </w:r>
      <w:r>
        <w:rPr>
          <w:b/>
        </w:rPr>
        <w:t>3</w:t>
      </w:r>
      <w:r w:rsidRPr="00595A7A">
        <w:rPr>
          <w:b/>
        </w:rPr>
        <w:t xml:space="preserve">: </w:t>
      </w:r>
      <w:r w:rsidR="00050923">
        <w:rPr>
          <w:rFonts w:cs="Calibri"/>
          <w:b/>
        </w:rPr>
        <w:t>Pierogi P</w:t>
      </w:r>
    </w:p>
    <w:p w14:paraId="63CDDD80" w14:textId="77777777" w:rsidR="00872282" w:rsidRPr="006679F4" w:rsidRDefault="00872282" w:rsidP="00656C9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6BB76172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stawka  podatku VAT wynosi  ......%</w:t>
      </w:r>
    </w:p>
    <w:p w14:paraId="75224C7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3FDC93C0" w14:textId="77777777" w:rsidR="00872282" w:rsidRPr="006679F4" w:rsidRDefault="00872282" w:rsidP="00656C93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0C1D05D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5075E1D2" w14:textId="77777777" w:rsidR="00872282" w:rsidRPr="006679F4" w:rsidRDefault="00872282" w:rsidP="00656C93">
      <w:pPr>
        <w:ind w:left="709"/>
        <w:jc w:val="both"/>
      </w:pPr>
      <w:r w:rsidRPr="006679F4">
        <w:t xml:space="preserve">wyliczona zgodnie z odpowiednią tabelą formularza cenowego </w:t>
      </w:r>
    </w:p>
    <w:p w14:paraId="55651186" w14:textId="505F26E1" w:rsidR="00872282" w:rsidRDefault="00872282" w:rsidP="00656C93">
      <w:pPr>
        <w:ind w:firstLine="708"/>
        <w:jc w:val="both"/>
      </w:pPr>
      <w:r>
        <w:t>T</w:t>
      </w:r>
      <w:r w:rsidRPr="006679F4">
        <w:t>ermin wykonania umowy wynosi 1</w:t>
      </w:r>
      <w:r>
        <w:t>8</w:t>
      </w:r>
      <w:r w:rsidRPr="006679F4">
        <w:t xml:space="preserve"> miesięcy od </w:t>
      </w:r>
      <w:r w:rsidR="007E65D6">
        <w:t>01.0</w:t>
      </w:r>
      <w:r w:rsidR="00050923">
        <w:t>6</w:t>
      </w:r>
      <w:r w:rsidR="007E65D6">
        <w:t>.2023r.</w:t>
      </w:r>
    </w:p>
    <w:p w14:paraId="6E23FAC1" w14:textId="7A5B3F5F" w:rsidR="007E65D6" w:rsidRDefault="007E65D6" w:rsidP="00656C93">
      <w:pPr>
        <w:ind w:firstLine="708"/>
        <w:jc w:val="both"/>
      </w:pPr>
    </w:p>
    <w:p w14:paraId="6BD526FD" w14:textId="09CD04DC" w:rsidR="00050923" w:rsidRPr="00595A7A" w:rsidRDefault="00050923" w:rsidP="00050923">
      <w:pPr>
        <w:ind w:left="709"/>
        <w:jc w:val="both"/>
        <w:rPr>
          <w:b/>
        </w:rPr>
      </w:pPr>
      <w:r w:rsidRPr="006679F4">
        <w:rPr>
          <w:b/>
        </w:rPr>
        <w:t xml:space="preserve">Zadanie nr </w:t>
      </w:r>
      <w:r>
        <w:rPr>
          <w:b/>
        </w:rPr>
        <w:t>4</w:t>
      </w:r>
      <w:r w:rsidRPr="00595A7A">
        <w:rPr>
          <w:b/>
        </w:rPr>
        <w:t xml:space="preserve">: </w:t>
      </w:r>
      <w:r>
        <w:rPr>
          <w:rFonts w:cs="Calibri"/>
          <w:b/>
        </w:rPr>
        <w:t>Opakowania jednorazowe P</w:t>
      </w:r>
    </w:p>
    <w:p w14:paraId="6B45A65A" w14:textId="77777777" w:rsidR="00050923" w:rsidRPr="006679F4" w:rsidRDefault="00050923" w:rsidP="0005092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6A0BC101" w14:textId="77777777" w:rsidR="00050923" w:rsidRPr="006679F4" w:rsidRDefault="00050923" w:rsidP="00050923">
      <w:pPr>
        <w:ind w:left="709" w:hanging="284"/>
        <w:jc w:val="both"/>
      </w:pPr>
      <w:r w:rsidRPr="006679F4">
        <w:t xml:space="preserve">     stawka  podatku VAT wynosi  ......%</w:t>
      </w:r>
    </w:p>
    <w:p w14:paraId="5FF83C5F" w14:textId="77777777" w:rsidR="00050923" w:rsidRPr="006679F4" w:rsidRDefault="00050923" w:rsidP="0005092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5130EFC3" w14:textId="77777777" w:rsidR="00050923" w:rsidRPr="006679F4" w:rsidRDefault="00050923" w:rsidP="00050923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5D6AF137" w14:textId="77777777" w:rsidR="00050923" w:rsidRPr="006679F4" w:rsidRDefault="00050923" w:rsidP="00050923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6AB4C1F7" w14:textId="77777777" w:rsidR="00050923" w:rsidRPr="006679F4" w:rsidRDefault="00050923" w:rsidP="00050923">
      <w:pPr>
        <w:ind w:left="709"/>
        <w:jc w:val="both"/>
      </w:pPr>
      <w:r w:rsidRPr="006679F4">
        <w:t xml:space="preserve">wyliczona zgodnie z odpowiednią tabelą formularza cenowego </w:t>
      </w:r>
    </w:p>
    <w:p w14:paraId="33820BA7" w14:textId="77777777" w:rsidR="00050923" w:rsidRDefault="00050923" w:rsidP="00050923">
      <w:pPr>
        <w:ind w:firstLine="708"/>
        <w:jc w:val="both"/>
      </w:pPr>
      <w:r>
        <w:t>T</w:t>
      </w:r>
      <w:r w:rsidRPr="006679F4">
        <w:t>ermin wykonania umowy wynosi 1</w:t>
      </w:r>
      <w:r>
        <w:t>8</w:t>
      </w:r>
      <w:r w:rsidRPr="006679F4">
        <w:t xml:space="preserve"> miesięcy od </w:t>
      </w:r>
      <w:r>
        <w:t>01.06.2023r.</w:t>
      </w:r>
    </w:p>
    <w:p w14:paraId="199B09D6" w14:textId="77777777" w:rsidR="00050923" w:rsidRDefault="00050923" w:rsidP="00656C93">
      <w:pPr>
        <w:ind w:firstLine="708"/>
        <w:jc w:val="both"/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656C93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73795B2" w14:textId="77777777" w:rsidR="003A51F8" w:rsidRDefault="003A51F8" w:rsidP="00656C93">
      <w:pPr>
        <w:numPr>
          <w:ilvl w:val="0"/>
          <w:numId w:val="36"/>
        </w:numPr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A76AA80" w14:textId="77777777" w:rsidR="003A51F8" w:rsidRDefault="003A51F8" w:rsidP="00656C93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577CC5C" w14:textId="775BB0C6" w:rsidR="003A51F8" w:rsidRDefault="003A51F8" w:rsidP="00FC2AFC">
      <w:pPr>
        <w:numPr>
          <w:ilvl w:val="0"/>
          <w:numId w:val="36"/>
        </w:numPr>
        <w:jc w:val="both"/>
      </w:pPr>
      <w:r>
        <w:t xml:space="preserve">oświadczam, że nie podlegam wykluczeniu z postępowania na podstawie art. 7 ust. 1 ustawy z dnia 13 kwietnia 2022 r. o szczególnych rozwiązaniach w zakresie </w:t>
      </w:r>
      <w:r w:rsidR="00FC2AFC">
        <w:lastRenderedPageBreak/>
        <w:t>p</w:t>
      </w:r>
      <w:r>
        <w:t>rzeciwdziałania wspieraniu agresji na Ukrainę oraz służących ochronie bezpieczeństwa narodowego</w:t>
      </w:r>
    </w:p>
    <w:p w14:paraId="4AA934AB" w14:textId="77777777" w:rsidR="005201CC" w:rsidRPr="000540D7" w:rsidRDefault="005201CC" w:rsidP="00656C93">
      <w:pPr>
        <w:ind w:left="641"/>
        <w:contextualSpacing/>
        <w:jc w:val="both"/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656C93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656C93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656C93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832293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0D611A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FFE5A53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FD542AA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D243C26" w14:textId="4BDBF1BA" w:rsidR="00281DC6" w:rsidRPr="00281DC6" w:rsidRDefault="00281DC6" w:rsidP="00656C93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3C57F3E" w:rsidR="00281DC6" w:rsidRDefault="00281DC6" w:rsidP="00656C9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46F56724" w:rsidR="00D74BC1" w:rsidRDefault="00281DC6">
    <w:pPr>
      <w:pStyle w:val="Nagwek"/>
    </w:pPr>
    <w:r w:rsidRPr="00074235">
      <w:t>Znak sprawy: SZW/DZP/</w:t>
    </w:r>
    <w:r w:rsidR="0099068B">
      <w:t>2</w:t>
    </w:r>
    <w:r w:rsidR="00050923">
      <w:t>1</w:t>
    </w:r>
    <w:r w:rsidRPr="00074235">
      <w:t>/202</w:t>
    </w:r>
    <w:r w:rsidR="0099068B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16377">
    <w:abstractNumId w:val="9"/>
  </w:num>
  <w:num w:numId="2" w16cid:durableId="1109080667">
    <w:abstractNumId w:val="21"/>
  </w:num>
  <w:num w:numId="3" w16cid:durableId="1298605660">
    <w:abstractNumId w:val="24"/>
  </w:num>
  <w:num w:numId="4" w16cid:durableId="841891276">
    <w:abstractNumId w:val="5"/>
  </w:num>
  <w:num w:numId="5" w16cid:durableId="323240274">
    <w:abstractNumId w:val="28"/>
  </w:num>
  <w:num w:numId="6" w16cid:durableId="2114012241">
    <w:abstractNumId w:val="6"/>
  </w:num>
  <w:num w:numId="7" w16cid:durableId="999427505">
    <w:abstractNumId w:val="7"/>
  </w:num>
  <w:num w:numId="8" w16cid:durableId="715541271">
    <w:abstractNumId w:val="33"/>
  </w:num>
  <w:num w:numId="9" w16cid:durableId="319426508">
    <w:abstractNumId w:val="4"/>
  </w:num>
  <w:num w:numId="10" w16cid:durableId="1474179351">
    <w:abstractNumId w:val="32"/>
  </w:num>
  <w:num w:numId="11" w16cid:durableId="2046980568">
    <w:abstractNumId w:val="26"/>
  </w:num>
  <w:num w:numId="12" w16cid:durableId="795681154">
    <w:abstractNumId w:val="11"/>
  </w:num>
  <w:num w:numId="13" w16cid:durableId="1075974091">
    <w:abstractNumId w:val="25"/>
  </w:num>
  <w:num w:numId="14" w16cid:durableId="278297732">
    <w:abstractNumId w:val="39"/>
  </w:num>
  <w:num w:numId="15" w16cid:durableId="1821657206">
    <w:abstractNumId w:val="22"/>
  </w:num>
  <w:num w:numId="16" w16cid:durableId="1367175952">
    <w:abstractNumId w:val="38"/>
  </w:num>
  <w:num w:numId="17" w16cid:durableId="1784300058">
    <w:abstractNumId w:val="10"/>
  </w:num>
  <w:num w:numId="18" w16cid:durableId="1623728478">
    <w:abstractNumId w:val="16"/>
  </w:num>
  <w:num w:numId="19" w16cid:durableId="991717998">
    <w:abstractNumId w:val="36"/>
  </w:num>
  <w:num w:numId="20" w16cid:durableId="1262254918">
    <w:abstractNumId w:val="1"/>
  </w:num>
  <w:num w:numId="21" w16cid:durableId="727924369">
    <w:abstractNumId w:val="30"/>
  </w:num>
  <w:num w:numId="22" w16cid:durableId="1159885711">
    <w:abstractNumId w:val="2"/>
  </w:num>
  <w:num w:numId="23" w16cid:durableId="2093508931">
    <w:abstractNumId w:val="12"/>
  </w:num>
  <w:num w:numId="24" w16cid:durableId="1011372559">
    <w:abstractNumId w:val="34"/>
  </w:num>
  <w:num w:numId="25" w16cid:durableId="1529829315">
    <w:abstractNumId w:val="8"/>
  </w:num>
  <w:num w:numId="26" w16cid:durableId="1292589897">
    <w:abstractNumId w:val="15"/>
  </w:num>
  <w:num w:numId="27" w16cid:durableId="1480803252">
    <w:abstractNumId w:val="19"/>
  </w:num>
  <w:num w:numId="28" w16cid:durableId="877544435">
    <w:abstractNumId w:val="17"/>
  </w:num>
  <w:num w:numId="29" w16cid:durableId="21903551">
    <w:abstractNumId w:val="3"/>
  </w:num>
  <w:num w:numId="30" w16cid:durableId="660934216">
    <w:abstractNumId w:val="18"/>
  </w:num>
  <w:num w:numId="31" w16cid:durableId="207573928">
    <w:abstractNumId w:val="0"/>
  </w:num>
  <w:num w:numId="32" w16cid:durableId="167211123">
    <w:abstractNumId w:val="27"/>
  </w:num>
  <w:num w:numId="33" w16cid:durableId="1127505350">
    <w:abstractNumId w:val="20"/>
  </w:num>
  <w:num w:numId="34" w16cid:durableId="1012881505">
    <w:abstractNumId w:val="31"/>
  </w:num>
  <w:num w:numId="35" w16cid:durableId="1442384712">
    <w:abstractNumId w:val="37"/>
  </w:num>
  <w:num w:numId="36" w16cid:durableId="1179658513">
    <w:abstractNumId w:val="35"/>
  </w:num>
  <w:num w:numId="37" w16cid:durableId="1943565411">
    <w:abstractNumId w:val="14"/>
  </w:num>
  <w:num w:numId="38" w16cid:durableId="1248687749">
    <w:abstractNumId w:val="23"/>
  </w:num>
  <w:num w:numId="39" w16cid:durableId="2111973711">
    <w:abstractNumId w:val="29"/>
  </w:num>
  <w:num w:numId="40" w16cid:durableId="1401235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11274B"/>
    <w:rsid w:val="00116BA4"/>
    <w:rsid w:val="00132CB2"/>
    <w:rsid w:val="00180314"/>
    <w:rsid w:val="0018410E"/>
    <w:rsid w:val="00184F55"/>
    <w:rsid w:val="002235C4"/>
    <w:rsid w:val="00240EFE"/>
    <w:rsid w:val="00281DC6"/>
    <w:rsid w:val="00284D2A"/>
    <w:rsid w:val="002C3230"/>
    <w:rsid w:val="0030391A"/>
    <w:rsid w:val="00307C65"/>
    <w:rsid w:val="003A51F8"/>
    <w:rsid w:val="003A60C7"/>
    <w:rsid w:val="003A652F"/>
    <w:rsid w:val="003A6964"/>
    <w:rsid w:val="00443C09"/>
    <w:rsid w:val="0044482A"/>
    <w:rsid w:val="00460383"/>
    <w:rsid w:val="00492DFD"/>
    <w:rsid w:val="004A2566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A0EFD"/>
    <w:rsid w:val="00710688"/>
    <w:rsid w:val="00740C0B"/>
    <w:rsid w:val="007717C3"/>
    <w:rsid w:val="007B7258"/>
    <w:rsid w:val="007C31FA"/>
    <w:rsid w:val="007E65D6"/>
    <w:rsid w:val="00804388"/>
    <w:rsid w:val="00812E90"/>
    <w:rsid w:val="00872282"/>
    <w:rsid w:val="008A73B0"/>
    <w:rsid w:val="00901B81"/>
    <w:rsid w:val="00916B87"/>
    <w:rsid w:val="0099068B"/>
    <w:rsid w:val="009E2DA0"/>
    <w:rsid w:val="00B22D6B"/>
    <w:rsid w:val="00B43830"/>
    <w:rsid w:val="00B679F6"/>
    <w:rsid w:val="00BD4660"/>
    <w:rsid w:val="00C03622"/>
    <w:rsid w:val="00C15918"/>
    <w:rsid w:val="00C434DC"/>
    <w:rsid w:val="00CA0475"/>
    <w:rsid w:val="00CA7C6C"/>
    <w:rsid w:val="00CB2BB2"/>
    <w:rsid w:val="00CB2BE7"/>
    <w:rsid w:val="00CE3997"/>
    <w:rsid w:val="00CF1BA2"/>
    <w:rsid w:val="00D052E3"/>
    <w:rsid w:val="00D44BFC"/>
    <w:rsid w:val="00D64384"/>
    <w:rsid w:val="00D74BC1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144</TotalTime>
  <Pages>3</Pages>
  <Words>749</Words>
  <Characters>5553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MS Lutycka</cp:lastModifiedBy>
  <cp:revision>62</cp:revision>
  <cp:lastPrinted>2007-10-05T06:59:00Z</cp:lastPrinted>
  <dcterms:created xsi:type="dcterms:W3CDTF">2021-03-05T08:11:00Z</dcterms:created>
  <dcterms:modified xsi:type="dcterms:W3CDTF">2023-03-02T09:09:00Z</dcterms:modified>
</cp:coreProperties>
</file>