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0CC09" w14:textId="5809FB80" w:rsidR="005103B9" w:rsidRDefault="006676AE" w:rsidP="0059226B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9226B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2024547" w14:textId="77777777" w:rsidR="0059226B" w:rsidRPr="0059226B" w:rsidRDefault="0059226B" w:rsidP="0059226B">
      <w:pPr>
        <w:rPr>
          <w:lang w:eastAsia="pl-PL"/>
        </w:rPr>
      </w:pPr>
    </w:p>
    <w:p w14:paraId="7FB0570C" w14:textId="77777777" w:rsidR="00C4103F" w:rsidRPr="0012157F" w:rsidRDefault="007118F0" w:rsidP="0059226B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B086923" w14:textId="77777777" w:rsidR="006676AE" w:rsidRPr="0012157F" w:rsidRDefault="00924F8D" w:rsidP="0059226B">
      <w:pPr>
        <w:pStyle w:val="Tekstpodstawowy"/>
        <w:spacing w:after="0"/>
        <w:ind w:left="4111"/>
        <w:rPr>
          <w:rFonts w:ascii="Arial" w:hAnsi="Arial" w:cs="Arial"/>
        </w:rPr>
      </w:pPr>
      <w:r w:rsidRPr="00924F8D">
        <w:rPr>
          <w:rFonts w:ascii="Arial" w:hAnsi="Arial" w:cs="Arial"/>
        </w:rPr>
        <w:t>SZPITAL WOJEWÓDZKI W POZNANIU</w:t>
      </w:r>
    </w:p>
    <w:p w14:paraId="7CB62E44" w14:textId="77777777" w:rsidR="006676AE" w:rsidRPr="0012157F" w:rsidRDefault="00924F8D" w:rsidP="0059226B">
      <w:pPr>
        <w:pStyle w:val="Tekstpodstawowy"/>
        <w:spacing w:after="0"/>
        <w:ind w:left="4111"/>
        <w:rPr>
          <w:rFonts w:ascii="Arial" w:hAnsi="Arial" w:cs="Arial"/>
        </w:rPr>
      </w:pPr>
      <w:r w:rsidRPr="00924F8D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924F8D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7419DCA3" w14:textId="77777777" w:rsidR="00F90CD1" w:rsidRDefault="00924F8D" w:rsidP="0059226B">
      <w:pPr>
        <w:pStyle w:val="Tekstpodstawowy"/>
        <w:spacing w:after="0"/>
        <w:ind w:left="4111"/>
        <w:rPr>
          <w:rFonts w:ascii="Arial" w:hAnsi="Arial" w:cs="Arial"/>
        </w:rPr>
      </w:pPr>
      <w:r w:rsidRPr="00924F8D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924F8D">
        <w:rPr>
          <w:rFonts w:ascii="Arial" w:hAnsi="Arial" w:cs="Arial"/>
        </w:rPr>
        <w:t>Poznań</w:t>
      </w:r>
    </w:p>
    <w:p w14:paraId="387F2AD9" w14:textId="77777777" w:rsidR="0059226B" w:rsidRDefault="0059226B" w:rsidP="0059226B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</w:p>
    <w:p w14:paraId="2104C602" w14:textId="7C287E38" w:rsidR="00C4103F" w:rsidRPr="0012157F" w:rsidRDefault="006676AE" w:rsidP="0059226B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4F2CF2D9" w14:textId="77777777" w:rsidR="00C4103F" w:rsidRPr="0012157F" w:rsidRDefault="007118F0" w:rsidP="0059226B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A6D4A8C" w14:textId="77777777" w:rsidR="00757EFB" w:rsidRPr="0012157F" w:rsidRDefault="00757EFB" w:rsidP="0059226B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DD19CED" w14:textId="77777777" w:rsidR="007118F0" w:rsidRPr="0012157F" w:rsidRDefault="007118F0" w:rsidP="0059226B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0D7DEF31" w14:textId="77777777" w:rsidR="00C4103F" w:rsidRPr="00650D6C" w:rsidRDefault="007936D6" w:rsidP="0059226B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34DDC08" w14:textId="77777777" w:rsidR="00757EFB" w:rsidRPr="0012157F" w:rsidRDefault="00757EFB" w:rsidP="0059226B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4CFEDF58" w14:textId="019B8E18" w:rsidR="00484F88" w:rsidRDefault="007936D6" w:rsidP="0059226B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47A6D83B" w14:textId="77777777" w:rsidR="0059226B" w:rsidRPr="00612283" w:rsidRDefault="0059226B" w:rsidP="0059226B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24F8D" w:rsidRPr="0012157F" w14:paraId="4D950E89" w14:textId="77777777" w:rsidTr="00875036">
        <w:tc>
          <w:tcPr>
            <w:tcW w:w="9104" w:type="dxa"/>
            <w:shd w:val="clear" w:color="auto" w:fill="D9D9D9"/>
          </w:tcPr>
          <w:p w14:paraId="68CB14E6" w14:textId="77777777" w:rsidR="00924F8D" w:rsidRPr="0012157F" w:rsidRDefault="00924F8D" w:rsidP="0059226B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1EDA4E7" w14:textId="77777777" w:rsidR="00924F8D" w:rsidRPr="0012157F" w:rsidRDefault="00924F8D" w:rsidP="0059226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24F8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24F8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24F8D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4DC1A98" w14:textId="77777777" w:rsidR="00924F8D" w:rsidRPr="00612283" w:rsidRDefault="00924F8D" w:rsidP="0059226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AF5098B" w14:textId="77777777" w:rsidR="00924F8D" w:rsidRPr="00612283" w:rsidRDefault="00924F8D" w:rsidP="0059226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57BE88C" w14:textId="77777777" w:rsidR="00924F8D" w:rsidRPr="0012157F" w:rsidRDefault="00924F8D" w:rsidP="0059226B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A5B8924" w14:textId="77777777" w:rsidR="00E50194" w:rsidRDefault="001F027E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F941823" w14:textId="77777777" w:rsidR="0059226B" w:rsidRDefault="0059226B" w:rsidP="0059226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4A90F15" w14:textId="66C21B09" w:rsidR="00E50194" w:rsidRDefault="00924F8D" w:rsidP="0059226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24F8D">
        <w:rPr>
          <w:rFonts w:ascii="Arial" w:hAnsi="Arial" w:cs="Arial"/>
          <w:b/>
          <w:sz w:val="24"/>
          <w:szCs w:val="24"/>
        </w:rPr>
        <w:t>Dostawa jajek, chłodzonych i mrożonych pierogów oraz opakowań jednorazowych do Szpitala Wojewódzkiego w Poznaniu</w:t>
      </w:r>
    </w:p>
    <w:p w14:paraId="74B46CC5" w14:textId="2F6ED7D3" w:rsidR="00A44833" w:rsidRDefault="00A44833" w:rsidP="0059226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24F8D" w:rsidRPr="00924F8D">
        <w:rPr>
          <w:rFonts w:ascii="Arial" w:hAnsi="Arial" w:cs="Arial"/>
          <w:b/>
          <w:sz w:val="24"/>
          <w:szCs w:val="24"/>
        </w:rPr>
        <w:t>SZW/DZP/21/2023</w:t>
      </w:r>
    </w:p>
    <w:p w14:paraId="4A5A7CB6" w14:textId="77777777" w:rsidR="0059226B" w:rsidRPr="00A44833" w:rsidRDefault="0059226B" w:rsidP="0059226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48BDC118" w14:textId="77777777" w:rsidR="00F90CD1" w:rsidRPr="0012157F" w:rsidRDefault="005434B3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24F8D" w:rsidRPr="00924F8D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5672847" w14:textId="77777777" w:rsidTr="00650D6C">
        <w:tc>
          <w:tcPr>
            <w:tcW w:w="9104" w:type="dxa"/>
            <w:shd w:val="clear" w:color="auto" w:fill="D9D9D9"/>
          </w:tcPr>
          <w:p w14:paraId="32A5958E" w14:textId="77777777" w:rsidR="00E50194" w:rsidRPr="00650D6C" w:rsidRDefault="00650D6C" w:rsidP="0059226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180EE68" w14:textId="77777777" w:rsidR="00C113BF" w:rsidRPr="0012157F" w:rsidRDefault="00C113BF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A46D19D" w14:textId="77777777" w:rsidR="002426FF" w:rsidRPr="00A44833" w:rsidRDefault="002426FF" w:rsidP="0059226B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49E458F7" w14:textId="77777777" w:rsidR="00023477" w:rsidRPr="006B53D6" w:rsidRDefault="00023477" w:rsidP="0059226B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5835C8E8" w14:textId="77777777" w:rsidR="00023477" w:rsidRPr="00992BD8" w:rsidRDefault="00992BD8" w:rsidP="0059226B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2694992" w14:textId="77777777" w:rsidR="00992BD8" w:rsidRPr="00992BD8" w:rsidRDefault="00992BD8" w:rsidP="0059226B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C381EFC" w14:textId="77777777" w:rsidR="00023477" w:rsidRDefault="00C113BF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5009852F" w14:textId="77777777" w:rsidR="007A2BCB" w:rsidRDefault="00992BD8" w:rsidP="0059226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8473B89" w14:textId="77777777" w:rsidR="0011306C" w:rsidRDefault="007A2BCB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2C2A967" w14:textId="77777777" w:rsidTr="00CD4DD1">
        <w:tc>
          <w:tcPr>
            <w:tcW w:w="9104" w:type="dxa"/>
            <w:shd w:val="clear" w:color="auto" w:fill="D9D9D9"/>
          </w:tcPr>
          <w:p w14:paraId="7FC3B9FA" w14:textId="77777777" w:rsidR="0011306C" w:rsidRPr="00650D6C" w:rsidRDefault="0011306C" w:rsidP="0059226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0E99861" w14:textId="77777777" w:rsidR="00D2702A" w:rsidRPr="0012157F" w:rsidRDefault="004F23F7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03BB7A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7916A" w14:textId="77777777" w:rsidR="00D2702A" w:rsidRPr="0012157F" w:rsidRDefault="00D2702A" w:rsidP="0059226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2509E" w14:textId="77777777" w:rsidR="00D2702A" w:rsidRPr="0012157F" w:rsidRDefault="00D2702A" w:rsidP="0059226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24F8D" w:rsidRPr="0012157F" w14:paraId="1D470351" w14:textId="77777777" w:rsidTr="008750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278D6" w14:textId="77777777" w:rsidR="00924F8D" w:rsidRPr="0012157F" w:rsidRDefault="00924F8D" w:rsidP="0059226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4F8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26F7F" w14:textId="77777777" w:rsidR="00924F8D" w:rsidRPr="0012157F" w:rsidRDefault="00924F8D" w:rsidP="0059226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24F8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2CDC5F76" w14:textId="77777777" w:rsidR="00924F8D" w:rsidRPr="0012157F" w:rsidRDefault="00924F8D" w:rsidP="0059226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4F8D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924F8D" w:rsidRPr="0012157F" w14:paraId="7FCC7723" w14:textId="77777777" w:rsidTr="008750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6FEE9" w14:textId="77777777" w:rsidR="00924F8D" w:rsidRPr="0012157F" w:rsidRDefault="00924F8D" w:rsidP="0059226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4F8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E0B3B" w14:textId="77777777" w:rsidR="00924F8D" w:rsidRPr="0012157F" w:rsidRDefault="00924F8D" w:rsidP="0059226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24F8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A81C76E" w14:textId="77777777" w:rsidR="00924F8D" w:rsidRPr="0012157F" w:rsidRDefault="00924F8D" w:rsidP="0059226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4F8D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924F8D" w:rsidRPr="0012157F" w14:paraId="7A6F23AD" w14:textId="77777777" w:rsidTr="008750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3720C" w14:textId="77777777" w:rsidR="00924F8D" w:rsidRPr="0012157F" w:rsidRDefault="00924F8D" w:rsidP="0059226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4F8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B2BC6" w14:textId="77777777" w:rsidR="00924F8D" w:rsidRPr="0012157F" w:rsidRDefault="00924F8D" w:rsidP="0059226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24F8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2E0B169C" w14:textId="77777777" w:rsidR="00924F8D" w:rsidRPr="0012157F" w:rsidRDefault="00924F8D" w:rsidP="0059226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4F8D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924F8D" w:rsidRPr="0012157F" w14:paraId="3C144611" w14:textId="77777777" w:rsidTr="008750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8AF38" w14:textId="77777777" w:rsidR="00924F8D" w:rsidRPr="0012157F" w:rsidRDefault="00924F8D" w:rsidP="0059226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4F8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A521" w14:textId="77777777" w:rsidR="00924F8D" w:rsidRPr="0012157F" w:rsidRDefault="00924F8D" w:rsidP="0059226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24F8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19995CA" w14:textId="77777777" w:rsidR="00924F8D" w:rsidRPr="0012157F" w:rsidRDefault="00924F8D" w:rsidP="0059226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4F8D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70D0D24A" w14:textId="77777777" w:rsidR="00E21BB4" w:rsidRPr="0012157F" w:rsidRDefault="00257E73" w:rsidP="0059226B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620521A" w14:textId="77777777" w:rsidR="00E21BB4" w:rsidRPr="00E21BB4" w:rsidRDefault="00E21BB4" w:rsidP="0059226B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0FA749A" w14:textId="77777777" w:rsidR="00C62F57" w:rsidRDefault="00C62F57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3582AE2" w14:textId="77777777" w:rsidR="00C62F57" w:rsidRDefault="00C62F57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8721284" w14:textId="77777777" w:rsidR="00721D87" w:rsidRDefault="00E21BB4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B3D39CE" w14:textId="77777777" w:rsidR="00721D87" w:rsidRDefault="00E21BB4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6DF6463" w14:textId="77777777" w:rsidR="00721D87" w:rsidRPr="00721D87" w:rsidRDefault="00721D87" w:rsidP="0059226B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431AE78E" w14:textId="77777777" w:rsidR="00721D87" w:rsidRDefault="00E21BB4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A321843" w14:textId="77777777" w:rsidR="00E21BB4" w:rsidRPr="00E21BB4" w:rsidRDefault="00E21BB4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ED9AED5" w14:textId="77777777" w:rsidR="00E21BB4" w:rsidRPr="00721D87" w:rsidRDefault="00E21BB4" w:rsidP="0059226B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015222F" w14:textId="77777777" w:rsidR="00C62F57" w:rsidRDefault="00257E73" w:rsidP="0059226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19981ADC" w14:textId="77777777" w:rsidTr="00CD4DD1">
        <w:tc>
          <w:tcPr>
            <w:tcW w:w="9104" w:type="dxa"/>
            <w:shd w:val="clear" w:color="auto" w:fill="D9D9D9"/>
          </w:tcPr>
          <w:p w14:paraId="35CD21D8" w14:textId="77777777" w:rsidR="00BE6F04" w:rsidRPr="00650D6C" w:rsidRDefault="00E426EB" w:rsidP="0059226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B4B3705" w14:textId="77777777" w:rsidR="00FE4E2B" w:rsidRPr="00E426EB" w:rsidRDefault="00E426EB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57AE6691" w14:textId="77777777" w:rsidTr="00847232">
        <w:tc>
          <w:tcPr>
            <w:tcW w:w="9104" w:type="dxa"/>
            <w:shd w:val="clear" w:color="auto" w:fill="D9D9D9"/>
          </w:tcPr>
          <w:p w14:paraId="0F8AB780" w14:textId="77777777" w:rsidR="00E426EB" w:rsidRPr="00650D6C" w:rsidRDefault="00E426EB" w:rsidP="0059226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8A1A3F0" w14:textId="77777777" w:rsidR="00E426EB" w:rsidRPr="0012157F" w:rsidRDefault="00E426EB" w:rsidP="0059226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1B112B" w14:textId="77777777" w:rsidR="00E426EB" w:rsidRPr="00E426EB" w:rsidRDefault="00E426EB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56E7670" w14:textId="77777777" w:rsidR="00E426EB" w:rsidRPr="00E426EB" w:rsidRDefault="00E426EB" w:rsidP="0059226B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9C27C08" w14:textId="77777777" w:rsidR="00E426EB" w:rsidRPr="00FF0EBB" w:rsidRDefault="00E426EB" w:rsidP="0059226B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14:paraId="751D1479" w14:textId="77777777" w:rsidR="00E426EB" w:rsidRPr="00E426EB" w:rsidRDefault="00E426EB" w:rsidP="0059226B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7A7506D" w14:textId="77777777" w:rsidR="00E426EB" w:rsidRPr="00FF0EBB" w:rsidRDefault="00E426EB" w:rsidP="0059226B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8C56A25" w14:textId="77777777" w:rsidR="00E426EB" w:rsidRDefault="00E426EB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885F3B7" w14:textId="77777777" w:rsidR="0012157F" w:rsidRPr="0012157F" w:rsidRDefault="0012157F" w:rsidP="0059226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E3B15C" w14:textId="77777777" w:rsidR="00524951" w:rsidRDefault="00FE4E2B" w:rsidP="0059226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B17F641" w14:textId="77777777" w:rsidR="00524951" w:rsidRDefault="00524951" w:rsidP="0059226B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14F01AA" w14:textId="77777777" w:rsidR="00FE4E2B" w:rsidRPr="0012157F" w:rsidRDefault="00524951" w:rsidP="0059226B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7EFFBFBB" w14:textId="77777777" w:rsidR="00484F88" w:rsidRPr="0012157F" w:rsidRDefault="006D536F" w:rsidP="0059226B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4358F3" w14:textId="77777777" w:rsidR="000B76CC" w:rsidRDefault="000B76CC" w:rsidP="0038231F">
      <w:pPr>
        <w:spacing w:after="0" w:line="240" w:lineRule="auto"/>
      </w:pPr>
      <w:r>
        <w:separator/>
      </w:r>
    </w:p>
  </w:endnote>
  <w:endnote w:type="continuationSeparator" w:id="0">
    <w:p w14:paraId="1F339420" w14:textId="77777777" w:rsidR="000B76CC" w:rsidRDefault="000B76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AA5B2" w14:textId="77777777" w:rsidR="00924F8D" w:rsidRDefault="00924F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01F3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F2A103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D069F" w14:textId="77777777" w:rsidR="00924F8D" w:rsidRDefault="00924F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61F2A" w14:textId="77777777" w:rsidR="000B76CC" w:rsidRDefault="000B76CC" w:rsidP="0038231F">
      <w:pPr>
        <w:spacing w:after="0" w:line="240" w:lineRule="auto"/>
      </w:pPr>
      <w:r>
        <w:separator/>
      </w:r>
    </w:p>
  </w:footnote>
  <w:footnote w:type="continuationSeparator" w:id="0">
    <w:p w14:paraId="6979CDC6" w14:textId="77777777" w:rsidR="000B76CC" w:rsidRDefault="000B76CC" w:rsidP="0038231F">
      <w:pPr>
        <w:spacing w:after="0" w:line="240" w:lineRule="auto"/>
      </w:pPr>
      <w:r>
        <w:continuationSeparator/>
      </w:r>
    </w:p>
  </w:footnote>
  <w:footnote w:id="1">
    <w:p w14:paraId="6C7966F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86FD7C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B633E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9F2F93D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D990A" w14:textId="77777777" w:rsidR="00924F8D" w:rsidRDefault="00924F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DEC28" w14:textId="77777777" w:rsidR="00924F8D" w:rsidRDefault="00924F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CEAA9" w14:textId="77777777" w:rsidR="00924F8D" w:rsidRDefault="00924F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8108975">
    <w:abstractNumId w:val="11"/>
  </w:num>
  <w:num w:numId="2" w16cid:durableId="2100715839">
    <w:abstractNumId w:val="0"/>
  </w:num>
  <w:num w:numId="3" w16cid:durableId="1952736699">
    <w:abstractNumId w:val="10"/>
  </w:num>
  <w:num w:numId="4" w16cid:durableId="344794808">
    <w:abstractNumId w:val="13"/>
  </w:num>
  <w:num w:numId="5" w16cid:durableId="379667617">
    <w:abstractNumId w:val="12"/>
  </w:num>
  <w:num w:numId="6" w16cid:durableId="143394806">
    <w:abstractNumId w:val="9"/>
  </w:num>
  <w:num w:numId="7" w16cid:durableId="275257968">
    <w:abstractNumId w:val="1"/>
  </w:num>
  <w:num w:numId="8" w16cid:durableId="1616256029">
    <w:abstractNumId w:val="6"/>
  </w:num>
  <w:num w:numId="9" w16cid:durableId="984356537">
    <w:abstractNumId w:val="4"/>
  </w:num>
  <w:num w:numId="10" w16cid:durableId="1526868410">
    <w:abstractNumId w:val="7"/>
  </w:num>
  <w:num w:numId="11" w16cid:durableId="158927258">
    <w:abstractNumId w:val="5"/>
  </w:num>
  <w:num w:numId="12" w16cid:durableId="253825182">
    <w:abstractNumId w:val="8"/>
  </w:num>
  <w:num w:numId="13" w16cid:durableId="798568853">
    <w:abstractNumId w:val="3"/>
  </w:num>
  <w:num w:numId="14" w16cid:durableId="14131605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6C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B76CC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9226B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24F8D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62FB2E"/>
  <w15:docId w15:val="{B33B4173-33A1-454B-85B0-981934A9A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726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MS Lutycka</cp:lastModifiedBy>
  <cp:revision>2</cp:revision>
  <cp:lastPrinted>2016-07-26T10:32:00Z</cp:lastPrinted>
  <dcterms:created xsi:type="dcterms:W3CDTF">2023-03-02T09:06:00Z</dcterms:created>
  <dcterms:modified xsi:type="dcterms:W3CDTF">2023-03-02T09:06:00Z</dcterms:modified>
</cp:coreProperties>
</file>