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281D5" w14:textId="77777777" w:rsidR="00D665F5" w:rsidRPr="00BB547B" w:rsidRDefault="00131C07" w:rsidP="00AE2441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31C07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131C07">
        <w:rPr>
          <w:rFonts w:ascii="Arial" w:hAnsi="Arial" w:cs="Arial"/>
          <w:sz w:val="24"/>
          <w:szCs w:val="24"/>
        </w:rPr>
        <w:t>2023-03-07</w:t>
      </w:r>
    </w:p>
    <w:p w14:paraId="0AC51437" w14:textId="77777777" w:rsidR="00131C07" w:rsidRPr="00131C07" w:rsidRDefault="00131C07" w:rsidP="00AE2441">
      <w:pPr>
        <w:rPr>
          <w:rFonts w:ascii="Arial" w:hAnsi="Arial" w:cs="Arial"/>
          <w:b/>
          <w:bCs/>
          <w:sz w:val="24"/>
          <w:szCs w:val="24"/>
        </w:rPr>
      </w:pPr>
      <w:r w:rsidRPr="00131C07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5A53169" w14:textId="77777777" w:rsidR="00D665F5" w:rsidRPr="00BB547B" w:rsidRDefault="00131C07" w:rsidP="00AE2441">
      <w:pPr>
        <w:rPr>
          <w:rFonts w:ascii="Arial" w:hAnsi="Arial" w:cs="Arial"/>
          <w:b/>
          <w:bCs/>
          <w:sz w:val="24"/>
          <w:szCs w:val="24"/>
        </w:rPr>
      </w:pPr>
      <w:r w:rsidRPr="00131C0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D656228" w14:textId="77777777" w:rsidR="00D665F5" w:rsidRPr="00BB547B" w:rsidRDefault="00131C07" w:rsidP="00AE2441">
      <w:pPr>
        <w:rPr>
          <w:rFonts w:ascii="Arial" w:hAnsi="Arial" w:cs="Arial"/>
          <w:sz w:val="24"/>
          <w:szCs w:val="24"/>
        </w:rPr>
      </w:pPr>
      <w:r w:rsidRPr="00131C07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131C07">
        <w:rPr>
          <w:rFonts w:ascii="Arial" w:hAnsi="Arial" w:cs="Arial"/>
          <w:sz w:val="24"/>
          <w:szCs w:val="24"/>
        </w:rPr>
        <w:t>7/19</w:t>
      </w:r>
    </w:p>
    <w:p w14:paraId="657390A4" w14:textId="77777777" w:rsidR="00D665F5" w:rsidRPr="00BB547B" w:rsidRDefault="00131C07" w:rsidP="00AE2441">
      <w:pPr>
        <w:rPr>
          <w:rFonts w:ascii="Arial" w:hAnsi="Arial" w:cs="Arial"/>
          <w:sz w:val="24"/>
          <w:szCs w:val="24"/>
        </w:rPr>
      </w:pPr>
      <w:r w:rsidRPr="00131C07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131C07">
        <w:rPr>
          <w:rFonts w:ascii="Arial" w:hAnsi="Arial" w:cs="Arial"/>
          <w:sz w:val="24"/>
          <w:szCs w:val="24"/>
        </w:rPr>
        <w:t>Poznań</w:t>
      </w:r>
    </w:p>
    <w:p w14:paraId="4319189C" w14:textId="77777777" w:rsidR="00D665F5" w:rsidRPr="00BB547B" w:rsidRDefault="00D665F5" w:rsidP="00AE2441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34D1E866" w14:textId="77777777" w:rsidR="00A80738" w:rsidRPr="00BB547B" w:rsidRDefault="00D665F5" w:rsidP="00AE244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131C07" w:rsidRPr="00131C07">
        <w:rPr>
          <w:rFonts w:ascii="Arial" w:hAnsi="Arial" w:cs="Arial"/>
          <w:b/>
          <w:sz w:val="24"/>
          <w:szCs w:val="24"/>
        </w:rPr>
        <w:t>SZW/DZP/11/2023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2C7804F0" w14:textId="79573FB1" w:rsidR="00A80738" w:rsidRDefault="00A80738" w:rsidP="00AE244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3335F04" w14:textId="77777777" w:rsidR="00AE2441" w:rsidRPr="00BB547B" w:rsidRDefault="00AE2441" w:rsidP="00AE244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3622D94" w14:textId="77777777" w:rsidR="00A80738" w:rsidRPr="00BB547B" w:rsidRDefault="00A80738" w:rsidP="00AE2441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387B37B2" w14:textId="77777777" w:rsidR="00A80738" w:rsidRPr="00BB547B" w:rsidRDefault="00A80738" w:rsidP="00AE2441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6A147297" w14:textId="2933BFAE" w:rsidR="00C659E2" w:rsidRDefault="00C659E2" w:rsidP="00AE2441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31C07" w:rsidRPr="00131C07">
        <w:rPr>
          <w:rFonts w:ascii="Arial" w:hAnsi="Arial" w:cs="Arial"/>
          <w:sz w:val="24"/>
          <w:szCs w:val="24"/>
        </w:rPr>
        <w:t>podstawowy</w:t>
      </w:r>
      <w:r w:rsidR="00AE2441">
        <w:rPr>
          <w:rFonts w:ascii="Arial" w:hAnsi="Arial" w:cs="Arial"/>
          <w:sz w:val="24"/>
          <w:szCs w:val="24"/>
        </w:rPr>
        <w:t>m</w:t>
      </w:r>
      <w:r w:rsidR="00131C07" w:rsidRPr="00131C07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131C07" w:rsidRPr="00131C07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414D5080" w14:textId="77777777" w:rsidR="00AE2441" w:rsidRPr="00BB547B" w:rsidRDefault="00AE2441" w:rsidP="00AE2441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D7CFD46" w14:textId="00F42E7C" w:rsidR="00A80738" w:rsidRDefault="00131C07" w:rsidP="00AE2441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131C07">
        <w:rPr>
          <w:rFonts w:ascii="Arial" w:hAnsi="Arial" w:cs="Arial"/>
          <w:b/>
          <w:szCs w:val="24"/>
        </w:rPr>
        <w:t>Sukcesywna dostawa środków higienicznych na potrzeby Szpitala Wojewódzkiego w Poznaniu</w:t>
      </w:r>
    </w:p>
    <w:p w14:paraId="32A7EA71" w14:textId="77777777" w:rsidR="00AE2441" w:rsidRPr="00BB547B" w:rsidRDefault="00AE2441" w:rsidP="00AE2441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711CC232" w14:textId="08878AF1" w:rsidR="00AE2441" w:rsidRDefault="00D665F5" w:rsidP="00AE2441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131C07" w:rsidRPr="00131C07">
        <w:rPr>
          <w:rFonts w:ascii="Arial" w:hAnsi="Arial" w:cs="Arial"/>
          <w:sz w:val="24"/>
          <w:szCs w:val="24"/>
        </w:rPr>
        <w:t>(</w:t>
      </w:r>
      <w:proofErr w:type="spellStart"/>
      <w:r w:rsidR="00131C07" w:rsidRPr="00131C07">
        <w:rPr>
          <w:rFonts w:ascii="Arial" w:hAnsi="Arial" w:cs="Arial"/>
          <w:sz w:val="24"/>
          <w:szCs w:val="24"/>
        </w:rPr>
        <w:t>t.j</w:t>
      </w:r>
      <w:proofErr w:type="spellEnd"/>
      <w:r w:rsidR="00131C07" w:rsidRPr="00131C07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52E9E6AA" w14:textId="77777777" w:rsidR="00AE2441" w:rsidRDefault="00AE2441" w:rsidP="00AE2441">
      <w:pPr>
        <w:jc w:val="both"/>
        <w:rPr>
          <w:rFonts w:ascii="Arial" w:hAnsi="Arial" w:cs="Arial"/>
          <w:sz w:val="24"/>
          <w:szCs w:val="24"/>
        </w:rPr>
      </w:pPr>
    </w:p>
    <w:p w14:paraId="2F7F777A" w14:textId="77777777" w:rsidR="00AE2441" w:rsidRPr="00AE2441" w:rsidRDefault="00AE2441" w:rsidP="00AE2441">
      <w:pPr>
        <w:rPr>
          <w:rFonts w:ascii="Arial" w:hAnsi="Arial" w:cs="Arial"/>
          <w:sz w:val="24"/>
          <w:szCs w:val="24"/>
        </w:rPr>
      </w:pPr>
      <w:r w:rsidRPr="00AE2441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3F898BAB" w14:textId="09C7486A" w:rsidR="00AE2441" w:rsidRPr="00AE2441" w:rsidRDefault="00AE2441" w:rsidP="00AE2441">
      <w:pPr>
        <w:rPr>
          <w:rFonts w:ascii="Arial" w:hAnsi="Arial" w:cs="Arial"/>
          <w:sz w:val="24"/>
          <w:szCs w:val="24"/>
        </w:rPr>
      </w:pPr>
      <w:r w:rsidRPr="00AE2441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AE2441">
        <w:rPr>
          <w:rFonts w:ascii="Arial" w:hAnsi="Arial" w:cs="Arial"/>
          <w:sz w:val="24"/>
          <w:szCs w:val="24"/>
        </w:rPr>
        <w:t>33797,99 zł brutto</w:t>
      </w:r>
    </w:p>
    <w:p w14:paraId="4F8E4042" w14:textId="38D0B887" w:rsidR="00AE2441" w:rsidRPr="00AE2441" w:rsidRDefault="00AE2441" w:rsidP="00AE2441">
      <w:pPr>
        <w:rPr>
          <w:rFonts w:ascii="Arial" w:hAnsi="Arial" w:cs="Arial"/>
          <w:sz w:val="24"/>
          <w:szCs w:val="24"/>
        </w:rPr>
      </w:pPr>
      <w:r w:rsidRPr="00AE2441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AE2441">
        <w:rPr>
          <w:rFonts w:ascii="Arial" w:hAnsi="Arial" w:cs="Arial"/>
          <w:sz w:val="24"/>
          <w:szCs w:val="24"/>
        </w:rPr>
        <w:t>29203,00 zł brutto</w:t>
      </w:r>
    </w:p>
    <w:p w14:paraId="0E0E30DE" w14:textId="5C649A71" w:rsidR="00AE2441" w:rsidRPr="00AE2441" w:rsidRDefault="00AE2441" w:rsidP="00AE2441">
      <w:pPr>
        <w:rPr>
          <w:rFonts w:ascii="Arial" w:hAnsi="Arial" w:cs="Arial"/>
          <w:sz w:val="24"/>
          <w:szCs w:val="24"/>
        </w:rPr>
      </w:pPr>
      <w:r w:rsidRPr="00AE2441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AE2441">
        <w:rPr>
          <w:rFonts w:ascii="Arial" w:hAnsi="Arial" w:cs="Arial"/>
          <w:sz w:val="24"/>
          <w:szCs w:val="24"/>
        </w:rPr>
        <w:t>53620,01 zł brutto</w:t>
      </w:r>
    </w:p>
    <w:p w14:paraId="233921FE" w14:textId="3B885CA7" w:rsidR="00AE2441" w:rsidRPr="00AE2441" w:rsidRDefault="00AE2441" w:rsidP="00AE2441">
      <w:pPr>
        <w:rPr>
          <w:rFonts w:ascii="Arial" w:hAnsi="Arial" w:cs="Arial"/>
          <w:sz w:val="24"/>
          <w:szCs w:val="24"/>
        </w:rPr>
      </w:pPr>
      <w:r w:rsidRPr="00AE2441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AE2441">
        <w:rPr>
          <w:rFonts w:ascii="Arial" w:hAnsi="Arial" w:cs="Arial"/>
          <w:sz w:val="24"/>
          <w:szCs w:val="24"/>
        </w:rPr>
        <w:t>103320,00 zł brutto</w:t>
      </w:r>
      <w:r>
        <w:rPr>
          <w:rFonts w:ascii="Arial" w:hAnsi="Arial" w:cs="Arial"/>
          <w:sz w:val="24"/>
          <w:szCs w:val="24"/>
        </w:rPr>
        <w:t>.</w:t>
      </w:r>
    </w:p>
    <w:p w14:paraId="463E0194" w14:textId="77777777" w:rsidR="00AE2441" w:rsidRPr="00AE2441" w:rsidRDefault="00AE2441" w:rsidP="00AE2441">
      <w:pPr>
        <w:jc w:val="both"/>
        <w:rPr>
          <w:rFonts w:ascii="Arial" w:hAnsi="Arial" w:cs="Arial"/>
          <w:sz w:val="24"/>
          <w:szCs w:val="24"/>
        </w:rPr>
      </w:pPr>
    </w:p>
    <w:p w14:paraId="26C132C5" w14:textId="77777777" w:rsidR="00A80738" w:rsidRPr="00BB547B" w:rsidRDefault="00D665F5" w:rsidP="00AE2441">
      <w:pPr>
        <w:jc w:val="both"/>
        <w:rPr>
          <w:rFonts w:ascii="Arial" w:hAnsi="Arial" w:cs="Arial"/>
          <w:sz w:val="24"/>
          <w:szCs w:val="24"/>
        </w:rPr>
      </w:pPr>
      <w:r w:rsidRPr="00AE2441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AE2441">
        <w:rPr>
          <w:rFonts w:ascii="Arial" w:hAnsi="Arial" w:cs="Arial"/>
          <w:sz w:val="24"/>
          <w:szCs w:val="24"/>
        </w:rPr>
        <w:t xml:space="preserve"> w dniu </w:t>
      </w:r>
      <w:r w:rsidR="00131C07" w:rsidRPr="00AE2441">
        <w:rPr>
          <w:rFonts w:ascii="Arial" w:hAnsi="Arial" w:cs="Arial"/>
          <w:sz w:val="24"/>
          <w:szCs w:val="24"/>
        </w:rPr>
        <w:t>07/03/2023</w:t>
      </w:r>
      <w:r w:rsidR="00FF4AB1" w:rsidRPr="00AE2441">
        <w:rPr>
          <w:rFonts w:ascii="Arial" w:hAnsi="Arial" w:cs="Arial"/>
          <w:sz w:val="24"/>
          <w:szCs w:val="24"/>
        </w:rPr>
        <w:t xml:space="preserve"> o godz. </w:t>
      </w:r>
      <w:r w:rsidR="00131C07" w:rsidRPr="00AE2441">
        <w:rPr>
          <w:rFonts w:ascii="Arial" w:hAnsi="Arial" w:cs="Arial"/>
          <w:sz w:val="24"/>
          <w:szCs w:val="24"/>
        </w:rPr>
        <w:t>10:30</w:t>
      </w:r>
      <w:r w:rsidRPr="00AE2441">
        <w:rPr>
          <w:rFonts w:ascii="Arial" w:hAnsi="Arial" w:cs="Arial"/>
          <w:sz w:val="24"/>
          <w:szCs w:val="24"/>
        </w:rPr>
        <w:t>, otwarte</w:t>
      </w:r>
      <w:r w:rsidRPr="00BB547B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26D76CCA" w14:textId="77777777" w:rsidTr="00C82837">
        <w:tc>
          <w:tcPr>
            <w:tcW w:w="993" w:type="dxa"/>
            <w:shd w:val="clear" w:color="auto" w:fill="auto"/>
            <w:vAlign w:val="center"/>
          </w:tcPr>
          <w:p w14:paraId="5CC58595" w14:textId="77777777" w:rsidR="006B27ED" w:rsidRPr="00BB547B" w:rsidRDefault="006B27ED" w:rsidP="00AE2441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A2930D" w14:textId="77777777" w:rsidR="006B27ED" w:rsidRPr="00BB547B" w:rsidRDefault="006B27ED" w:rsidP="00AE2441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7F01F1C" w14:textId="77777777" w:rsidR="006B27ED" w:rsidRPr="00BB547B" w:rsidRDefault="006B27ED" w:rsidP="00AE2441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E6304A" w14:textId="77777777" w:rsidR="006B27ED" w:rsidRPr="00BB547B" w:rsidRDefault="006B27ED" w:rsidP="00AE2441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131C07" w:rsidRPr="00BB547B" w14:paraId="361C4468" w14:textId="77777777" w:rsidTr="00BB4065">
        <w:tc>
          <w:tcPr>
            <w:tcW w:w="993" w:type="dxa"/>
            <w:shd w:val="clear" w:color="auto" w:fill="auto"/>
            <w:vAlign w:val="center"/>
          </w:tcPr>
          <w:p w14:paraId="3175360F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A7AB85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36C17DC" w14:textId="77777777" w:rsidR="00131C07" w:rsidRPr="00BB547B" w:rsidRDefault="00131C07" w:rsidP="00AE2441">
            <w:pPr>
              <w:rPr>
                <w:rFonts w:ascii="Arial" w:hAnsi="Arial" w:cs="Arial"/>
              </w:rPr>
            </w:pPr>
            <w:proofErr w:type="spellStart"/>
            <w:r w:rsidRPr="00131C07">
              <w:rPr>
                <w:rFonts w:ascii="Arial" w:hAnsi="Arial" w:cs="Arial"/>
              </w:rPr>
              <w:t>Aseo</w:t>
            </w:r>
            <w:proofErr w:type="spellEnd"/>
            <w:r w:rsidRPr="00131C07">
              <w:rPr>
                <w:rFonts w:ascii="Arial" w:hAnsi="Arial" w:cs="Arial"/>
              </w:rPr>
              <w:t xml:space="preserve"> Paper Sp. z o.o.</w:t>
            </w:r>
          </w:p>
          <w:p w14:paraId="74DC2737" w14:textId="77777777" w:rsidR="00131C07" w:rsidRPr="00BB547B" w:rsidRDefault="00131C07" w:rsidP="00AE2441">
            <w:pPr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 xml:space="preserve">ul. </w:t>
            </w:r>
            <w:proofErr w:type="spellStart"/>
            <w:r w:rsidRPr="00131C07">
              <w:rPr>
                <w:rFonts w:ascii="Arial" w:hAnsi="Arial" w:cs="Arial"/>
              </w:rPr>
              <w:t>Czarnohucka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131C07">
              <w:rPr>
                <w:rFonts w:ascii="Arial" w:hAnsi="Arial" w:cs="Arial"/>
              </w:rPr>
              <w:t>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CD95015" w14:textId="77777777" w:rsidR="00131C07" w:rsidRPr="00BB547B" w:rsidRDefault="00131C07" w:rsidP="00AE2441">
            <w:pPr>
              <w:jc w:val="both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42-600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1C07">
              <w:rPr>
                <w:rFonts w:ascii="Arial" w:hAnsi="Arial" w:cs="Arial"/>
              </w:rPr>
              <w:t>Tarnowskie Góry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E20D11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73 775.40 zł</w:t>
            </w:r>
          </w:p>
        </w:tc>
      </w:tr>
      <w:tr w:rsidR="00131C07" w:rsidRPr="00BB547B" w14:paraId="70CA3468" w14:textId="77777777" w:rsidTr="00BB4065">
        <w:tc>
          <w:tcPr>
            <w:tcW w:w="993" w:type="dxa"/>
            <w:shd w:val="clear" w:color="auto" w:fill="auto"/>
            <w:vAlign w:val="center"/>
          </w:tcPr>
          <w:p w14:paraId="75790DBD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110232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78E1FCA" w14:textId="77777777" w:rsidR="00131C07" w:rsidRPr="00BB547B" w:rsidRDefault="00131C07" w:rsidP="00AE2441">
            <w:pPr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 xml:space="preserve">Alga Paweł </w:t>
            </w:r>
            <w:proofErr w:type="spellStart"/>
            <w:r w:rsidRPr="00131C07">
              <w:rPr>
                <w:rFonts w:ascii="Arial" w:hAnsi="Arial" w:cs="Arial"/>
              </w:rPr>
              <w:t>Pinkowski</w:t>
            </w:r>
            <w:proofErr w:type="spellEnd"/>
          </w:p>
          <w:p w14:paraId="52666A3D" w14:textId="77777777" w:rsidR="00131C07" w:rsidRPr="00BB547B" w:rsidRDefault="00131C07" w:rsidP="00AE2441">
            <w:pPr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Leśna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1C07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E06888B" w14:textId="77777777" w:rsidR="00131C07" w:rsidRPr="00BB547B" w:rsidRDefault="00131C07" w:rsidP="00AE2441">
            <w:pPr>
              <w:jc w:val="both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63-430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1C07">
              <w:rPr>
                <w:rFonts w:ascii="Arial" w:hAnsi="Arial" w:cs="Arial"/>
              </w:rPr>
              <w:t>Wierzbno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B102EE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29 778.30 zł</w:t>
            </w:r>
          </w:p>
        </w:tc>
      </w:tr>
      <w:tr w:rsidR="00131C07" w:rsidRPr="00BB547B" w14:paraId="5BF868AF" w14:textId="77777777" w:rsidTr="00BB4065">
        <w:tc>
          <w:tcPr>
            <w:tcW w:w="993" w:type="dxa"/>
            <w:shd w:val="clear" w:color="auto" w:fill="auto"/>
            <w:vAlign w:val="center"/>
          </w:tcPr>
          <w:p w14:paraId="184972B8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C2B6EA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4CF00014" w14:textId="77777777" w:rsidR="00131C07" w:rsidRPr="00BB547B" w:rsidRDefault="00131C07" w:rsidP="00AE2441">
            <w:pPr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 xml:space="preserve">Alga Paweł </w:t>
            </w:r>
            <w:proofErr w:type="spellStart"/>
            <w:r w:rsidRPr="00131C07">
              <w:rPr>
                <w:rFonts w:ascii="Arial" w:hAnsi="Arial" w:cs="Arial"/>
              </w:rPr>
              <w:t>Pinkowski</w:t>
            </w:r>
            <w:proofErr w:type="spellEnd"/>
          </w:p>
          <w:p w14:paraId="2E3FEDA3" w14:textId="77777777" w:rsidR="00131C07" w:rsidRPr="00BB547B" w:rsidRDefault="00131C07" w:rsidP="00AE2441">
            <w:pPr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Leśna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1C07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58C4F0B" w14:textId="77777777" w:rsidR="00131C07" w:rsidRPr="00BB547B" w:rsidRDefault="00131C07" w:rsidP="00AE2441">
            <w:pPr>
              <w:jc w:val="both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63-430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1C07">
              <w:rPr>
                <w:rFonts w:ascii="Arial" w:hAnsi="Arial" w:cs="Arial"/>
              </w:rPr>
              <w:t>Wierzbno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C1481D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25 076.01 zł</w:t>
            </w:r>
          </w:p>
        </w:tc>
      </w:tr>
      <w:tr w:rsidR="00131C07" w:rsidRPr="00BB547B" w14:paraId="1D318BCC" w14:textId="77777777" w:rsidTr="00BB4065">
        <w:tc>
          <w:tcPr>
            <w:tcW w:w="993" w:type="dxa"/>
            <w:shd w:val="clear" w:color="auto" w:fill="auto"/>
            <w:vAlign w:val="center"/>
          </w:tcPr>
          <w:p w14:paraId="63D4EDD8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B5635D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1BB1D635" w14:textId="77777777" w:rsidR="00131C07" w:rsidRPr="00BB547B" w:rsidRDefault="00131C07" w:rsidP="00AE2441">
            <w:pPr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 xml:space="preserve">Alga Paweł </w:t>
            </w:r>
            <w:proofErr w:type="spellStart"/>
            <w:r w:rsidRPr="00131C07">
              <w:rPr>
                <w:rFonts w:ascii="Arial" w:hAnsi="Arial" w:cs="Arial"/>
              </w:rPr>
              <w:t>Pinkowski</w:t>
            </w:r>
            <w:proofErr w:type="spellEnd"/>
          </w:p>
          <w:p w14:paraId="107366A1" w14:textId="77777777" w:rsidR="00131C07" w:rsidRPr="00BB547B" w:rsidRDefault="00131C07" w:rsidP="00AE2441">
            <w:pPr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Leśna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1C07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634EAE2" w14:textId="77777777" w:rsidR="00131C07" w:rsidRPr="00BB547B" w:rsidRDefault="00131C07" w:rsidP="00AE2441">
            <w:pPr>
              <w:jc w:val="both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63-430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1C07">
              <w:rPr>
                <w:rFonts w:ascii="Arial" w:hAnsi="Arial" w:cs="Arial"/>
              </w:rPr>
              <w:t>Wierzbno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23A304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44 501.40 zł</w:t>
            </w:r>
          </w:p>
        </w:tc>
      </w:tr>
      <w:tr w:rsidR="00131C07" w:rsidRPr="00BB547B" w14:paraId="65245EDA" w14:textId="77777777" w:rsidTr="00BB4065">
        <w:tc>
          <w:tcPr>
            <w:tcW w:w="993" w:type="dxa"/>
            <w:shd w:val="clear" w:color="auto" w:fill="auto"/>
            <w:vAlign w:val="center"/>
          </w:tcPr>
          <w:p w14:paraId="10CCE58F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8F4743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56ADA48A" w14:textId="77777777" w:rsidR="00131C07" w:rsidRPr="00BB547B" w:rsidRDefault="00131C07" w:rsidP="00AE2441">
            <w:pPr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 xml:space="preserve">Alga Paweł </w:t>
            </w:r>
            <w:proofErr w:type="spellStart"/>
            <w:r w:rsidRPr="00131C07">
              <w:rPr>
                <w:rFonts w:ascii="Arial" w:hAnsi="Arial" w:cs="Arial"/>
              </w:rPr>
              <w:t>Pinkowski</w:t>
            </w:r>
            <w:proofErr w:type="spellEnd"/>
          </w:p>
          <w:p w14:paraId="5E8E1BBF" w14:textId="77777777" w:rsidR="00131C07" w:rsidRPr="00BB547B" w:rsidRDefault="00131C07" w:rsidP="00AE2441">
            <w:pPr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Leśna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1C07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CCB5185" w14:textId="77777777" w:rsidR="00131C07" w:rsidRPr="00BB547B" w:rsidRDefault="00131C07" w:rsidP="00AE2441">
            <w:pPr>
              <w:jc w:val="both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63-430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1C07">
              <w:rPr>
                <w:rFonts w:ascii="Arial" w:hAnsi="Arial" w:cs="Arial"/>
              </w:rPr>
              <w:t>Wierzbno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031AB4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99 826.80 zł</w:t>
            </w:r>
          </w:p>
        </w:tc>
      </w:tr>
      <w:tr w:rsidR="00131C07" w:rsidRPr="00BB547B" w14:paraId="29CFB40C" w14:textId="77777777" w:rsidTr="00BB4065">
        <w:tc>
          <w:tcPr>
            <w:tcW w:w="993" w:type="dxa"/>
            <w:shd w:val="clear" w:color="auto" w:fill="auto"/>
            <w:vAlign w:val="center"/>
          </w:tcPr>
          <w:p w14:paraId="3F57CDF4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84CDAD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FD33CFD" w14:textId="77777777" w:rsidR="00131C07" w:rsidRPr="00BB547B" w:rsidRDefault="00131C07" w:rsidP="00AE2441">
            <w:pPr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 xml:space="preserve">PPHU JAREX Stanisław </w:t>
            </w:r>
            <w:proofErr w:type="spellStart"/>
            <w:r w:rsidRPr="00131C07">
              <w:rPr>
                <w:rFonts w:ascii="Arial" w:hAnsi="Arial" w:cs="Arial"/>
              </w:rPr>
              <w:t>Felich</w:t>
            </w:r>
            <w:proofErr w:type="spellEnd"/>
          </w:p>
          <w:p w14:paraId="75D79943" w14:textId="77777777" w:rsidR="00131C07" w:rsidRPr="00BB547B" w:rsidRDefault="00131C07" w:rsidP="00AE2441">
            <w:pPr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Odolanowska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1C07">
              <w:rPr>
                <w:rFonts w:ascii="Arial" w:hAnsi="Arial" w:cs="Arial"/>
              </w:rPr>
              <w:t>60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B1F99FF" w14:textId="77777777" w:rsidR="00131C07" w:rsidRPr="00BB547B" w:rsidRDefault="00131C07" w:rsidP="00AE2441">
            <w:pPr>
              <w:jc w:val="both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63-430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1C07">
              <w:rPr>
                <w:rFonts w:ascii="Arial" w:hAnsi="Arial" w:cs="Arial"/>
              </w:rPr>
              <w:t>Odolanów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63B2D0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36 531.00 zł</w:t>
            </w:r>
          </w:p>
        </w:tc>
      </w:tr>
      <w:tr w:rsidR="00131C07" w:rsidRPr="00BB547B" w14:paraId="3F663B2A" w14:textId="77777777" w:rsidTr="00BB4065">
        <w:tc>
          <w:tcPr>
            <w:tcW w:w="993" w:type="dxa"/>
            <w:shd w:val="clear" w:color="auto" w:fill="auto"/>
            <w:vAlign w:val="center"/>
          </w:tcPr>
          <w:p w14:paraId="203B0C13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4AF4F8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AA48D30" w14:textId="77777777" w:rsidR="00131C07" w:rsidRPr="00BB547B" w:rsidRDefault="00131C07" w:rsidP="00AE2441">
            <w:pPr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 xml:space="preserve">PPHU JAREX Stanisław </w:t>
            </w:r>
            <w:proofErr w:type="spellStart"/>
            <w:r w:rsidRPr="00131C07">
              <w:rPr>
                <w:rFonts w:ascii="Arial" w:hAnsi="Arial" w:cs="Arial"/>
              </w:rPr>
              <w:t>Felich</w:t>
            </w:r>
            <w:proofErr w:type="spellEnd"/>
          </w:p>
          <w:p w14:paraId="35C91BAB" w14:textId="77777777" w:rsidR="00131C07" w:rsidRPr="00BB547B" w:rsidRDefault="00131C07" w:rsidP="00AE2441">
            <w:pPr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Odolanowska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1C07">
              <w:rPr>
                <w:rFonts w:ascii="Arial" w:hAnsi="Arial" w:cs="Arial"/>
              </w:rPr>
              <w:t>60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F372F8E" w14:textId="77777777" w:rsidR="00131C07" w:rsidRPr="00BB547B" w:rsidRDefault="00131C07" w:rsidP="00AE2441">
            <w:pPr>
              <w:jc w:val="both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63-430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1C07">
              <w:rPr>
                <w:rFonts w:ascii="Arial" w:hAnsi="Arial" w:cs="Arial"/>
              </w:rPr>
              <w:t>Odolanów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2862E2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27 515.84 zł</w:t>
            </w:r>
          </w:p>
        </w:tc>
      </w:tr>
      <w:tr w:rsidR="00131C07" w:rsidRPr="00BB547B" w14:paraId="3EAFFC9C" w14:textId="77777777" w:rsidTr="00BB4065">
        <w:tc>
          <w:tcPr>
            <w:tcW w:w="993" w:type="dxa"/>
            <w:shd w:val="clear" w:color="auto" w:fill="auto"/>
            <w:vAlign w:val="center"/>
          </w:tcPr>
          <w:p w14:paraId="4FF8838A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DB2857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71A757F6" w14:textId="77777777" w:rsidR="00131C07" w:rsidRPr="00BB547B" w:rsidRDefault="00131C07" w:rsidP="00AE2441">
            <w:pPr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 xml:space="preserve">PPHU JAREX Stanisław </w:t>
            </w:r>
            <w:proofErr w:type="spellStart"/>
            <w:r w:rsidRPr="00131C07">
              <w:rPr>
                <w:rFonts w:ascii="Arial" w:hAnsi="Arial" w:cs="Arial"/>
              </w:rPr>
              <w:t>Felich</w:t>
            </w:r>
            <w:proofErr w:type="spellEnd"/>
          </w:p>
          <w:p w14:paraId="3BE667B6" w14:textId="77777777" w:rsidR="00131C07" w:rsidRPr="00BB547B" w:rsidRDefault="00131C07" w:rsidP="00AE2441">
            <w:pPr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Odolanowska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1C07">
              <w:rPr>
                <w:rFonts w:ascii="Arial" w:hAnsi="Arial" w:cs="Arial"/>
              </w:rPr>
              <w:t>60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12587F6" w14:textId="77777777" w:rsidR="00131C07" w:rsidRPr="00BB547B" w:rsidRDefault="00131C07" w:rsidP="00AE2441">
            <w:pPr>
              <w:jc w:val="both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63-430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1C07">
              <w:rPr>
                <w:rFonts w:ascii="Arial" w:hAnsi="Arial" w:cs="Arial"/>
              </w:rPr>
              <w:t>Odolanów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DDAFD9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53 628.00 zł</w:t>
            </w:r>
          </w:p>
        </w:tc>
      </w:tr>
      <w:tr w:rsidR="00131C07" w:rsidRPr="00BB547B" w14:paraId="76B4CDF0" w14:textId="77777777" w:rsidTr="00BB4065">
        <w:tc>
          <w:tcPr>
            <w:tcW w:w="993" w:type="dxa"/>
            <w:shd w:val="clear" w:color="auto" w:fill="auto"/>
            <w:vAlign w:val="center"/>
          </w:tcPr>
          <w:p w14:paraId="007AD247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E1ACF6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26B51191" w14:textId="77777777" w:rsidR="00131C07" w:rsidRPr="00BB547B" w:rsidRDefault="00131C07" w:rsidP="00AE2441">
            <w:pPr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 xml:space="preserve">PPHU JAREX Stanisław </w:t>
            </w:r>
            <w:proofErr w:type="spellStart"/>
            <w:r w:rsidRPr="00131C07">
              <w:rPr>
                <w:rFonts w:ascii="Arial" w:hAnsi="Arial" w:cs="Arial"/>
              </w:rPr>
              <w:t>Felich</w:t>
            </w:r>
            <w:proofErr w:type="spellEnd"/>
          </w:p>
          <w:p w14:paraId="0B6FAF7F" w14:textId="77777777" w:rsidR="00131C07" w:rsidRPr="00BB547B" w:rsidRDefault="00131C07" w:rsidP="00AE2441">
            <w:pPr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Odolanowska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1C07">
              <w:rPr>
                <w:rFonts w:ascii="Arial" w:hAnsi="Arial" w:cs="Arial"/>
              </w:rPr>
              <w:t>60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6AC4EB9" w14:textId="77777777" w:rsidR="00131C07" w:rsidRPr="00BB547B" w:rsidRDefault="00131C07" w:rsidP="00AE2441">
            <w:pPr>
              <w:jc w:val="both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63-430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1C07">
              <w:rPr>
                <w:rFonts w:ascii="Arial" w:hAnsi="Arial" w:cs="Arial"/>
              </w:rPr>
              <w:t>Odolanów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54FE84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110 577.00 zł</w:t>
            </w:r>
          </w:p>
        </w:tc>
      </w:tr>
      <w:tr w:rsidR="00131C07" w:rsidRPr="00BB547B" w14:paraId="73150E7E" w14:textId="77777777" w:rsidTr="00BB4065">
        <w:tc>
          <w:tcPr>
            <w:tcW w:w="993" w:type="dxa"/>
            <w:shd w:val="clear" w:color="auto" w:fill="auto"/>
            <w:vAlign w:val="center"/>
          </w:tcPr>
          <w:p w14:paraId="114D750A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8FB60E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B48247C" w14:textId="00CDBE17" w:rsidR="00131C07" w:rsidRPr="00BB547B" w:rsidRDefault="00E2636B" w:rsidP="00AE24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PH-U </w:t>
            </w:r>
            <w:r w:rsidR="00131C07" w:rsidRPr="00131C07">
              <w:rPr>
                <w:rFonts w:ascii="Arial" w:hAnsi="Arial" w:cs="Arial"/>
              </w:rPr>
              <w:t>JOBIKO</w:t>
            </w:r>
          </w:p>
          <w:p w14:paraId="39AC6404" w14:textId="09A96ECA" w:rsidR="00131C07" w:rsidRPr="00BB547B" w:rsidRDefault="00E2636B" w:rsidP="00AE24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Os. Wichrowe 9</w:t>
            </w:r>
            <w:r w:rsidR="006365DC">
              <w:rPr>
                <w:rFonts w:ascii="Arial" w:hAnsi="Arial" w:cs="Arial"/>
              </w:rPr>
              <w:t>, Dalki</w:t>
            </w:r>
          </w:p>
          <w:p w14:paraId="2585C56C" w14:textId="77777777" w:rsidR="00131C07" w:rsidRPr="00BB547B" w:rsidRDefault="00131C07" w:rsidP="00AE2441">
            <w:pPr>
              <w:jc w:val="both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62-200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1C07">
              <w:rPr>
                <w:rFonts w:ascii="Arial" w:hAnsi="Arial" w:cs="Arial"/>
              </w:rPr>
              <w:t>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F37D27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35 866.80 zł</w:t>
            </w:r>
          </w:p>
        </w:tc>
      </w:tr>
      <w:tr w:rsidR="00131C07" w:rsidRPr="00BB547B" w14:paraId="722D7751" w14:textId="77777777" w:rsidTr="00BB4065">
        <w:tc>
          <w:tcPr>
            <w:tcW w:w="993" w:type="dxa"/>
            <w:shd w:val="clear" w:color="auto" w:fill="auto"/>
            <w:vAlign w:val="center"/>
          </w:tcPr>
          <w:p w14:paraId="09D9E300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E627C8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C06314A" w14:textId="77777777" w:rsidR="006365DC" w:rsidRPr="00BB547B" w:rsidRDefault="006365DC" w:rsidP="006365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PH-U </w:t>
            </w:r>
            <w:r w:rsidRPr="00131C07">
              <w:rPr>
                <w:rFonts w:ascii="Arial" w:hAnsi="Arial" w:cs="Arial"/>
              </w:rPr>
              <w:t>JOBIKO</w:t>
            </w:r>
          </w:p>
          <w:p w14:paraId="549DC417" w14:textId="77777777" w:rsidR="006365DC" w:rsidRPr="00BB547B" w:rsidRDefault="006365DC" w:rsidP="006365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Os. Wichrowe 9, Dalki</w:t>
            </w:r>
          </w:p>
          <w:p w14:paraId="0DAE18B0" w14:textId="437888E3" w:rsidR="00131C07" w:rsidRPr="00BB547B" w:rsidRDefault="006365DC" w:rsidP="006365DC">
            <w:pPr>
              <w:jc w:val="both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62-200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1C07">
              <w:rPr>
                <w:rFonts w:ascii="Arial" w:hAnsi="Arial" w:cs="Arial"/>
              </w:rPr>
              <w:t>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F5C903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26 567.02 zł</w:t>
            </w:r>
          </w:p>
        </w:tc>
      </w:tr>
      <w:tr w:rsidR="00131C07" w:rsidRPr="00BB547B" w14:paraId="45577589" w14:textId="77777777" w:rsidTr="00BB4065">
        <w:tc>
          <w:tcPr>
            <w:tcW w:w="993" w:type="dxa"/>
            <w:shd w:val="clear" w:color="auto" w:fill="auto"/>
            <w:vAlign w:val="center"/>
          </w:tcPr>
          <w:p w14:paraId="554748C0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BEBE00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D4C1972" w14:textId="77777777" w:rsidR="006365DC" w:rsidRPr="00BB547B" w:rsidRDefault="006365DC" w:rsidP="006365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PH-U </w:t>
            </w:r>
            <w:r w:rsidRPr="00131C07">
              <w:rPr>
                <w:rFonts w:ascii="Arial" w:hAnsi="Arial" w:cs="Arial"/>
              </w:rPr>
              <w:t>JOBIKO</w:t>
            </w:r>
          </w:p>
          <w:p w14:paraId="4B792419" w14:textId="77777777" w:rsidR="006365DC" w:rsidRPr="00BB547B" w:rsidRDefault="006365DC" w:rsidP="006365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Os. Wichrowe 9, Dalki</w:t>
            </w:r>
          </w:p>
          <w:p w14:paraId="2721FFAC" w14:textId="016AC354" w:rsidR="00131C07" w:rsidRPr="00BB547B" w:rsidRDefault="006365DC" w:rsidP="006365DC">
            <w:pPr>
              <w:jc w:val="both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62-200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1C07">
              <w:rPr>
                <w:rFonts w:ascii="Arial" w:hAnsi="Arial" w:cs="Arial"/>
              </w:rPr>
              <w:t>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5A32B0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45 756.00 zł</w:t>
            </w:r>
          </w:p>
        </w:tc>
      </w:tr>
      <w:tr w:rsidR="00131C07" w:rsidRPr="00BB547B" w14:paraId="41E8DC81" w14:textId="77777777" w:rsidTr="00BB4065">
        <w:tc>
          <w:tcPr>
            <w:tcW w:w="993" w:type="dxa"/>
            <w:shd w:val="clear" w:color="auto" w:fill="auto"/>
            <w:vAlign w:val="center"/>
          </w:tcPr>
          <w:p w14:paraId="4744DC51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C4D735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20923B7B" w14:textId="77777777" w:rsidR="006365DC" w:rsidRPr="00BB547B" w:rsidRDefault="006365DC" w:rsidP="006365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PH-U </w:t>
            </w:r>
            <w:r w:rsidRPr="00131C07">
              <w:rPr>
                <w:rFonts w:ascii="Arial" w:hAnsi="Arial" w:cs="Arial"/>
              </w:rPr>
              <w:t>JOBIKO</w:t>
            </w:r>
          </w:p>
          <w:p w14:paraId="2500B461" w14:textId="77777777" w:rsidR="006365DC" w:rsidRPr="00BB547B" w:rsidRDefault="006365DC" w:rsidP="006365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Os. Wichrowe 9, Dalki</w:t>
            </w:r>
          </w:p>
          <w:p w14:paraId="1B776910" w14:textId="2714A6C9" w:rsidR="00131C07" w:rsidRPr="00BB547B" w:rsidRDefault="006365DC" w:rsidP="006365DC">
            <w:pPr>
              <w:jc w:val="both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62-200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1C07">
              <w:rPr>
                <w:rFonts w:ascii="Arial" w:hAnsi="Arial" w:cs="Arial"/>
              </w:rPr>
              <w:t>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065B49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103 074.00 zł</w:t>
            </w:r>
          </w:p>
        </w:tc>
      </w:tr>
      <w:tr w:rsidR="00131C07" w:rsidRPr="00BB547B" w14:paraId="57AFC4B9" w14:textId="77777777" w:rsidTr="00BB4065">
        <w:tc>
          <w:tcPr>
            <w:tcW w:w="993" w:type="dxa"/>
            <w:shd w:val="clear" w:color="auto" w:fill="auto"/>
            <w:vAlign w:val="center"/>
          </w:tcPr>
          <w:p w14:paraId="1D602AAA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518185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0AE282EB" w14:textId="77777777" w:rsidR="00131C07" w:rsidRPr="00BB547B" w:rsidRDefault="00131C07" w:rsidP="00AE2441">
            <w:pPr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Flesz Sp. z o.o.</w:t>
            </w:r>
          </w:p>
          <w:p w14:paraId="2EC51C4E" w14:textId="77777777" w:rsidR="00131C07" w:rsidRPr="00BB547B" w:rsidRDefault="00131C07" w:rsidP="00AE2441">
            <w:pPr>
              <w:rPr>
                <w:rFonts w:ascii="Arial" w:hAnsi="Arial" w:cs="Arial"/>
              </w:rPr>
            </w:pPr>
            <w:proofErr w:type="spellStart"/>
            <w:r w:rsidRPr="00131C07">
              <w:rPr>
                <w:rFonts w:ascii="Arial" w:hAnsi="Arial" w:cs="Arial"/>
              </w:rPr>
              <w:t>Cieślewskich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131C07">
              <w:rPr>
                <w:rFonts w:ascii="Arial" w:hAnsi="Arial" w:cs="Arial"/>
              </w:rPr>
              <w:t>25F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ADBB93F" w14:textId="77777777" w:rsidR="00131C07" w:rsidRPr="00BB547B" w:rsidRDefault="00131C07" w:rsidP="00AE2441">
            <w:pPr>
              <w:jc w:val="both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03-017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1C0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5E88B8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29 820.12 zł</w:t>
            </w:r>
          </w:p>
        </w:tc>
      </w:tr>
      <w:tr w:rsidR="00131C07" w:rsidRPr="00BB547B" w14:paraId="3873C024" w14:textId="77777777" w:rsidTr="00BB4065">
        <w:tc>
          <w:tcPr>
            <w:tcW w:w="993" w:type="dxa"/>
            <w:shd w:val="clear" w:color="auto" w:fill="auto"/>
            <w:vAlign w:val="center"/>
          </w:tcPr>
          <w:p w14:paraId="0D1ACACC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E2A290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2C835FD5" w14:textId="77777777" w:rsidR="00131C07" w:rsidRPr="00BB547B" w:rsidRDefault="00131C07" w:rsidP="00AE2441">
            <w:pPr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Flesz Sp. z o.o.</w:t>
            </w:r>
          </w:p>
          <w:p w14:paraId="470028F9" w14:textId="77777777" w:rsidR="00131C07" w:rsidRPr="00BB547B" w:rsidRDefault="00131C07" w:rsidP="00AE2441">
            <w:pPr>
              <w:rPr>
                <w:rFonts w:ascii="Arial" w:hAnsi="Arial" w:cs="Arial"/>
              </w:rPr>
            </w:pPr>
            <w:proofErr w:type="spellStart"/>
            <w:r w:rsidRPr="00131C07">
              <w:rPr>
                <w:rFonts w:ascii="Arial" w:hAnsi="Arial" w:cs="Arial"/>
              </w:rPr>
              <w:t>Cieślewskich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131C07">
              <w:rPr>
                <w:rFonts w:ascii="Arial" w:hAnsi="Arial" w:cs="Arial"/>
              </w:rPr>
              <w:t>25F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C30B3F1" w14:textId="77777777" w:rsidR="00131C07" w:rsidRPr="00BB547B" w:rsidRDefault="00131C07" w:rsidP="00AE2441">
            <w:pPr>
              <w:jc w:val="both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03-017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1C0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741C70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57 564.00 zł</w:t>
            </w:r>
          </w:p>
        </w:tc>
      </w:tr>
      <w:tr w:rsidR="00131C07" w:rsidRPr="00BB547B" w14:paraId="3D308023" w14:textId="77777777" w:rsidTr="00BB4065">
        <w:tc>
          <w:tcPr>
            <w:tcW w:w="993" w:type="dxa"/>
            <w:shd w:val="clear" w:color="auto" w:fill="auto"/>
            <w:vAlign w:val="center"/>
          </w:tcPr>
          <w:p w14:paraId="4B9EFB8C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24F4DD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7DD2954D" w14:textId="77777777" w:rsidR="00131C07" w:rsidRPr="00BB547B" w:rsidRDefault="00131C07" w:rsidP="00AE2441">
            <w:pPr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Flesz Sp. z o.o.</w:t>
            </w:r>
          </w:p>
          <w:p w14:paraId="12B6B512" w14:textId="77777777" w:rsidR="00131C07" w:rsidRPr="00BB547B" w:rsidRDefault="00131C07" w:rsidP="00AE2441">
            <w:pPr>
              <w:rPr>
                <w:rFonts w:ascii="Arial" w:hAnsi="Arial" w:cs="Arial"/>
              </w:rPr>
            </w:pPr>
            <w:proofErr w:type="spellStart"/>
            <w:r w:rsidRPr="00131C07">
              <w:rPr>
                <w:rFonts w:ascii="Arial" w:hAnsi="Arial" w:cs="Arial"/>
              </w:rPr>
              <w:t>Cieślewskich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131C07">
              <w:rPr>
                <w:rFonts w:ascii="Arial" w:hAnsi="Arial" w:cs="Arial"/>
              </w:rPr>
              <w:t>25F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64D1E07" w14:textId="77777777" w:rsidR="00131C07" w:rsidRPr="00BB547B" w:rsidRDefault="00131C07" w:rsidP="00AE2441">
            <w:pPr>
              <w:jc w:val="both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03-017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1C0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85A5A5" w14:textId="77777777" w:rsidR="00131C07" w:rsidRPr="00BB547B" w:rsidRDefault="00131C07" w:rsidP="00AE2441">
            <w:pPr>
              <w:jc w:val="center"/>
              <w:rPr>
                <w:rFonts w:ascii="Arial" w:hAnsi="Arial" w:cs="Arial"/>
              </w:rPr>
            </w:pPr>
            <w:r w:rsidRPr="00131C07">
              <w:rPr>
                <w:rFonts w:ascii="Arial" w:hAnsi="Arial" w:cs="Arial"/>
              </w:rPr>
              <w:t>131 364.00 zł</w:t>
            </w:r>
          </w:p>
        </w:tc>
      </w:tr>
    </w:tbl>
    <w:p w14:paraId="70F96E52" w14:textId="77777777" w:rsidR="00AE2441" w:rsidRDefault="00AE2441" w:rsidP="00AE244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6D043CA" w14:textId="5AC6D598" w:rsidR="00594045" w:rsidRDefault="00BF12E7" w:rsidP="00BF12E7">
      <w:pPr>
        <w:pStyle w:val="Tekstpodstawowy"/>
        <w:spacing w:line="240" w:lineRule="auto"/>
        <w:ind w:firstLine="425"/>
        <w:rPr>
          <w:rFonts w:ascii="Arial" w:hAnsi="Arial" w:cs="Arial"/>
          <w:iCs/>
          <w:szCs w:val="24"/>
        </w:rPr>
      </w:pPr>
      <w:r>
        <w:rPr>
          <w:rFonts w:ascii="Arial" w:hAnsi="Arial" w:cs="Arial"/>
          <w:iCs/>
          <w:szCs w:val="24"/>
        </w:rPr>
        <w:t>Zgodnie z pkt. 21.9 SWZ Zamawiający w najbliższym czasie poda terminy i warunki przeprowadzenia aukcji</w:t>
      </w:r>
      <w:r w:rsidR="009A3B2E">
        <w:rPr>
          <w:rFonts w:ascii="Arial" w:hAnsi="Arial" w:cs="Arial"/>
          <w:iCs/>
          <w:szCs w:val="24"/>
        </w:rPr>
        <w:t xml:space="preserve"> elektronicznej.</w:t>
      </w:r>
    </w:p>
    <w:p w14:paraId="18FD01E9" w14:textId="77777777" w:rsidR="009A3B2E" w:rsidRPr="00BF12E7" w:rsidRDefault="009A3B2E" w:rsidP="00BF12E7">
      <w:pPr>
        <w:pStyle w:val="Tekstpodstawowy"/>
        <w:spacing w:line="240" w:lineRule="auto"/>
        <w:ind w:firstLine="425"/>
        <w:rPr>
          <w:rFonts w:ascii="Arial" w:hAnsi="Arial" w:cs="Arial"/>
          <w:iCs/>
          <w:szCs w:val="24"/>
        </w:rPr>
      </w:pPr>
    </w:p>
    <w:p w14:paraId="08B0865A" w14:textId="3A5555FB" w:rsidR="00A80738" w:rsidRDefault="00A80738" w:rsidP="00AE244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AE4D8C5" w14:textId="325E78BA" w:rsidR="006365DC" w:rsidRDefault="006365DC" w:rsidP="00AE244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CA678CE" w14:textId="77777777" w:rsidR="006365DC" w:rsidRDefault="006365DC" w:rsidP="006365DC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975649A" w14:textId="77777777" w:rsidR="006365DC" w:rsidRDefault="006365DC" w:rsidP="006365DC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27A16C1F" w14:textId="77777777" w:rsidR="006365DC" w:rsidRPr="006B27ED" w:rsidRDefault="006365DC" w:rsidP="006365DC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6D4A3336" w14:textId="77777777" w:rsidR="006365DC" w:rsidRPr="00BB547B" w:rsidRDefault="006365DC" w:rsidP="00AE244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6365DC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039D4" w14:textId="77777777" w:rsidR="00EC177A" w:rsidRDefault="00EC177A">
      <w:r>
        <w:separator/>
      </w:r>
    </w:p>
  </w:endnote>
  <w:endnote w:type="continuationSeparator" w:id="0">
    <w:p w14:paraId="72938D04" w14:textId="77777777" w:rsidR="00EC177A" w:rsidRDefault="00EC1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1EF0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1CD18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10A02" w14:textId="7E893273" w:rsidR="009F189D" w:rsidRDefault="006365D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A9704ED" wp14:editId="45523A0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BD356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8E9D0A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04FD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F5044A" w14:textId="77777777" w:rsidR="009F189D" w:rsidRDefault="009F189D">
    <w:pPr>
      <w:pStyle w:val="Stopka"/>
      <w:tabs>
        <w:tab w:val="clear" w:pos="4536"/>
      </w:tabs>
      <w:jc w:val="center"/>
    </w:pPr>
  </w:p>
  <w:p w14:paraId="28B2626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5E6FF" w14:textId="77777777" w:rsidR="00EC177A" w:rsidRDefault="00EC177A">
      <w:r>
        <w:separator/>
      </w:r>
    </w:p>
  </w:footnote>
  <w:footnote w:type="continuationSeparator" w:id="0">
    <w:p w14:paraId="3508B0AD" w14:textId="77777777" w:rsidR="00EC177A" w:rsidRDefault="00EC17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5B056" w14:textId="77777777" w:rsidR="00131C07" w:rsidRDefault="00131C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F1CEB" w14:textId="77777777" w:rsidR="00131C07" w:rsidRDefault="00131C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C9FC9" w14:textId="77777777" w:rsidR="00131C07" w:rsidRDefault="00131C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77A"/>
    <w:rsid w:val="00007727"/>
    <w:rsid w:val="00017720"/>
    <w:rsid w:val="00035488"/>
    <w:rsid w:val="000D7F25"/>
    <w:rsid w:val="000E00E5"/>
    <w:rsid w:val="00131C07"/>
    <w:rsid w:val="00173B20"/>
    <w:rsid w:val="001C69FF"/>
    <w:rsid w:val="0023318D"/>
    <w:rsid w:val="003D72FD"/>
    <w:rsid w:val="00423179"/>
    <w:rsid w:val="00440C09"/>
    <w:rsid w:val="00490DC0"/>
    <w:rsid w:val="00493F8C"/>
    <w:rsid w:val="004C7E9B"/>
    <w:rsid w:val="005614F2"/>
    <w:rsid w:val="00577BC6"/>
    <w:rsid w:val="00594045"/>
    <w:rsid w:val="006365DC"/>
    <w:rsid w:val="0069085C"/>
    <w:rsid w:val="006B27ED"/>
    <w:rsid w:val="00843263"/>
    <w:rsid w:val="00861E75"/>
    <w:rsid w:val="009A3B2E"/>
    <w:rsid w:val="009D19BD"/>
    <w:rsid w:val="009F189D"/>
    <w:rsid w:val="00A80738"/>
    <w:rsid w:val="00AE2441"/>
    <w:rsid w:val="00BB547B"/>
    <w:rsid w:val="00BF12E7"/>
    <w:rsid w:val="00C236D3"/>
    <w:rsid w:val="00C659E2"/>
    <w:rsid w:val="00C82837"/>
    <w:rsid w:val="00CA3D66"/>
    <w:rsid w:val="00CB0802"/>
    <w:rsid w:val="00D665F5"/>
    <w:rsid w:val="00D7128F"/>
    <w:rsid w:val="00E2636B"/>
    <w:rsid w:val="00EA3476"/>
    <w:rsid w:val="00EC177A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D6F62D"/>
  <w15:chartTrackingRefBased/>
  <w15:docId w15:val="{38CA0FA5-A54E-42DB-904F-B82C852DE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6365D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21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82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4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41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972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35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62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895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26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48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06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37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357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627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384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2023-03-07T11:20:00Z</cp:lastPrinted>
  <dcterms:created xsi:type="dcterms:W3CDTF">2023-03-07T11:23:00Z</dcterms:created>
  <dcterms:modified xsi:type="dcterms:W3CDTF">2023-03-07T11:23:00Z</dcterms:modified>
</cp:coreProperties>
</file>