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718B83A9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8E6D57">
        <w:rPr>
          <w:rFonts w:ascii="Tahoma" w:hAnsi="Tahoma" w:cs="Tahoma"/>
          <w:bCs/>
          <w:sz w:val="20"/>
        </w:rPr>
        <w:t>12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56620B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22AC4579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A51B1A">
        <w:rPr>
          <w:rFonts w:ascii="Tahoma" w:hAnsi="Tahoma" w:cs="Tahoma"/>
          <w:b/>
          <w:bCs/>
          <w:sz w:val="18"/>
        </w:rPr>
        <w:t>1</w:t>
      </w:r>
      <w:r w:rsidR="0056620B">
        <w:rPr>
          <w:rFonts w:ascii="Tahoma" w:hAnsi="Tahoma" w:cs="Tahoma"/>
          <w:b/>
          <w:bCs/>
          <w:sz w:val="18"/>
        </w:rPr>
        <w:t>7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098F1F4F" w:rsidR="00DA7228" w:rsidRDefault="00DA7228" w:rsidP="0056620B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56620B" w:rsidRPr="0056620B">
        <w:rPr>
          <w:b/>
          <w:bCs/>
          <w:sz w:val="22"/>
          <w:szCs w:val="22"/>
        </w:rPr>
        <w:t>Zestaw do przezskórnej tracheotomii</w:t>
      </w:r>
    </w:p>
    <w:p w14:paraId="52B0DEEF" w14:textId="77777777" w:rsidR="0056620B" w:rsidRDefault="0056620B" w:rsidP="0056620B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35C384A9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F5D9339" w14:textId="313A9FE8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56620B" w:rsidRPr="0056620B">
        <w:rPr>
          <w:b/>
          <w:bCs/>
          <w:sz w:val="22"/>
          <w:szCs w:val="22"/>
        </w:rPr>
        <w:t>Akcesoria laparoskopowe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73F8C5FD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CCFE8C1" w14:textId="1386C96E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56620B" w:rsidRPr="0056620B">
        <w:rPr>
          <w:b/>
          <w:bCs/>
          <w:sz w:val="22"/>
          <w:szCs w:val="22"/>
        </w:rPr>
        <w:t>Chirurgia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58641B88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03F5A47" w14:textId="25B07B20" w:rsidR="007C04B2" w:rsidRPr="0056620B" w:rsidRDefault="00DA7228" w:rsidP="0056620B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31DE2BF3" w14:textId="66654A5E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56620B" w:rsidRPr="0056620B">
        <w:rPr>
          <w:b/>
          <w:bCs/>
          <w:sz w:val="22"/>
          <w:szCs w:val="22"/>
        </w:rPr>
        <w:t>Sonda argonowa wielorazowa</w:t>
      </w:r>
    </w:p>
    <w:p w14:paraId="56E2E64B" w14:textId="77777777" w:rsidR="0056620B" w:rsidRPr="00DA7228" w:rsidRDefault="0056620B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3CEA6A77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100EA11" w14:textId="73F7F696" w:rsidR="004F677D" w:rsidRDefault="004F677D" w:rsidP="004F677D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5 </w:t>
      </w:r>
      <w:r w:rsidR="0056620B" w:rsidRPr="0056620B">
        <w:rPr>
          <w:b/>
          <w:bCs/>
          <w:sz w:val="22"/>
          <w:szCs w:val="22"/>
        </w:rPr>
        <w:t>Akcesoria endoskopowe</w:t>
      </w:r>
    </w:p>
    <w:p w14:paraId="5C1966E9" w14:textId="77777777" w:rsidR="008E6D57" w:rsidRPr="00DA7228" w:rsidRDefault="008E6D57" w:rsidP="004F677D">
      <w:pPr>
        <w:rPr>
          <w:b/>
          <w:bCs/>
          <w:sz w:val="22"/>
          <w:szCs w:val="22"/>
        </w:rPr>
      </w:pPr>
    </w:p>
    <w:p w14:paraId="3B2060E6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4321F69" w14:textId="77777777" w:rsidR="004F677D" w:rsidRDefault="004F677D" w:rsidP="004F67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1EBE066" w14:textId="685CCC94" w:rsidR="004F677D" w:rsidRPr="00D3160B" w:rsidRDefault="004F677D" w:rsidP="004F677D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634687A" w14:textId="442B2A57" w:rsidR="004F677D" w:rsidRDefault="004F677D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4704346E" w14:textId="075C3E39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43AB8C" w14:textId="6DD7E395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6 </w:t>
      </w:r>
      <w:r w:rsidR="0056620B" w:rsidRPr="0056620B">
        <w:rPr>
          <w:b/>
          <w:bCs/>
          <w:sz w:val="22"/>
          <w:szCs w:val="22"/>
        </w:rPr>
        <w:t xml:space="preserve">Zestaw do </w:t>
      </w:r>
      <w:proofErr w:type="spellStart"/>
      <w:r w:rsidR="0056620B" w:rsidRPr="0056620B">
        <w:rPr>
          <w:b/>
          <w:bCs/>
          <w:sz w:val="22"/>
          <w:szCs w:val="22"/>
        </w:rPr>
        <w:t>opaskowania</w:t>
      </w:r>
      <w:proofErr w:type="spellEnd"/>
      <w:r w:rsidR="0056620B" w:rsidRPr="0056620B">
        <w:rPr>
          <w:b/>
          <w:bCs/>
          <w:sz w:val="22"/>
          <w:szCs w:val="22"/>
        </w:rPr>
        <w:t xml:space="preserve"> żylaków przełyku</w:t>
      </w:r>
    </w:p>
    <w:p w14:paraId="6C1AFC8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0AB0009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D129CD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176F44" w14:textId="6332603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4148662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8CBD783" w14:textId="727408AF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46AF65F9" w14:textId="5AFC3CDA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7 </w:t>
      </w:r>
      <w:r w:rsidR="0056620B" w:rsidRPr="0056620B">
        <w:rPr>
          <w:b/>
          <w:bCs/>
          <w:sz w:val="22"/>
          <w:szCs w:val="22"/>
        </w:rPr>
        <w:t>Jednorazowy endoskopowy ustnik z gumką</w:t>
      </w:r>
    </w:p>
    <w:p w14:paraId="0A26692D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51E7DA0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6A3E67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8CDCF68" w14:textId="05C71BD0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A9A90A4" w14:textId="47ECC0FE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0B4A10B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27DC5737" w14:textId="2DF68573" w:rsidR="0056620B" w:rsidRDefault="008E6D57" w:rsidP="0056620B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8 </w:t>
      </w:r>
      <w:r w:rsidR="0056620B" w:rsidRPr="0056620B">
        <w:rPr>
          <w:b/>
          <w:bCs/>
          <w:sz w:val="22"/>
          <w:szCs w:val="22"/>
        </w:rPr>
        <w:t xml:space="preserve">Akcesoria do spirometru abc </w:t>
      </w:r>
      <w:r w:rsidR="0056620B">
        <w:rPr>
          <w:b/>
          <w:bCs/>
          <w:sz w:val="22"/>
          <w:szCs w:val="22"/>
        </w:rPr>
        <w:t>Med.</w:t>
      </w:r>
    </w:p>
    <w:p w14:paraId="656A4EDD" w14:textId="77777777" w:rsidR="0056620B" w:rsidRDefault="0056620B" w:rsidP="0056620B">
      <w:pPr>
        <w:rPr>
          <w:b/>
          <w:bCs/>
          <w:sz w:val="22"/>
          <w:szCs w:val="22"/>
        </w:rPr>
      </w:pPr>
    </w:p>
    <w:p w14:paraId="00EB58F5" w14:textId="3A605611" w:rsidR="008E6D57" w:rsidRDefault="008E6D57" w:rsidP="0056620B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CD2A597" w14:textId="77777777" w:rsidR="0056620B" w:rsidRDefault="0056620B" w:rsidP="0056620B">
      <w:pPr>
        <w:rPr>
          <w:rFonts w:ascii="Tahoma" w:hAnsi="Tahoma" w:cs="Tahoma"/>
          <w:sz w:val="18"/>
        </w:rPr>
      </w:pPr>
    </w:p>
    <w:p w14:paraId="5FC0700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49722F2" w14:textId="7539A50F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524981F" w14:textId="0C931BD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02A079E1" w14:textId="61704DA1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AA0F26D" w14:textId="7EF4D384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9 </w:t>
      </w:r>
      <w:r w:rsidR="0056620B" w:rsidRPr="0056620B">
        <w:rPr>
          <w:b/>
          <w:bCs/>
          <w:sz w:val="22"/>
          <w:szCs w:val="22"/>
        </w:rPr>
        <w:t>Zestaw do amputowanych kończyn</w:t>
      </w:r>
    </w:p>
    <w:p w14:paraId="16131DC5" w14:textId="77777777" w:rsidR="008E6D57" w:rsidRDefault="008E6D57" w:rsidP="008E6D57">
      <w:pPr>
        <w:rPr>
          <w:b/>
          <w:bCs/>
          <w:sz w:val="22"/>
          <w:szCs w:val="22"/>
        </w:rPr>
      </w:pPr>
    </w:p>
    <w:p w14:paraId="055A88A7" w14:textId="77777777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>VAT __________________zł.</w:t>
      </w:r>
    </w:p>
    <w:p w14:paraId="3B63DAB0" w14:textId="72280BD3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</w:t>
      </w:r>
    </w:p>
    <w:p w14:paraId="00C9558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6E2C960" w14:textId="22AB8F68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5543D99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C5F0FBB" w14:textId="0BCBCDBC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0858BC00" w14:textId="31347823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10 </w:t>
      </w:r>
      <w:r w:rsidR="0056620B" w:rsidRPr="0056620B">
        <w:rPr>
          <w:b/>
          <w:bCs/>
          <w:sz w:val="22"/>
          <w:szCs w:val="22"/>
        </w:rPr>
        <w:t>Ostrza do piły oscylacyjnej</w:t>
      </w:r>
    </w:p>
    <w:p w14:paraId="6AC35D2C" w14:textId="77777777" w:rsidR="008E6D57" w:rsidRDefault="008E6D57" w:rsidP="008E6D57">
      <w:pPr>
        <w:rPr>
          <w:rFonts w:ascii="Tahoma" w:hAnsi="Tahoma" w:cs="Tahoma"/>
          <w:sz w:val="16"/>
        </w:rPr>
      </w:pPr>
    </w:p>
    <w:p w14:paraId="26FC3FD5" w14:textId="147BC1B8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372C1A5" w14:textId="77777777" w:rsidR="008E6D57" w:rsidRDefault="008E6D57" w:rsidP="008E6D57">
      <w:pPr>
        <w:rPr>
          <w:rFonts w:ascii="Tahoma" w:hAnsi="Tahoma" w:cs="Tahoma"/>
          <w:sz w:val="18"/>
        </w:rPr>
      </w:pPr>
    </w:p>
    <w:p w14:paraId="36298707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22DD74E" w14:textId="164F610F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63A9BB47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4A04CC9" w14:textId="01827B06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1CDD14" w14:textId="6499B922" w:rsidR="008E6D57" w:rsidRPr="00DA7228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11 </w:t>
      </w:r>
      <w:r w:rsidR="0056620B" w:rsidRPr="0056620B">
        <w:rPr>
          <w:b/>
          <w:bCs/>
          <w:sz w:val="22"/>
          <w:szCs w:val="22"/>
        </w:rPr>
        <w:t>Uszczelki do portów laparoskopowych</w:t>
      </w:r>
    </w:p>
    <w:p w14:paraId="5D5A1D3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1EC1FB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804AA93" w14:textId="407FDDB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610B4ED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B951CC1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427CCBAA" w14:textId="677546E0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12 </w:t>
      </w:r>
      <w:r w:rsidR="0056620B" w:rsidRPr="0056620B">
        <w:rPr>
          <w:b/>
          <w:bCs/>
          <w:sz w:val="22"/>
          <w:szCs w:val="22"/>
        </w:rPr>
        <w:t xml:space="preserve">Igły do infuzji </w:t>
      </w:r>
      <w:proofErr w:type="spellStart"/>
      <w:r w:rsidR="0056620B" w:rsidRPr="0056620B">
        <w:rPr>
          <w:b/>
          <w:bCs/>
          <w:sz w:val="22"/>
          <w:szCs w:val="22"/>
        </w:rPr>
        <w:t>doszpikowej</w:t>
      </w:r>
      <w:proofErr w:type="spellEnd"/>
    </w:p>
    <w:p w14:paraId="60364306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489E1166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30E4B52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66C7DC2" w14:textId="364F325A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B211D6C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7F491A42" w14:textId="77777777" w:rsidR="007C04B2" w:rsidRDefault="007C04B2" w:rsidP="008E6D57">
      <w:pPr>
        <w:rPr>
          <w:b/>
          <w:bCs/>
          <w:sz w:val="22"/>
          <w:szCs w:val="22"/>
        </w:rPr>
      </w:pPr>
    </w:p>
    <w:p w14:paraId="19DC76EC" w14:textId="65D00AA6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13  </w:t>
      </w:r>
      <w:r w:rsidR="0056620B" w:rsidRPr="0056620B">
        <w:rPr>
          <w:b/>
          <w:bCs/>
          <w:sz w:val="22"/>
          <w:szCs w:val="22"/>
        </w:rPr>
        <w:t>Zamknięty system do odsysania</w:t>
      </w:r>
    </w:p>
    <w:p w14:paraId="4DD71947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39CAF38F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9EE74CA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C0339EF" w14:textId="038DC517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2D2436A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lastRenderedPageBreak/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23BC40A" w14:textId="07711F30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9A29663" w14:textId="554CEBBD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14 </w:t>
      </w:r>
      <w:r w:rsidR="0056620B" w:rsidRPr="0056620B">
        <w:rPr>
          <w:b/>
          <w:bCs/>
          <w:sz w:val="22"/>
          <w:szCs w:val="22"/>
        </w:rPr>
        <w:t>Tamponada nosowa</w:t>
      </w:r>
    </w:p>
    <w:p w14:paraId="653AD6C1" w14:textId="77777777" w:rsidR="008E6D57" w:rsidRDefault="008E6D57" w:rsidP="008E6D57">
      <w:pPr>
        <w:rPr>
          <w:b/>
          <w:bCs/>
          <w:sz w:val="22"/>
          <w:szCs w:val="22"/>
        </w:rPr>
      </w:pPr>
    </w:p>
    <w:p w14:paraId="683B0E44" w14:textId="1D4D93C4" w:rsidR="008E6D57" w:rsidRDefault="008E6D57" w:rsidP="008E6D57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42A7E06" w14:textId="77777777" w:rsidR="008E6D57" w:rsidRDefault="008E6D57" w:rsidP="008E6D57">
      <w:pPr>
        <w:rPr>
          <w:rFonts w:ascii="Tahoma" w:hAnsi="Tahoma" w:cs="Tahoma"/>
          <w:sz w:val="18"/>
        </w:rPr>
      </w:pPr>
    </w:p>
    <w:p w14:paraId="3C9F25DD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07C5CFC" w14:textId="1D9C349B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 xml:space="preserve">6 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7E08173F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19C63AA6" w14:textId="1770B4B7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66C97EA" w14:textId="555E4417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15 </w:t>
      </w:r>
      <w:r w:rsidR="0056620B" w:rsidRPr="0056620B">
        <w:rPr>
          <w:b/>
          <w:bCs/>
          <w:sz w:val="22"/>
          <w:szCs w:val="22"/>
        </w:rPr>
        <w:t>Kołnierze ortopedyczne</w:t>
      </w:r>
    </w:p>
    <w:p w14:paraId="6CE42D54" w14:textId="77777777" w:rsidR="008E6D57" w:rsidRPr="00DA7228" w:rsidRDefault="008E6D57" w:rsidP="008E6D57">
      <w:pPr>
        <w:rPr>
          <w:b/>
          <w:bCs/>
          <w:sz w:val="22"/>
          <w:szCs w:val="22"/>
        </w:rPr>
      </w:pPr>
    </w:p>
    <w:p w14:paraId="1F0CDAAE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B2E038D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F4B16DC" w14:textId="34B13515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EB8B935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9D18873" w14:textId="4FA60470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670E3673" w14:textId="3C040C62" w:rsidR="008E6D57" w:rsidRPr="00DA7228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16 </w:t>
      </w:r>
      <w:r w:rsidR="0056620B" w:rsidRPr="0056620B">
        <w:rPr>
          <w:b/>
          <w:bCs/>
          <w:sz w:val="22"/>
          <w:szCs w:val="22"/>
        </w:rPr>
        <w:t>Dreny do pompy laparoskopowej</w:t>
      </w:r>
    </w:p>
    <w:p w14:paraId="079027D5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054D5D8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19C938B" w14:textId="65010D4D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 xml:space="preserve">6 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3ED4E754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2F0522E4" w14:textId="08BB6553" w:rsidR="008E6D57" w:rsidRDefault="008E6D57" w:rsidP="004F677D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DDB79C8" w14:textId="2BC93B0B" w:rsidR="008E6D57" w:rsidRDefault="008E6D57" w:rsidP="008E6D5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 xml:space="preserve">17 </w:t>
      </w:r>
      <w:r w:rsidR="0056620B" w:rsidRPr="0056620B">
        <w:rPr>
          <w:b/>
          <w:bCs/>
          <w:sz w:val="22"/>
          <w:szCs w:val="22"/>
        </w:rPr>
        <w:t>Kaniule dożylne</w:t>
      </w:r>
    </w:p>
    <w:p w14:paraId="11695FCC" w14:textId="77777777" w:rsidR="001C655F" w:rsidRPr="00DA7228" w:rsidRDefault="001C655F" w:rsidP="008E6D57">
      <w:pPr>
        <w:rPr>
          <w:b/>
          <w:bCs/>
          <w:sz w:val="22"/>
          <w:szCs w:val="22"/>
        </w:rPr>
      </w:pPr>
    </w:p>
    <w:p w14:paraId="27DBC759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57B6511" w14:textId="77777777" w:rsidR="008E6D57" w:rsidRDefault="008E6D57" w:rsidP="008E6D5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9E11ECE" w14:textId="207F133F" w:rsidR="008E6D57" w:rsidRPr="00D3160B" w:rsidRDefault="008E6D57" w:rsidP="008E6D57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A0985">
        <w:rPr>
          <w:rFonts w:ascii="Tahoma" w:hAnsi="Tahoma" w:cs="Tahoma"/>
          <w:b/>
          <w:bCs/>
          <w:sz w:val="18"/>
          <w:szCs w:val="18"/>
        </w:rPr>
        <w:t xml:space="preserve">6 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2C67B8AD" w14:textId="77777777" w:rsidR="008E6D57" w:rsidRDefault="008E6D57" w:rsidP="008E6D57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</w:t>
      </w:r>
      <w:r>
        <w:rPr>
          <w:rFonts w:ascii="Tahoma" w:hAnsi="Tahoma" w:cs="Tahoma"/>
          <w:b/>
          <w:color w:val="000000"/>
          <w:sz w:val="18"/>
          <w:szCs w:val="18"/>
        </w:rPr>
        <w:lastRenderedPageBreak/>
        <w:t>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ADD88" w14:textId="77777777" w:rsidR="00B91E2D" w:rsidRDefault="00B91E2D">
      <w:r>
        <w:separator/>
      </w:r>
    </w:p>
  </w:endnote>
  <w:endnote w:type="continuationSeparator" w:id="0">
    <w:p w14:paraId="15089715" w14:textId="77777777" w:rsidR="00B91E2D" w:rsidRDefault="00B9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B034C" w14:textId="77777777" w:rsidR="00B91E2D" w:rsidRDefault="00B91E2D">
      <w:r>
        <w:separator/>
      </w:r>
    </w:p>
  </w:footnote>
  <w:footnote w:type="continuationSeparator" w:id="0">
    <w:p w14:paraId="1FF07AB1" w14:textId="77777777" w:rsidR="00B91E2D" w:rsidRDefault="00B91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0391094">
    <w:abstractNumId w:val="10"/>
  </w:num>
  <w:num w:numId="2" w16cid:durableId="537671007">
    <w:abstractNumId w:val="20"/>
  </w:num>
  <w:num w:numId="3" w16cid:durableId="160005326">
    <w:abstractNumId w:val="23"/>
  </w:num>
  <w:num w:numId="4" w16cid:durableId="1603148752">
    <w:abstractNumId w:val="5"/>
  </w:num>
  <w:num w:numId="5" w16cid:durableId="1942028625">
    <w:abstractNumId w:val="26"/>
  </w:num>
  <w:num w:numId="6" w16cid:durableId="670260201">
    <w:abstractNumId w:val="6"/>
  </w:num>
  <w:num w:numId="7" w16cid:durableId="472799209">
    <w:abstractNumId w:val="7"/>
  </w:num>
  <w:num w:numId="8" w16cid:durableId="614215474">
    <w:abstractNumId w:val="29"/>
  </w:num>
  <w:num w:numId="9" w16cid:durableId="641083920">
    <w:abstractNumId w:val="4"/>
  </w:num>
  <w:num w:numId="10" w16cid:durableId="1209877353">
    <w:abstractNumId w:val="28"/>
  </w:num>
  <w:num w:numId="11" w16cid:durableId="230895838">
    <w:abstractNumId w:val="25"/>
  </w:num>
  <w:num w:numId="12" w16cid:durableId="1342704330">
    <w:abstractNumId w:val="12"/>
  </w:num>
  <w:num w:numId="13" w16cid:durableId="557518363">
    <w:abstractNumId w:val="24"/>
  </w:num>
  <w:num w:numId="14" w16cid:durableId="1642881620">
    <w:abstractNumId w:val="35"/>
  </w:num>
  <w:num w:numId="15" w16cid:durableId="1080055598">
    <w:abstractNumId w:val="21"/>
  </w:num>
  <w:num w:numId="16" w16cid:durableId="1908494842">
    <w:abstractNumId w:val="32"/>
  </w:num>
  <w:num w:numId="17" w16cid:durableId="1211961602">
    <w:abstractNumId w:val="11"/>
  </w:num>
  <w:num w:numId="18" w16cid:durableId="112943034">
    <w:abstractNumId w:val="15"/>
  </w:num>
  <w:num w:numId="19" w16cid:durableId="881792453">
    <w:abstractNumId w:val="31"/>
  </w:num>
  <w:num w:numId="20" w16cid:durableId="175191188">
    <w:abstractNumId w:val="1"/>
  </w:num>
  <w:num w:numId="21" w16cid:durableId="1146900257">
    <w:abstractNumId w:val="27"/>
  </w:num>
  <w:num w:numId="22" w16cid:durableId="255677729">
    <w:abstractNumId w:val="2"/>
  </w:num>
  <w:num w:numId="23" w16cid:durableId="1622034806">
    <w:abstractNumId w:val="13"/>
  </w:num>
  <w:num w:numId="24" w16cid:durableId="1992564319">
    <w:abstractNumId w:val="30"/>
  </w:num>
  <w:num w:numId="25" w16cid:durableId="599534602">
    <w:abstractNumId w:val="8"/>
  </w:num>
  <w:num w:numId="26" w16cid:durableId="1085148190">
    <w:abstractNumId w:val="14"/>
  </w:num>
  <w:num w:numId="27" w16cid:durableId="1571116852">
    <w:abstractNumId w:val="18"/>
  </w:num>
  <w:num w:numId="28" w16cid:durableId="1412235800">
    <w:abstractNumId w:val="16"/>
  </w:num>
  <w:num w:numId="29" w16cid:durableId="827860923">
    <w:abstractNumId w:val="3"/>
  </w:num>
  <w:num w:numId="30" w16cid:durableId="395395106">
    <w:abstractNumId w:val="17"/>
  </w:num>
  <w:num w:numId="31" w16cid:durableId="976036516">
    <w:abstractNumId w:val="0"/>
  </w:num>
  <w:num w:numId="32" w16cid:durableId="1232740785">
    <w:abstractNumId w:val="36"/>
  </w:num>
  <w:num w:numId="33" w16cid:durableId="2035300535">
    <w:abstractNumId w:val="34"/>
  </w:num>
  <w:num w:numId="34" w16cid:durableId="5914698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8095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06705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3171520">
    <w:abstractNumId w:val="33"/>
  </w:num>
  <w:num w:numId="38" w16cid:durableId="1909343266">
    <w:abstractNumId w:val="22"/>
  </w:num>
  <w:num w:numId="39" w16cid:durableId="831875526">
    <w:abstractNumId w:val="19"/>
  </w:num>
  <w:num w:numId="40" w16cid:durableId="7220940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123226"/>
    <w:rsid w:val="00146806"/>
    <w:rsid w:val="001C655F"/>
    <w:rsid w:val="00203C73"/>
    <w:rsid w:val="002346CB"/>
    <w:rsid w:val="002463FB"/>
    <w:rsid w:val="002827B1"/>
    <w:rsid w:val="00294AAF"/>
    <w:rsid w:val="003A6F61"/>
    <w:rsid w:val="003B22E3"/>
    <w:rsid w:val="003F5AA9"/>
    <w:rsid w:val="00431940"/>
    <w:rsid w:val="00446A72"/>
    <w:rsid w:val="00460999"/>
    <w:rsid w:val="004F677D"/>
    <w:rsid w:val="0056620B"/>
    <w:rsid w:val="0058799F"/>
    <w:rsid w:val="005A4CB1"/>
    <w:rsid w:val="005A681E"/>
    <w:rsid w:val="0060370C"/>
    <w:rsid w:val="00606FAB"/>
    <w:rsid w:val="006354DD"/>
    <w:rsid w:val="006F0C35"/>
    <w:rsid w:val="00790B00"/>
    <w:rsid w:val="007C04B2"/>
    <w:rsid w:val="007C2F61"/>
    <w:rsid w:val="007F57BB"/>
    <w:rsid w:val="00807D61"/>
    <w:rsid w:val="0084758A"/>
    <w:rsid w:val="008A0985"/>
    <w:rsid w:val="008E6D57"/>
    <w:rsid w:val="00943CF0"/>
    <w:rsid w:val="00991928"/>
    <w:rsid w:val="009D37B4"/>
    <w:rsid w:val="00A02D66"/>
    <w:rsid w:val="00A51B1A"/>
    <w:rsid w:val="00B15FBB"/>
    <w:rsid w:val="00B91E2D"/>
    <w:rsid w:val="00C446A2"/>
    <w:rsid w:val="00C84496"/>
    <w:rsid w:val="00C8648B"/>
    <w:rsid w:val="00D3160B"/>
    <w:rsid w:val="00D364A2"/>
    <w:rsid w:val="00D850F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1475</Words>
  <Characters>14765</Characters>
  <Application>Microsoft Office Word</Application>
  <DocSecurity>0</DocSecurity>
  <Lines>123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2</cp:revision>
  <cp:lastPrinted>2022-01-25T08:27:00Z</cp:lastPrinted>
  <dcterms:created xsi:type="dcterms:W3CDTF">2023-03-08T09:00:00Z</dcterms:created>
  <dcterms:modified xsi:type="dcterms:W3CDTF">2023-03-08T09:00:00Z</dcterms:modified>
</cp:coreProperties>
</file>