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Pr="00AB247C" w:rsidRDefault="00BB0005" w:rsidP="006A5DF1">
      <w:pPr>
        <w:spacing w:after="240"/>
        <w:jc w:val="right"/>
        <w:rPr>
          <w:rFonts w:ascii="Arial Narrow" w:hAnsi="Arial Narrow" w:cs="Arial"/>
          <w:sz w:val="22"/>
          <w:szCs w:val="22"/>
        </w:rPr>
      </w:pPr>
      <w:r w:rsidRPr="00AB247C">
        <w:rPr>
          <w:rFonts w:ascii="Arial Narrow" w:hAnsi="Arial Narrow" w:cs="Arial"/>
          <w:sz w:val="22"/>
          <w:szCs w:val="22"/>
        </w:rPr>
        <w:t>Bydgoszcz</w:t>
      </w:r>
      <w:r w:rsidR="006A5DF1" w:rsidRPr="00AB247C">
        <w:rPr>
          <w:rFonts w:ascii="Arial Narrow" w:hAnsi="Arial Narrow" w:cs="Arial"/>
          <w:sz w:val="22"/>
          <w:szCs w:val="22"/>
        </w:rPr>
        <w:t xml:space="preserve"> dnia: </w:t>
      </w:r>
      <w:r w:rsidR="00AB247C" w:rsidRPr="00AB247C">
        <w:rPr>
          <w:rFonts w:ascii="Arial Narrow" w:hAnsi="Arial Narrow" w:cs="Arial"/>
          <w:sz w:val="22"/>
          <w:szCs w:val="22"/>
        </w:rPr>
        <w:t>2023-03-09</w:t>
      </w:r>
    </w:p>
    <w:p w:rsidR="0029606A" w:rsidRPr="00AB247C" w:rsidRDefault="0029606A" w:rsidP="006A5DF1">
      <w:pPr>
        <w:spacing w:after="240"/>
        <w:jc w:val="right"/>
        <w:rPr>
          <w:rFonts w:ascii="Arial Narrow" w:hAnsi="Arial Narrow" w:cs="Arial"/>
          <w:sz w:val="22"/>
          <w:szCs w:val="22"/>
        </w:rPr>
      </w:pPr>
    </w:p>
    <w:p w:rsidR="006A5DF1" w:rsidRPr="00AB247C" w:rsidRDefault="00BB0005" w:rsidP="006A5DF1">
      <w:pPr>
        <w:rPr>
          <w:rFonts w:ascii="Arial Narrow" w:hAnsi="Arial Narrow" w:cs="Arial"/>
          <w:b/>
          <w:bCs/>
          <w:sz w:val="22"/>
          <w:szCs w:val="22"/>
        </w:rPr>
      </w:pPr>
      <w:r w:rsidRPr="00AB247C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6A5DF1" w:rsidRPr="00AB247C" w:rsidRDefault="00BB0005" w:rsidP="006A5DF1">
      <w:pPr>
        <w:rPr>
          <w:rFonts w:ascii="Arial Narrow" w:hAnsi="Arial Narrow" w:cs="Arial"/>
          <w:sz w:val="22"/>
          <w:szCs w:val="22"/>
        </w:rPr>
      </w:pPr>
      <w:r w:rsidRPr="00AB247C">
        <w:rPr>
          <w:rFonts w:ascii="Arial Narrow" w:hAnsi="Arial Narrow" w:cs="Arial"/>
          <w:sz w:val="22"/>
          <w:szCs w:val="22"/>
        </w:rPr>
        <w:t>Powstańców Warszawy</w:t>
      </w:r>
      <w:r w:rsidR="006A5DF1" w:rsidRPr="00AB247C">
        <w:rPr>
          <w:rFonts w:ascii="Arial Narrow" w:hAnsi="Arial Narrow" w:cs="Arial"/>
          <w:sz w:val="22"/>
          <w:szCs w:val="22"/>
        </w:rPr>
        <w:t xml:space="preserve"> </w:t>
      </w:r>
      <w:r w:rsidRPr="00AB247C">
        <w:rPr>
          <w:rFonts w:ascii="Arial Narrow" w:hAnsi="Arial Narrow" w:cs="Arial"/>
          <w:sz w:val="22"/>
          <w:szCs w:val="22"/>
        </w:rPr>
        <w:t>5</w:t>
      </w:r>
    </w:p>
    <w:p w:rsidR="006A5DF1" w:rsidRPr="00AB247C" w:rsidRDefault="00BB0005" w:rsidP="006A5DF1">
      <w:pPr>
        <w:rPr>
          <w:rFonts w:ascii="Arial Narrow" w:hAnsi="Arial Narrow" w:cs="Arial"/>
          <w:sz w:val="22"/>
          <w:szCs w:val="22"/>
        </w:rPr>
      </w:pPr>
      <w:r w:rsidRPr="00AB247C">
        <w:rPr>
          <w:rFonts w:ascii="Arial Narrow" w:hAnsi="Arial Narrow" w:cs="Arial"/>
          <w:sz w:val="22"/>
          <w:szCs w:val="22"/>
        </w:rPr>
        <w:t>85-681</w:t>
      </w:r>
      <w:r w:rsidR="006A5DF1" w:rsidRPr="00AB247C">
        <w:rPr>
          <w:rFonts w:ascii="Arial Narrow" w:hAnsi="Arial Narrow" w:cs="Arial"/>
          <w:sz w:val="22"/>
          <w:szCs w:val="22"/>
        </w:rPr>
        <w:t xml:space="preserve"> </w:t>
      </w:r>
      <w:r w:rsidRPr="00AB247C">
        <w:rPr>
          <w:rFonts w:ascii="Arial Narrow" w:hAnsi="Arial Narrow" w:cs="Arial"/>
          <w:sz w:val="22"/>
          <w:szCs w:val="22"/>
        </w:rPr>
        <w:t>Bydgoszcz</w:t>
      </w:r>
    </w:p>
    <w:p w:rsidR="006A5DF1" w:rsidRPr="00AB247C" w:rsidRDefault="006A5DF1" w:rsidP="006A5DF1">
      <w:pPr>
        <w:jc w:val="both"/>
        <w:rPr>
          <w:rFonts w:ascii="Arial Narrow" w:hAnsi="Arial Narrow" w:cs="Arial"/>
          <w:bCs/>
        </w:rPr>
      </w:pPr>
      <w:r w:rsidRPr="00AB247C">
        <w:rPr>
          <w:rFonts w:ascii="Arial Narrow" w:hAnsi="Arial Narrow" w:cs="Arial"/>
          <w:bCs/>
        </w:rPr>
        <w:t>……………………………………</w:t>
      </w:r>
    </w:p>
    <w:p w:rsidR="006A5DF1" w:rsidRPr="00AB247C" w:rsidRDefault="006A5DF1" w:rsidP="006A5DF1">
      <w:pPr>
        <w:jc w:val="both"/>
        <w:rPr>
          <w:rFonts w:ascii="Arial Narrow" w:hAnsi="Arial Narrow" w:cs="Arial"/>
          <w:bCs/>
        </w:rPr>
      </w:pPr>
      <w:r w:rsidRPr="00AB247C">
        <w:rPr>
          <w:rFonts w:ascii="Arial Narrow" w:hAnsi="Arial Narrow" w:cs="Arial"/>
          <w:bCs/>
        </w:rPr>
        <w:t>[nazwa zamawiającego, adres]</w:t>
      </w:r>
    </w:p>
    <w:p w:rsidR="006A5DF1" w:rsidRPr="002321A6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6A5DF1" w:rsidRPr="002321A6" w:rsidRDefault="006A5DF1" w:rsidP="006A5DF1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 w:rsidRPr="002321A6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6A5DF1" w:rsidRPr="004A0524" w:rsidRDefault="00B73438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b/>
          <w:sz w:val="22"/>
          <w:szCs w:val="22"/>
        </w:rPr>
      </w:pPr>
      <w:r w:rsidRPr="004A0524">
        <w:rPr>
          <w:rFonts w:ascii="Arial Narrow" w:hAnsi="Arial Narrow" w:cs="Arial"/>
          <w:b/>
          <w:sz w:val="22"/>
          <w:szCs w:val="22"/>
        </w:rPr>
        <w:t xml:space="preserve">Pismo nr: </w:t>
      </w:r>
      <w:r w:rsidR="004A0524" w:rsidRPr="004A0524">
        <w:rPr>
          <w:rFonts w:ascii="Arial Narrow" w:hAnsi="Arial Narrow" w:cs="Arial"/>
          <w:b/>
          <w:sz w:val="22"/>
          <w:szCs w:val="22"/>
        </w:rPr>
        <w:t>1948</w:t>
      </w:r>
      <w:r w:rsidRPr="004A0524">
        <w:rPr>
          <w:rFonts w:ascii="Arial Narrow" w:hAnsi="Arial Narrow" w:cs="Arial"/>
          <w:b/>
          <w:sz w:val="22"/>
          <w:szCs w:val="22"/>
        </w:rPr>
        <w:t>/2023</w:t>
      </w:r>
    </w:p>
    <w:p w:rsidR="006A5DF1" w:rsidRPr="002321A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4"/>
          <w:szCs w:val="24"/>
        </w:rPr>
      </w:pPr>
      <w:r w:rsidRPr="002321A6">
        <w:rPr>
          <w:rFonts w:ascii="Arial Narrow" w:hAnsi="Arial Narrow" w:cs="Arial"/>
          <w:b/>
          <w:sz w:val="24"/>
          <w:szCs w:val="24"/>
        </w:rPr>
        <w:t>WYKONAWCY</w:t>
      </w:r>
    </w:p>
    <w:p w:rsidR="006A5DF1" w:rsidRPr="00AB247C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sz w:val="22"/>
          <w:szCs w:val="22"/>
        </w:rPr>
      </w:pPr>
      <w:bookmarkStart w:id="0" w:name="_GoBack"/>
      <w:bookmarkEnd w:id="0"/>
      <w:r w:rsidRPr="00AB247C">
        <w:rPr>
          <w:rFonts w:ascii="Arial Narrow" w:hAnsi="Arial Narrow" w:cs="Arial"/>
          <w:sz w:val="22"/>
          <w:szCs w:val="22"/>
        </w:rPr>
        <w:t>ubiegający się o zamówienie publiczne</w:t>
      </w:r>
    </w:p>
    <w:p w:rsidR="006D4AB3" w:rsidRPr="002321A6" w:rsidRDefault="006D4AB3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</w:p>
    <w:p w:rsidR="006D4AB3" w:rsidRPr="002321A6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6D4AB3" w:rsidRPr="002321A6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632C3C" w:rsidRPr="002321A6" w:rsidRDefault="00E21B49" w:rsidP="0029606A">
      <w:pPr>
        <w:pStyle w:val="Nagwek1"/>
        <w:spacing w:after="480" w:line="276" w:lineRule="auto"/>
        <w:jc w:val="center"/>
        <w:rPr>
          <w:rFonts w:ascii="Arial Narrow" w:hAnsi="Arial Narrow" w:cs="Arial"/>
          <w:szCs w:val="28"/>
        </w:rPr>
      </w:pPr>
      <w:r w:rsidRPr="002321A6">
        <w:rPr>
          <w:rFonts w:ascii="Arial Narrow" w:hAnsi="Arial Narrow" w:cs="Arial"/>
          <w:szCs w:val="28"/>
        </w:rPr>
        <w:t>WYJAŚNIENI</w:t>
      </w:r>
      <w:r w:rsidR="00520165" w:rsidRPr="002321A6">
        <w:rPr>
          <w:rFonts w:ascii="Arial Narrow" w:hAnsi="Arial Narrow" w:cs="Arial"/>
          <w:szCs w:val="28"/>
        </w:rPr>
        <w:t>A</w:t>
      </w:r>
      <w:r w:rsidR="00632C3C" w:rsidRPr="002321A6">
        <w:rPr>
          <w:rFonts w:ascii="Arial Narrow" w:hAnsi="Arial Narrow" w:cs="Arial"/>
          <w:szCs w:val="28"/>
        </w:rPr>
        <w:t xml:space="preserve"> TREŚCI</w:t>
      </w:r>
      <w:r w:rsidR="0029606A" w:rsidRPr="002321A6">
        <w:rPr>
          <w:rFonts w:ascii="Arial Narrow" w:hAnsi="Arial Narrow" w:cs="Arial"/>
          <w:szCs w:val="28"/>
        </w:rPr>
        <w:t xml:space="preserve"> SWZ</w:t>
      </w:r>
    </w:p>
    <w:p w:rsidR="006D4AB3" w:rsidRPr="00AB247C" w:rsidRDefault="00632C3C" w:rsidP="00520165">
      <w:pPr>
        <w:spacing w:after="360" w:line="276" w:lineRule="auto"/>
        <w:jc w:val="both"/>
        <w:rPr>
          <w:rFonts w:ascii="Arial Narrow" w:hAnsi="Arial Narrow" w:cs="Arial"/>
          <w:sz w:val="22"/>
          <w:szCs w:val="22"/>
        </w:rPr>
      </w:pPr>
      <w:r w:rsidRPr="00AB247C">
        <w:rPr>
          <w:rFonts w:ascii="Arial Narrow" w:hAnsi="Arial Narrow" w:cs="Arial"/>
          <w:sz w:val="22"/>
          <w:szCs w:val="22"/>
        </w:rPr>
        <w:t xml:space="preserve">Dotyczy: </w:t>
      </w:r>
      <w:r w:rsidR="006A5DF1" w:rsidRPr="00AB247C">
        <w:rPr>
          <w:rFonts w:ascii="Arial Narrow" w:hAnsi="Arial Narrow" w:cs="Arial"/>
          <w:sz w:val="22"/>
          <w:szCs w:val="22"/>
        </w:rPr>
        <w:t>p</w:t>
      </w:r>
      <w:r w:rsidRPr="00AB247C">
        <w:rPr>
          <w:rFonts w:ascii="Arial Narrow" w:hAnsi="Arial Narrow" w:cs="Arial"/>
          <w:sz w:val="22"/>
          <w:szCs w:val="22"/>
        </w:rPr>
        <w:t>ostępowani</w:t>
      </w:r>
      <w:r w:rsidR="006A5DF1" w:rsidRPr="00AB247C">
        <w:rPr>
          <w:rFonts w:ascii="Arial Narrow" w:hAnsi="Arial Narrow" w:cs="Arial"/>
          <w:sz w:val="22"/>
          <w:szCs w:val="22"/>
        </w:rPr>
        <w:t>a</w:t>
      </w:r>
      <w:r w:rsidRPr="00AB247C">
        <w:rPr>
          <w:rFonts w:ascii="Arial Narrow" w:hAnsi="Arial Narrow" w:cs="Arial"/>
          <w:sz w:val="22"/>
          <w:szCs w:val="22"/>
        </w:rPr>
        <w:t xml:space="preserve"> o udzielenie zamówienia publicznego, prowadzone</w:t>
      </w:r>
      <w:r w:rsidR="006A5DF1" w:rsidRPr="00AB247C">
        <w:rPr>
          <w:rFonts w:ascii="Arial Narrow" w:hAnsi="Arial Narrow" w:cs="Arial"/>
          <w:sz w:val="22"/>
          <w:szCs w:val="22"/>
        </w:rPr>
        <w:t>go</w:t>
      </w:r>
      <w:r w:rsidRPr="00AB247C">
        <w:rPr>
          <w:rFonts w:ascii="Arial Narrow" w:hAnsi="Arial Narrow" w:cs="Arial"/>
          <w:sz w:val="22"/>
          <w:szCs w:val="22"/>
        </w:rPr>
        <w:t xml:space="preserve"> w trybie </w:t>
      </w:r>
      <w:r w:rsidR="00BB0005" w:rsidRPr="00AB247C">
        <w:rPr>
          <w:rFonts w:ascii="Arial Narrow" w:hAnsi="Arial Narrow" w:cs="Arial"/>
          <w:sz w:val="22"/>
          <w:szCs w:val="22"/>
        </w:rPr>
        <w:t>podstawowy</w:t>
      </w:r>
      <w:r w:rsidR="002E4F30" w:rsidRPr="00AB247C">
        <w:rPr>
          <w:rFonts w:ascii="Arial Narrow" w:hAnsi="Arial Narrow" w:cs="Arial"/>
          <w:sz w:val="22"/>
          <w:szCs w:val="22"/>
        </w:rPr>
        <w:t>m</w:t>
      </w:r>
      <w:r w:rsidR="00BB0005" w:rsidRPr="00AB247C">
        <w:rPr>
          <w:rFonts w:ascii="Arial Narrow" w:hAnsi="Arial Narrow" w:cs="Arial"/>
          <w:sz w:val="22"/>
          <w:szCs w:val="22"/>
        </w:rPr>
        <w:t xml:space="preserve"> bez negocjacji - art. 275 pkt. 1 ustawy Pzp</w:t>
      </w:r>
      <w:r w:rsidRPr="00AB247C">
        <w:rPr>
          <w:rFonts w:ascii="Arial Narrow" w:hAnsi="Arial Narrow" w:cs="Arial"/>
          <w:b/>
          <w:sz w:val="22"/>
          <w:szCs w:val="22"/>
        </w:rPr>
        <w:t xml:space="preserve"> </w:t>
      </w:r>
      <w:r w:rsidRPr="00AB247C">
        <w:rPr>
          <w:rFonts w:ascii="Arial Narrow" w:hAnsi="Arial Narrow" w:cs="Arial"/>
          <w:bCs/>
          <w:sz w:val="22"/>
          <w:szCs w:val="22"/>
        </w:rPr>
        <w:t>na</w:t>
      </w:r>
      <w:r w:rsidRPr="00AB247C">
        <w:rPr>
          <w:rFonts w:ascii="Arial Narrow" w:hAnsi="Arial Narrow" w:cs="Arial"/>
          <w:b/>
          <w:sz w:val="22"/>
          <w:szCs w:val="22"/>
        </w:rPr>
        <w:t xml:space="preserve"> </w:t>
      </w:r>
      <w:r w:rsidR="00E72428" w:rsidRPr="00AB247C">
        <w:rPr>
          <w:rFonts w:ascii="Arial Narrow" w:hAnsi="Arial Narrow" w:cs="Arial"/>
          <w:bCs/>
          <w:sz w:val="22"/>
          <w:szCs w:val="22"/>
        </w:rPr>
        <w:t>”</w:t>
      </w:r>
      <w:r w:rsidR="00BB0005" w:rsidRPr="00AB247C">
        <w:rPr>
          <w:rFonts w:ascii="Arial Narrow" w:hAnsi="Arial Narrow" w:cs="Arial"/>
          <w:b/>
          <w:bCs/>
          <w:sz w:val="22"/>
          <w:szCs w:val="22"/>
        </w:rPr>
        <w:t>Dostawy sukcesywne rękawic chirurgicznych na okres</w:t>
      </w:r>
      <w:r w:rsidR="00AB247C">
        <w:rPr>
          <w:rFonts w:ascii="Arial Narrow" w:hAnsi="Arial Narrow" w:cs="Arial"/>
          <w:b/>
          <w:bCs/>
          <w:sz w:val="22"/>
          <w:szCs w:val="22"/>
        </w:rPr>
        <w:br/>
      </w:r>
      <w:r w:rsidR="00BB0005" w:rsidRPr="00AB247C">
        <w:rPr>
          <w:rFonts w:ascii="Arial Narrow" w:hAnsi="Arial Narrow" w:cs="Arial"/>
          <w:b/>
          <w:bCs/>
          <w:sz w:val="22"/>
          <w:szCs w:val="22"/>
        </w:rPr>
        <w:t xml:space="preserve"> 24 miesięcy</w:t>
      </w:r>
      <w:r w:rsidR="00E72428" w:rsidRPr="00AB247C">
        <w:rPr>
          <w:rFonts w:ascii="Arial Narrow" w:hAnsi="Arial Narrow" w:cs="Arial"/>
          <w:bCs/>
          <w:sz w:val="22"/>
          <w:szCs w:val="22"/>
        </w:rPr>
        <w:t>”</w:t>
      </w:r>
      <w:r w:rsidRPr="00AB247C">
        <w:rPr>
          <w:rFonts w:ascii="Arial Narrow" w:hAnsi="Arial Narrow" w:cs="Arial"/>
          <w:b/>
          <w:sz w:val="22"/>
          <w:szCs w:val="22"/>
        </w:rPr>
        <w:t xml:space="preserve"> </w:t>
      </w:r>
      <w:r w:rsidRPr="00AB247C">
        <w:rPr>
          <w:rFonts w:ascii="Arial Narrow" w:hAnsi="Arial Narrow" w:cs="Arial"/>
          <w:bCs/>
          <w:sz w:val="22"/>
          <w:szCs w:val="22"/>
        </w:rPr>
        <w:t>– znak sprawy</w:t>
      </w:r>
      <w:r w:rsidRPr="00AB247C">
        <w:rPr>
          <w:rFonts w:ascii="Arial Narrow" w:hAnsi="Arial Narrow" w:cs="Arial"/>
          <w:b/>
          <w:sz w:val="22"/>
          <w:szCs w:val="22"/>
        </w:rPr>
        <w:t xml:space="preserve"> </w:t>
      </w:r>
      <w:r w:rsidR="00BB0005" w:rsidRPr="00AB247C">
        <w:rPr>
          <w:rFonts w:ascii="Arial Narrow" w:hAnsi="Arial Narrow" w:cs="Arial"/>
          <w:b/>
          <w:sz w:val="22"/>
          <w:szCs w:val="22"/>
        </w:rPr>
        <w:t>25/2023</w:t>
      </w:r>
      <w:r w:rsidRPr="00AB247C">
        <w:rPr>
          <w:rFonts w:ascii="Arial Narrow" w:hAnsi="Arial Narrow" w:cs="Arial"/>
          <w:b/>
          <w:sz w:val="22"/>
          <w:szCs w:val="22"/>
        </w:rPr>
        <w:t>.</w:t>
      </w:r>
    </w:p>
    <w:p w:rsidR="0012774F" w:rsidRPr="00AB247C" w:rsidRDefault="00520165" w:rsidP="00D8461B">
      <w:pPr>
        <w:spacing w:after="240" w:line="276" w:lineRule="auto"/>
        <w:jc w:val="both"/>
        <w:rPr>
          <w:rFonts w:ascii="Arial Narrow" w:hAnsi="Arial Narrow" w:cs="Arial"/>
          <w:sz w:val="22"/>
          <w:szCs w:val="22"/>
        </w:rPr>
      </w:pPr>
      <w:r w:rsidRPr="00AB247C">
        <w:rPr>
          <w:rFonts w:ascii="Arial Narrow" w:hAnsi="Arial Narrow" w:cs="Arial"/>
          <w:sz w:val="22"/>
          <w:szCs w:val="22"/>
        </w:rPr>
        <w:t xml:space="preserve">Zamawiający, </w:t>
      </w:r>
      <w:r w:rsidR="00BB0005" w:rsidRPr="00AB247C">
        <w:rPr>
          <w:rFonts w:ascii="Arial Narrow" w:hAnsi="Arial Narrow" w:cs="Arial"/>
          <w:b/>
          <w:sz w:val="22"/>
          <w:szCs w:val="22"/>
        </w:rPr>
        <w:t>10WSzKzP SPZOZ</w:t>
      </w:r>
      <w:r w:rsidRPr="00AB247C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E74BC3" w:rsidRPr="00AB247C">
        <w:rPr>
          <w:rFonts w:ascii="Arial Narrow" w:hAnsi="Arial Narrow" w:cs="Arial"/>
          <w:sz w:val="22"/>
          <w:szCs w:val="22"/>
        </w:rPr>
        <w:t>284</w:t>
      </w:r>
      <w:r w:rsidRPr="00AB247C">
        <w:rPr>
          <w:rFonts w:ascii="Arial Narrow" w:hAnsi="Arial Narrow" w:cs="Arial"/>
          <w:sz w:val="22"/>
          <w:szCs w:val="22"/>
        </w:rPr>
        <w:t xml:space="preserve"> ust. </w:t>
      </w:r>
      <w:r w:rsidR="0029606A" w:rsidRPr="00AB247C">
        <w:rPr>
          <w:rFonts w:ascii="Arial Narrow" w:hAnsi="Arial Narrow" w:cs="Arial"/>
          <w:sz w:val="22"/>
          <w:szCs w:val="22"/>
        </w:rPr>
        <w:t>6</w:t>
      </w:r>
      <w:r w:rsidRPr="00AB247C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AB247C">
        <w:rPr>
          <w:rFonts w:ascii="Arial Narrow" w:hAnsi="Arial Narrow" w:cs="Arial"/>
          <w:sz w:val="22"/>
          <w:szCs w:val="22"/>
        </w:rPr>
        <w:t>11</w:t>
      </w:r>
      <w:r w:rsidRPr="00AB247C">
        <w:rPr>
          <w:rFonts w:ascii="Arial Narrow" w:hAnsi="Arial Narrow" w:cs="Arial"/>
          <w:sz w:val="22"/>
          <w:szCs w:val="22"/>
        </w:rPr>
        <w:t xml:space="preserve"> </w:t>
      </w:r>
      <w:r w:rsidR="0029606A" w:rsidRPr="00AB247C">
        <w:rPr>
          <w:rFonts w:ascii="Arial Narrow" w:hAnsi="Arial Narrow" w:cs="Arial"/>
          <w:sz w:val="22"/>
          <w:szCs w:val="22"/>
        </w:rPr>
        <w:t xml:space="preserve">września </w:t>
      </w:r>
      <w:r w:rsidRPr="00AB247C">
        <w:rPr>
          <w:rFonts w:ascii="Arial Narrow" w:hAnsi="Arial Narrow" w:cs="Arial"/>
          <w:sz w:val="22"/>
          <w:szCs w:val="22"/>
        </w:rPr>
        <w:t>20</w:t>
      </w:r>
      <w:r w:rsidR="0029606A" w:rsidRPr="00AB247C">
        <w:rPr>
          <w:rFonts w:ascii="Arial Narrow" w:hAnsi="Arial Narrow" w:cs="Arial"/>
          <w:sz w:val="22"/>
          <w:szCs w:val="22"/>
        </w:rPr>
        <w:t>19</w:t>
      </w:r>
      <w:r w:rsidRPr="00AB247C">
        <w:rPr>
          <w:rFonts w:ascii="Arial Narrow" w:hAnsi="Arial Narrow" w:cs="Arial"/>
          <w:sz w:val="22"/>
          <w:szCs w:val="22"/>
        </w:rPr>
        <w:t xml:space="preserve"> r</w:t>
      </w:r>
      <w:r w:rsidR="0029606A" w:rsidRPr="00AB247C">
        <w:rPr>
          <w:rFonts w:ascii="Arial Narrow" w:hAnsi="Arial Narrow" w:cs="Arial"/>
          <w:sz w:val="22"/>
          <w:szCs w:val="22"/>
        </w:rPr>
        <w:t>.</w:t>
      </w:r>
      <w:r w:rsidRPr="00AB247C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AB247C">
        <w:rPr>
          <w:rFonts w:ascii="Arial Narrow" w:hAnsi="Arial Narrow" w:cs="Arial"/>
          <w:sz w:val="22"/>
          <w:szCs w:val="22"/>
        </w:rPr>
        <w:t>z</w:t>
      </w:r>
      <w:r w:rsidRPr="00AB247C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AB247C">
        <w:rPr>
          <w:rFonts w:ascii="Arial Narrow" w:hAnsi="Arial Narrow" w:cs="Arial"/>
          <w:sz w:val="22"/>
          <w:szCs w:val="22"/>
        </w:rPr>
        <w:t>p</w:t>
      </w:r>
      <w:r w:rsidRPr="00AB247C">
        <w:rPr>
          <w:rFonts w:ascii="Arial Narrow" w:hAnsi="Arial Narrow" w:cs="Arial"/>
          <w:sz w:val="22"/>
          <w:szCs w:val="22"/>
        </w:rPr>
        <w:t xml:space="preserve">ublicznych </w:t>
      </w:r>
      <w:r w:rsidR="00BB0005" w:rsidRPr="00AB247C">
        <w:rPr>
          <w:rFonts w:ascii="Arial Narrow" w:hAnsi="Arial Narrow" w:cs="Arial"/>
          <w:sz w:val="22"/>
          <w:szCs w:val="22"/>
        </w:rPr>
        <w:t>(t.j. Dz. U. z 2022r. poz. 1710)</w:t>
      </w:r>
      <w:r w:rsidR="00BE7BFD" w:rsidRPr="00AB247C">
        <w:rPr>
          <w:rFonts w:ascii="Arial Narrow" w:hAnsi="Arial Narrow" w:cs="Arial"/>
          <w:sz w:val="22"/>
          <w:szCs w:val="22"/>
        </w:rPr>
        <w:t xml:space="preserve">, </w:t>
      </w:r>
      <w:r w:rsidR="00E74BC3" w:rsidRPr="00AB247C">
        <w:rPr>
          <w:rFonts w:ascii="Arial Narrow" w:hAnsi="Arial Narrow" w:cs="Arial"/>
          <w:sz w:val="22"/>
          <w:szCs w:val="22"/>
        </w:rPr>
        <w:t>udostępnia</w:t>
      </w:r>
      <w:r w:rsidR="00BE7BFD" w:rsidRPr="00AB247C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AB247C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AB247C">
        <w:rPr>
          <w:rFonts w:ascii="Arial Narrow" w:hAnsi="Arial Narrow" w:cs="Arial"/>
          <w:sz w:val="22"/>
          <w:szCs w:val="22"/>
          <w:lang w:eastAsia="ar-SA"/>
        </w:rPr>
        <w:t>zwanej dalej</w:t>
      </w:r>
      <w:r w:rsidR="0012774F" w:rsidRPr="00AB247C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AB247C">
        <w:rPr>
          <w:rFonts w:ascii="Arial Narrow" w:hAnsi="Arial Narrow" w:cs="Arial"/>
          <w:bCs/>
          <w:sz w:val="22"/>
          <w:szCs w:val="22"/>
          <w:lang w:eastAsia="ar-SA"/>
        </w:rPr>
        <w:t>”SWZ”)</w:t>
      </w:r>
      <w:r w:rsidR="00E74BC3" w:rsidRPr="00AB247C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E74BC3" w:rsidRPr="00AB247C">
        <w:rPr>
          <w:rFonts w:ascii="Arial Narrow" w:hAnsi="Arial Narrow" w:cs="Arial"/>
          <w:sz w:val="22"/>
          <w:szCs w:val="22"/>
        </w:rPr>
        <w:t>wraz z wyjaśnieniami</w:t>
      </w:r>
      <w:r w:rsidR="0012774F" w:rsidRPr="00AB247C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B0005" w:rsidRPr="002321A6" w:rsidTr="0033751C">
        <w:tc>
          <w:tcPr>
            <w:tcW w:w="9356" w:type="dxa"/>
            <w:shd w:val="clear" w:color="auto" w:fill="auto"/>
          </w:tcPr>
          <w:p w:rsidR="002321A6" w:rsidRDefault="00BB0005" w:rsidP="002321A6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2321A6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1</w:t>
            </w:r>
          </w:p>
          <w:p w:rsidR="00BB0005" w:rsidRPr="002321A6" w:rsidRDefault="002321A6" w:rsidP="002321A6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2321A6">
              <w:rPr>
                <w:rFonts w:ascii="Arial Narrow" w:hAnsi="Arial Narrow" w:cs="Arial"/>
                <w:sz w:val="22"/>
                <w:szCs w:val="22"/>
              </w:rPr>
              <w:t>1.</w:t>
            </w:r>
            <w:r>
              <w:rPr>
                <w:rFonts w:ascii="Arial Narrow" w:hAnsi="Arial Narrow" w:cs="Arial"/>
                <w:sz w:val="22"/>
                <w:szCs w:val="22"/>
              </w:rPr>
              <w:t xml:space="preserve">  Dot. </w:t>
            </w:r>
            <w:r w:rsidR="00BB0005" w:rsidRPr="002321A6">
              <w:rPr>
                <w:rFonts w:ascii="Arial Narrow" w:hAnsi="Arial Narrow" w:cs="Arial"/>
                <w:sz w:val="22"/>
                <w:szCs w:val="22"/>
              </w:rPr>
              <w:t>Formularz specyfikacji technicznej</w:t>
            </w:r>
            <w:r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2C077A">
              <w:rPr>
                <w:rFonts w:ascii="Arial Narrow" w:hAnsi="Arial Narrow" w:cs="Arial"/>
                <w:sz w:val="22"/>
                <w:szCs w:val="22"/>
              </w:rPr>
              <w:t xml:space="preserve">zadanie 1 </w:t>
            </w:r>
          </w:p>
          <w:p w:rsidR="00BB0005" w:rsidRDefault="00BB0005" w:rsidP="0033751C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321A6">
              <w:rPr>
                <w:rFonts w:ascii="Arial Narrow" w:hAnsi="Arial Narrow" w:cs="Arial"/>
                <w:sz w:val="22"/>
                <w:szCs w:val="22"/>
              </w:rPr>
              <w:t>Czy zamawiający dopuści przedłożenie badania w celu potwierdzenia zawartości tiuramów?</w:t>
            </w:r>
          </w:p>
          <w:p w:rsidR="002321A6" w:rsidRPr="002321A6" w:rsidRDefault="002321A6" w:rsidP="0033751C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2C216A">
              <w:rPr>
                <w:rFonts w:ascii="Arial Narrow" w:hAnsi="Arial Narrow" w:cs="Arial"/>
                <w:b/>
                <w:sz w:val="22"/>
                <w:szCs w:val="22"/>
              </w:rPr>
              <w:t>Odpowiedź:</w:t>
            </w:r>
            <w:r w:rsidR="00B73438" w:rsidRPr="002C216A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="00211E0B">
              <w:rPr>
                <w:rFonts w:ascii="Arial Narrow" w:hAnsi="Arial Narrow" w:cs="Arial"/>
                <w:b/>
                <w:sz w:val="22"/>
                <w:szCs w:val="22"/>
              </w:rPr>
              <w:t xml:space="preserve">W celu potwierdzenia braku tiuramów, </w:t>
            </w:r>
            <w:r w:rsidR="00B73438" w:rsidRPr="002C216A">
              <w:rPr>
                <w:rFonts w:ascii="Arial Narrow" w:hAnsi="Arial Narrow" w:cs="Arial"/>
                <w:b/>
                <w:sz w:val="22"/>
                <w:szCs w:val="22"/>
              </w:rPr>
              <w:t>Zamawiający wymaga</w:t>
            </w:r>
            <w:r w:rsidR="00AB247C">
              <w:rPr>
                <w:rFonts w:ascii="Arial Narrow" w:hAnsi="Arial Narrow" w:cs="Arial"/>
                <w:b/>
                <w:sz w:val="22"/>
                <w:szCs w:val="22"/>
              </w:rPr>
              <w:t xml:space="preserve"> przedłożenia </w:t>
            </w:r>
            <w:r w:rsidR="00B73438" w:rsidRPr="002C216A">
              <w:rPr>
                <w:rFonts w:ascii="Arial Narrow" w:hAnsi="Arial Narrow" w:cs="Arial"/>
                <w:b/>
                <w:sz w:val="22"/>
                <w:szCs w:val="22"/>
              </w:rPr>
              <w:t xml:space="preserve">karty technicznej </w:t>
            </w:r>
            <w:r w:rsidR="002C216A" w:rsidRPr="002C216A">
              <w:rPr>
                <w:rFonts w:ascii="Arial Narrow" w:hAnsi="Arial Narrow" w:cs="Arial"/>
                <w:b/>
                <w:sz w:val="22"/>
                <w:szCs w:val="22"/>
              </w:rPr>
              <w:t>producenta lub oświadczenia producenta.</w:t>
            </w:r>
            <w:r w:rsidR="002C216A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</w:p>
          <w:p w:rsidR="002321A6" w:rsidRPr="002321A6" w:rsidRDefault="002321A6" w:rsidP="002321A6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2</w:t>
            </w:r>
            <w:r w:rsidRPr="002321A6">
              <w:rPr>
                <w:rFonts w:ascii="Arial Narrow" w:hAnsi="Arial Narrow" w:cs="Arial"/>
                <w:sz w:val="22"/>
                <w:szCs w:val="22"/>
              </w:rPr>
              <w:t>.</w:t>
            </w:r>
            <w:r>
              <w:rPr>
                <w:rFonts w:ascii="Arial Narrow" w:hAnsi="Arial Narrow" w:cs="Arial"/>
                <w:sz w:val="22"/>
                <w:szCs w:val="22"/>
              </w:rPr>
              <w:t xml:space="preserve">  Dot. </w:t>
            </w:r>
            <w:r w:rsidRPr="002321A6">
              <w:rPr>
                <w:rFonts w:ascii="Arial Narrow" w:hAnsi="Arial Narrow" w:cs="Arial"/>
                <w:sz w:val="22"/>
                <w:szCs w:val="22"/>
              </w:rPr>
              <w:t>Formularz specyfikacji technicznej</w:t>
            </w:r>
            <w:r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2C077A">
              <w:rPr>
                <w:rFonts w:ascii="Arial Narrow" w:hAnsi="Arial Narrow" w:cs="Arial"/>
                <w:sz w:val="22"/>
                <w:szCs w:val="22"/>
              </w:rPr>
              <w:t xml:space="preserve">zadanie </w:t>
            </w:r>
            <w:r w:rsidR="00AB247C">
              <w:rPr>
                <w:rFonts w:ascii="Arial Narrow" w:hAnsi="Arial Narrow" w:cs="Arial"/>
                <w:sz w:val="22"/>
                <w:szCs w:val="22"/>
              </w:rPr>
              <w:t>3</w:t>
            </w:r>
          </w:p>
          <w:p w:rsidR="00BB0005" w:rsidRPr="002321A6" w:rsidRDefault="00BB0005" w:rsidP="0033751C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321A6">
              <w:rPr>
                <w:rFonts w:ascii="Arial Narrow" w:hAnsi="Arial Narrow" w:cs="Arial"/>
                <w:sz w:val="22"/>
                <w:szCs w:val="22"/>
              </w:rPr>
              <w:t>Czy zamawiający dopuści rękawice ortopedyczne posiadające alternatywne parametry :</w:t>
            </w:r>
          </w:p>
          <w:p w:rsidR="00BB0005" w:rsidRPr="002321A6" w:rsidRDefault="00BB0005" w:rsidP="0033751C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321A6">
              <w:rPr>
                <w:rFonts w:ascii="Arial Narrow" w:hAnsi="Arial Narrow" w:cs="Arial"/>
                <w:sz w:val="22"/>
                <w:szCs w:val="22"/>
              </w:rPr>
              <w:t xml:space="preserve">AQL 0,65; Grubość na palcu 0,27 – 0,32 mm, Siła zrywania przed starzeniem min 12 N, </w:t>
            </w:r>
          </w:p>
          <w:p w:rsidR="00BB0005" w:rsidRPr="002321A6" w:rsidRDefault="00BB0005" w:rsidP="0033751C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321A6">
              <w:rPr>
                <w:rFonts w:ascii="Arial Narrow" w:hAnsi="Arial Narrow" w:cs="Arial"/>
                <w:sz w:val="22"/>
                <w:szCs w:val="22"/>
              </w:rPr>
              <w:t xml:space="preserve">długość min 290 mm Zgodne z normami: EN 455 (1-2-3-4); EN 556; EN ISO 374-1:2016/Typ </w:t>
            </w:r>
          </w:p>
          <w:p w:rsidR="00BB0005" w:rsidRPr="002321A6" w:rsidRDefault="00BB0005" w:rsidP="0033751C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321A6">
              <w:rPr>
                <w:rFonts w:ascii="Arial Narrow" w:hAnsi="Arial Narrow" w:cs="Arial"/>
                <w:sz w:val="22"/>
                <w:szCs w:val="22"/>
              </w:rPr>
              <w:t xml:space="preserve">B; EN 420:2003+A1:2009; EN 16523; EN 374-2:2014; EN 374-4:2013; EN ISO 374-5:2016; </w:t>
            </w:r>
          </w:p>
          <w:p w:rsidR="00BB0005" w:rsidRPr="002321A6" w:rsidRDefault="00BB0005" w:rsidP="0033751C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321A6">
              <w:rPr>
                <w:rFonts w:ascii="Arial Narrow" w:hAnsi="Arial Narrow" w:cs="Arial"/>
                <w:sz w:val="22"/>
                <w:szCs w:val="22"/>
              </w:rPr>
              <w:t xml:space="preserve">EN 421:2010; ISO 13485; ISO 9001. Zgodne z Dyrektywą o Wyrobie Medycznym MDD </w:t>
            </w:r>
          </w:p>
          <w:p w:rsidR="00BB0005" w:rsidRPr="002321A6" w:rsidRDefault="00BB0005" w:rsidP="0033751C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321A6">
              <w:rPr>
                <w:rFonts w:ascii="Arial Narrow" w:hAnsi="Arial Narrow" w:cs="Arial"/>
                <w:sz w:val="22"/>
                <w:szCs w:val="22"/>
              </w:rPr>
              <w:t xml:space="preserve">93/42/EEC &amp; 2007/47/EC, Kategoria III zgodnie z Regulacją PPE (EU) 2016/425 </w:t>
            </w:r>
          </w:p>
          <w:p w:rsidR="00BB0005" w:rsidRPr="002321A6" w:rsidRDefault="00BB0005" w:rsidP="0033751C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321A6">
              <w:rPr>
                <w:rFonts w:ascii="Arial Narrow" w:hAnsi="Arial Narrow" w:cs="Arial"/>
                <w:sz w:val="22"/>
                <w:szCs w:val="22"/>
              </w:rPr>
              <w:t xml:space="preserve"> Przebadane na :</w:t>
            </w:r>
          </w:p>
          <w:p w:rsidR="00BB0005" w:rsidRPr="002321A6" w:rsidRDefault="00BB0005" w:rsidP="0033751C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321A6">
              <w:rPr>
                <w:rFonts w:ascii="Arial Narrow" w:hAnsi="Arial Narrow" w:cs="Arial"/>
                <w:sz w:val="22"/>
                <w:szCs w:val="22"/>
              </w:rPr>
              <w:t>-przenikanie wirusów zgodnie z normą ASTM F 1671</w:t>
            </w:r>
          </w:p>
          <w:p w:rsidR="00BB0005" w:rsidRPr="002321A6" w:rsidRDefault="00BB0005" w:rsidP="0033751C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321A6">
              <w:rPr>
                <w:rFonts w:ascii="Arial Narrow" w:hAnsi="Arial Narrow" w:cs="Arial"/>
                <w:sz w:val="22"/>
                <w:szCs w:val="22"/>
              </w:rPr>
              <w:t>-przenikanie wirusów, bakterii i grzybów zgodnie z normą EN 374-5</w:t>
            </w:r>
          </w:p>
          <w:p w:rsidR="00BB0005" w:rsidRPr="002321A6" w:rsidRDefault="00BB0005" w:rsidP="0033751C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321A6">
              <w:rPr>
                <w:rFonts w:ascii="Arial Narrow" w:hAnsi="Arial Narrow" w:cs="Arial"/>
                <w:sz w:val="22"/>
                <w:szCs w:val="22"/>
              </w:rPr>
              <w:t>-przenikanie krwi syntetycznej zgodnie z normą ASTM F 1670</w:t>
            </w:r>
          </w:p>
          <w:p w:rsidR="00BB0005" w:rsidRPr="002321A6" w:rsidRDefault="00BB0005" w:rsidP="0033751C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321A6">
              <w:rPr>
                <w:rFonts w:ascii="Arial Narrow" w:hAnsi="Arial Narrow" w:cs="Arial"/>
                <w:sz w:val="22"/>
                <w:szCs w:val="22"/>
              </w:rPr>
              <w:t>-przenikanie substancji chemicznych zgodnie z normą EN 374/EN 16523-1</w:t>
            </w:r>
          </w:p>
          <w:p w:rsidR="00BB0005" w:rsidRDefault="00BB0005" w:rsidP="0033751C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321A6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-cement kostny zgodnie z normą ASTM F 739-12 </w:t>
            </w:r>
          </w:p>
          <w:p w:rsidR="002321A6" w:rsidRPr="002321A6" w:rsidRDefault="002321A6" w:rsidP="0033751C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2321A6">
              <w:rPr>
                <w:rFonts w:ascii="Arial Narrow" w:hAnsi="Arial Narrow" w:cs="Arial"/>
                <w:b/>
                <w:sz w:val="22"/>
                <w:szCs w:val="22"/>
              </w:rPr>
              <w:t>Odpowiedź:</w:t>
            </w:r>
            <w:r w:rsidR="00B73438">
              <w:rPr>
                <w:rFonts w:ascii="Arial Narrow" w:hAnsi="Arial Narrow" w:cs="Arial"/>
                <w:b/>
                <w:sz w:val="22"/>
                <w:szCs w:val="22"/>
              </w:rPr>
              <w:t xml:space="preserve"> Zamawiający określił minimalne wymogi SWZ</w:t>
            </w:r>
            <w:r w:rsidR="00E21CE2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</w:p>
          <w:p w:rsidR="002321A6" w:rsidRPr="002321A6" w:rsidRDefault="002321A6" w:rsidP="002321A6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3</w:t>
            </w:r>
            <w:r w:rsidRPr="002321A6">
              <w:rPr>
                <w:rFonts w:ascii="Arial Narrow" w:hAnsi="Arial Narrow" w:cs="Arial"/>
                <w:sz w:val="22"/>
                <w:szCs w:val="22"/>
              </w:rPr>
              <w:t>.</w:t>
            </w:r>
            <w:r>
              <w:rPr>
                <w:rFonts w:ascii="Arial Narrow" w:hAnsi="Arial Narrow" w:cs="Arial"/>
                <w:sz w:val="22"/>
                <w:szCs w:val="22"/>
              </w:rPr>
              <w:t xml:space="preserve">  Dot. </w:t>
            </w:r>
            <w:r w:rsidRPr="002321A6">
              <w:rPr>
                <w:rFonts w:ascii="Arial Narrow" w:hAnsi="Arial Narrow" w:cs="Arial"/>
                <w:sz w:val="22"/>
                <w:szCs w:val="22"/>
              </w:rPr>
              <w:t>Formularz specyfikacji technicznej</w:t>
            </w:r>
            <w:r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2C077A">
              <w:rPr>
                <w:rFonts w:ascii="Arial Narrow" w:hAnsi="Arial Narrow" w:cs="Arial"/>
                <w:sz w:val="22"/>
                <w:szCs w:val="22"/>
              </w:rPr>
              <w:t xml:space="preserve">zadanie </w:t>
            </w:r>
            <w:r w:rsidR="00AB247C">
              <w:rPr>
                <w:rFonts w:ascii="Arial Narrow" w:hAnsi="Arial Narrow" w:cs="Arial"/>
                <w:sz w:val="22"/>
                <w:szCs w:val="22"/>
              </w:rPr>
              <w:t>5</w:t>
            </w:r>
            <w:r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BB0005" w:rsidRPr="002321A6" w:rsidRDefault="00BB0005" w:rsidP="0033751C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321A6">
              <w:rPr>
                <w:rFonts w:ascii="Arial Narrow" w:hAnsi="Arial Narrow" w:cs="Arial"/>
                <w:sz w:val="22"/>
                <w:szCs w:val="22"/>
              </w:rPr>
              <w:t>Czy zamawiający dopuści rękawice z alternatywnego tworzywa – Neoprenu lub Flexylonu?</w:t>
            </w:r>
          </w:p>
          <w:p w:rsidR="00BB0005" w:rsidRPr="002321A6" w:rsidRDefault="002321A6" w:rsidP="002321A6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2321A6">
              <w:rPr>
                <w:rFonts w:ascii="Arial Narrow" w:hAnsi="Arial Narrow" w:cs="Arial"/>
                <w:b/>
                <w:sz w:val="22"/>
                <w:szCs w:val="22"/>
              </w:rPr>
              <w:t>Odpowiedź:</w:t>
            </w:r>
            <w:r w:rsidR="00B73438">
              <w:rPr>
                <w:rFonts w:ascii="Arial Narrow" w:hAnsi="Arial Narrow" w:cs="Arial"/>
                <w:b/>
                <w:sz w:val="22"/>
                <w:szCs w:val="22"/>
              </w:rPr>
              <w:t xml:space="preserve"> Zamawiający dopuszcza Neopren</w:t>
            </w:r>
            <w:r w:rsidR="00E21CE2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</w:p>
        </w:tc>
      </w:tr>
      <w:tr w:rsidR="00BB0005" w:rsidRPr="002321A6" w:rsidTr="0033751C">
        <w:tc>
          <w:tcPr>
            <w:tcW w:w="9356" w:type="dxa"/>
            <w:shd w:val="clear" w:color="auto" w:fill="auto"/>
          </w:tcPr>
          <w:p w:rsidR="00BB0005" w:rsidRPr="002C216A" w:rsidRDefault="00BB0005" w:rsidP="0033751C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2C216A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Pytanie nr 2</w:t>
            </w:r>
          </w:p>
          <w:p w:rsidR="002321A6" w:rsidRPr="00B40BEC" w:rsidRDefault="002321A6" w:rsidP="0033751C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40BEC">
              <w:rPr>
                <w:rFonts w:ascii="Arial Narrow" w:hAnsi="Arial Narrow" w:cs="Arial"/>
                <w:sz w:val="22"/>
                <w:szCs w:val="22"/>
              </w:rPr>
              <w:t xml:space="preserve">1. Dot. zadanie 1, 2 </w:t>
            </w:r>
          </w:p>
          <w:p w:rsidR="00BB0005" w:rsidRPr="00B40BEC" w:rsidRDefault="00BB0005" w:rsidP="0033751C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40BEC">
              <w:rPr>
                <w:rFonts w:ascii="Arial Narrow" w:hAnsi="Arial Narrow" w:cs="Arial"/>
                <w:sz w:val="22"/>
                <w:szCs w:val="22"/>
              </w:rPr>
              <w:t>Prosimy o wyjaśnienie czy podane ilości w zadaniu 1 i 2 dotyczą rękawic chirurgicznych w rozmiarach 6,0; 6,5; 7,0; 7,5; 8,0; 8,5; 9,0?</w:t>
            </w:r>
          </w:p>
          <w:p w:rsidR="002321A6" w:rsidRPr="00B40BEC" w:rsidRDefault="002321A6" w:rsidP="0033751C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40BEC">
              <w:rPr>
                <w:rFonts w:ascii="Arial Narrow" w:hAnsi="Arial Narrow" w:cs="Arial"/>
                <w:b/>
                <w:sz w:val="22"/>
                <w:szCs w:val="22"/>
              </w:rPr>
              <w:t>Odpowiedź:</w:t>
            </w:r>
            <w:r w:rsidR="00B73438" w:rsidRPr="00B40BEC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="00B40BEC" w:rsidRPr="00B40BEC">
              <w:rPr>
                <w:rFonts w:ascii="Arial Narrow" w:hAnsi="Arial Narrow" w:cs="Arial"/>
                <w:b/>
                <w:sz w:val="22"/>
                <w:szCs w:val="22"/>
              </w:rPr>
              <w:t>Podane ilości w zadaniu 1 i 2 dotyczą rękawic chirurgicznych w rozmiarach od 6,0 – 8,5.</w:t>
            </w:r>
          </w:p>
          <w:p w:rsidR="002321A6" w:rsidRPr="00B40BEC" w:rsidRDefault="002321A6" w:rsidP="002321A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40BEC">
              <w:rPr>
                <w:rFonts w:ascii="Arial Narrow" w:hAnsi="Arial Narrow" w:cs="Arial"/>
                <w:sz w:val="22"/>
                <w:szCs w:val="22"/>
              </w:rPr>
              <w:t xml:space="preserve">2. Dot. zadanie 1, 2 </w:t>
            </w:r>
          </w:p>
          <w:p w:rsidR="00BB0005" w:rsidRPr="00B40BEC" w:rsidRDefault="00BB0005" w:rsidP="0033751C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40BEC">
              <w:rPr>
                <w:rFonts w:ascii="Arial Narrow" w:hAnsi="Arial Narrow" w:cs="Arial"/>
                <w:sz w:val="22"/>
                <w:szCs w:val="22"/>
              </w:rPr>
              <w:t>Prosimy o dopuszczenie w zadaniu 1 i 2 rękawic chirurgicznych w rozmiarach 6,0; 6,5; 7,0; 7,5; 8,0; 8,5.</w:t>
            </w:r>
          </w:p>
          <w:p w:rsidR="002321A6" w:rsidRPr="00B40BEC" w:rsidRDefault="002321A6" w:rsidP="0033751C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40BEC">
              <w:rPr>
                <w:rFonts w:ascii="Arial Narrow" w:hAnsi="Arial Narrow" w:cs="Arial"/>
                <w:b/>
                <w:sz w:val="22"/>
                <w:szCs w:val="22"/>
              </w:rPr>
              <w:t>Odpowiedź:</w:t>
            </w:r>
            <w:r w:rsidR="00B43A6B" w:rsidRPr="00B40BEC">
              <w:rPr>
                <w:rFonts w:ascii="Arial Narrow" w:hAnsi="Arial Narrow" w:cs="Arial"/>
                <w:b/>
                <w:sz w:val="22"/>
                <w:szCs w:val="22"/>
              </w:rPr>
              <w:t xml:space="preserve"> Zamawiający dopuszcza</w:t>
            </w:r>
            <w:r w:rsidR="00AB247C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</w:p>
          <w:p w:rsidR="00BB0005" w:rsidRPr="002C216A" w:rsidRDefault="002321A6" w:rsidP="0033751C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C216A">
              <w:rPr>
                <w:rFonts w:ascii="Arial Narrow" w:hAnsi="Arial Narrow" w:cs="Arial"/>
                <w:sz w:val="22"/>
                <w:szCs w:val="22"/>
              </w:rPr>
              <w:t>3. Dot. zadanie 1</w:t>
            </w:r>
          </w:p>
          <w:p w:rsidR="00BB0005" w:rsidRPr="002C216A" w:rsidRDefault="00BB0005" w:rsidP="0033751C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C216A">
              <w:rPr>
                <w:rFonts w:ascii="Arial Narrow" w:hAnsi="Arial Narrow" w:cs="Arial"/>
                <w:sz w:val="22"/>
                <w:szCs w:val="22"/>
              </w:rPr>
              <w:t>Prosimy o dopuszczenie możliwości przedłożenia oświadczenia producenta na potwierdzenie brak tiuramów zamiast karty technicznej producenta.</w:t>
            </w:r>
          </w:p>
          <w:p w:rsidR="00B43A6B" w:rsidRPr="002C216A" w:rsidRDefault="00B43A6B" w:rsidP="0033751C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C216A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211E0B">
              <w:rPr>
                <w:rFonts w:ascii="Arial Narrow" w:hAnsi="Arial Narrow" w:cs="Arial"/>
                <w:b/>
                <w:sz w:val="22"/>
                <w:szCs w:val="22"/>
              </w:rPr>
              <w:t xml:space="preserve">W celu potwierdzenia braku tiuramów, </w:t>
            </w:r>
            <w:r w:rsidR="002C216A" w:rsidRPr="002C216A">
              <w:rPr>
                <w:rFonts w:ascii="Arial Narrow" w:hAnsi="Arial Narrow" w:cs="Arial"/>
                <w:b/>
                <w:sz w:val="22"/>
                <w:szCs w:val="22"/>
              </w:rPr>
              <w:t>Zamawiający wymaga</w:t>
            </w:r>
            <w:r w:rsidR="00AB247C">
              <w:rPr>
                <w:rFonts w:ascii="Arial Narrow" w:hAnsi="Arial Narrow" w:cs="Arial"/>
                <w:b/>
                <w:sz w:val="22"/>
                <w:szCs w:val="22"/>
              </w:rPr>
              <w:t xml:space="preserve"> przedłożenia</w:t>
            </w:r>
            <w:r w:rsidR="002C216A" w:rsidRPr="002C216A">
              <w:rPr>
                <w:rFonts w:ascii="Arial Narrow" w:hAnsi="Arial Narrow" w:cs="Arial"/>
                <w:b/>
                <w:sz w:val="22"/>
                <w:szCs w:val="22"/>
              </w:rPr>
              <w:t xml:space="preserve"> karty technicznej producenta lub oświadczenia producenta.</w:t>
            </w:r>
          </w:p>
          <w:p w:rsidR="00BB0005" w:rsidRPr="00303B55" w:rsidRDefault="002321A6" w:rsidP="0033751C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03B55">
              <w:rPr>
                <w:rFonts w:ascii="Arial Narrow" w:hAnsi="Arial Narrow" w:cs="Arial"/>
                <w:sz w:val="22"/>
                <w:szCs w:val="22"/>
              </w:rPr>
              <w:t xml:space="preserve">4. Dot. </w:t>
            </w:r>
            <w:r w:rsidR="00BB0005" w:rsidRPr="00303B55">
              <w:rPr>
                <w:rFonts w:ascii="Arial Narrow" w:hAnsi="Arial Narrow" w:cs="Arial"/>
                <w:sz w:val="22"/>
                <w:szCs w:val="22"/>
              </w:rPr>
              <w:t>SWZ - pkt. 9.2 ppkt. 1)</w:t>
            </w:r>
          </w:p>
          <w:p w:rsidR="00BB0005" w:rsidRPr="00303B55" w:rsidRDefault="00BB0005" w:rsidP="0033751C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03B55">
              <w:rPr>
                <w:rFonts w:ascii="Arial Narrow" w:hAnsi="Arial Narrow" w:cs="Arial"/>
                <w:sz w:val="22"/>
                <w:szCs w:val="22"/>
              </w:rPr>
              <w:t>Prosimy o dopuszczenie możliwości przedłożenia wykazu min. 2 dostaw rękawic medycznych (diagnostycznych</w:t>
            </w:r>
            <w:r w:rsidR="00AB247C">
              <w:rPr>
                <w:rFonts w:ascii="Arial Narrow" w:hAnsi="Arial Narrow" w:cs="Arial"/>
                <w:sz w:val="22"/>
                <w:szCs w:val="22"/>
              </w:rPr>
              <w:br/>
            </w:r>
            <w:r w:rsidRPr="00303B55">
              <w:rPr>
                <w:rFonts w:ascii="Arial Narrow" w:hAnsi="Arial Narrow" w:cs="Arial"/>
                <w:sz w:val="22"/>
                <w:szCs w:val="22"/>
              </w:rPr>
              <w:t>i chirurgicznych), pozostałe wymagania dot. wykazu dostaw zgodnie z SWZ.</w:t>
            </w:r>
          </w:p>
          <w:p w:rsidR="00BB0005" w:rsidRPr="002321A6" w:rsidRDefault="002321A6" w:rsidP="002321A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03B55">
              <w:rPr>
                <w:rFonts w:ascii="Arial Narrow" w:hAnsi="Arial Narrow" w:cs="Arial"/>
                <w:b/>
                <w:sz w:val="22"/>
                <w:szCs w:val="22"/>
              </w:rPr>
              <w:t>Odpowiedź:</w:t>
            </w:r>
            <w:r w:rsidR="006B087F" w:rsidRPr="00303B55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="00303B55" w:rsidRPr="00303B55">
              <w:rPr>
                <w:rFonts w:ascii="Arial Narrow" w:hAnsi="Arial Narrow" w:cs="Arial"/>
                <w:b/>
                <w:sz w:val="22"/>
                <w:szCs w:val="22"/>
              </w:rPr>
              <w:t>Zgodnie z zapisami SWZ.</w:t>
            </w:r>
            <w:r w:rsidR="00303B55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</w:p>
        </w:tc>
      </w:tr>
      <w:tr w:rsidR="00BB0005" w:rsidRPr="002321A6" w:rsidTr="0033751C">
        <w:tc>
          <w:tcPr>
            <w:tcW w:w="9356" w:type="dxa"/>
            <w:shd w:val="clear" w:color="auto" w:fill="auto"/>
          </w:tcPr>
          <w:p w:rsidR="00BB0005" w:rsidRPr="002321A6" w:rsidRDefault="00BB0005" w:rsidP="0033751C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2321A6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3</w:t>
            </w:r>
          </w:p>
          <w:p w:rsidR="00BB0005" w:rsidRPr="002321A6" w:rsidRDefault="00BE1F41" w:rsidP="0033751C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1. </w:t>
            </w:r>
            <w:r w:rsidR="002321A6">
              <w:rPr>
                <w:rFonts w:ascii="Arial Narrow" w:hAnsi="Arial Narrow" w:cs="Arial"/>
                <w:sz w:val="22"/>
                <w:szCs w:val="22"/>
              </w:rPr>
              <w:t xml:space="preserve">Dot. zadanie </w:t>
            </w:r>
            <w:r w:rsidR="00BB0005" w:rsidRPr="002321A6">
              <w:rPr>
                <w:rFonts w:ascii="Arial Narrow" w:hAnsi="Arial Narrow" w:cs="Arial"/>
                <w:sz w:val="22"/>
                <w:szCs w:val="22"/>
              </w:rPr>
              <w:t xml:space="preserve"> 3 </w:t>
            </w:r>
          </w:p>
          <w:p w:rsidR="00BB0005" w:rsidRPr="002321A6" w:rsidRDefault="00BB0005" w:rsidP="0033751C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321A6">
              <w:rPr>
                <w:rFonts w:ascii="Arial Narrow" w:hAnsi="Arial Narrow" w:cs="Arial"/>
                <w:sz w:val="22"/>
                <w:szCs w:val="22"/>
              </w:rPr>
              <w:t>Czy Zamawiający dopuści rękawice posiadające specjalną warstwę antypoślizgową na całej powierzchni rękawicy?</w:t>
            </w:r>
          </w:p>
          <w:p w:rsidR="002321A6" w:rsidRDefault="002321A6" w:rsidP="0033751C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321A6">
              <w:rPr>
                <w:rFonts w:ascii="Arial Narrow" w:hAnsi="Arial Narrow" w:cs="Arial"/>
                <w:b/>
                <w:sz w:val="22"/>
                <w:szCs w:val="22"/>
              </w:rPr>
              <w:t>Odpowiedź:</w:t>
            </w:r>
            <w:r w:rsidR="00E21CE2">
              <w:rPr>
                <w:rFonts w:ascii="Arial Narrow" w:hAnsi="Arial Narrow" w:cs="Arial"/>
                <w:b/>
                <w:sz w:val="22"/>
                <w:szCs w:val="22"/>
              </w:rPr>
              <w:t xml:space="preserve"> Zamawiający dopuszcza.</w:t>
            </w:r>
          </w:p>
          <w:p w:rsidR="00BB0005" w:rsidRPr="002321A6" w:rsidRDefault="00BE1F41" w:rsidP="0033751C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2. Dot. zadanie </w:t>
            </w:r>
            <w:r w:rsidR="00BB0005" w:rsidRPr="002321A6">
              <w:rPr>
                <w:rFonts w:ascii="Arial Narrow" w:hAnsi="Arial Narrow" w:cs="Arial"/>
                <w:sz w:val="22"/>
                <w:szCs w:val="22"/>
              </w:rPr>
              <w:t xml:space="preserve">3 </w:t>
            </w:r>
          </w:p>
          <w:p w:rsidR="00BB0005" w:rsidRPr="002321A6" w:rsidRDefault="00BB0005" w:rsidP="0033751C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321A6">
              <w:rPr>
                <w:rFonts w:ascii="Arial Narrow" w:hAnsi="Arial Narrow" w:cs="Arial"/>
                <w:sz w:val="22"/>
                <w:szCs w:val="22"/>
              </w:rPr>
              <w:t>Czy Zamawiający dopuści rękawice posiadające specjalną warstwę antypoślizgową na całej powierzchni rękawicy, o długości min. 287mm dla rozm. 7,5?</w:t>
            </w:r>
          </w:p>
          <w:p w:rsidR="00BE1F41" w:rsidRDefault="002321A6" w:rsidP="0033751C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321A6">
              <w:rPr>
                <w:rFonts w:ascii="Arial Narrow" w:hAnsi="Arial Narrow" w:cs="Arial"/>
                <w:b/>
                <w:sz w:val="22"/>
                <w:szCs w:val="22"/>
              </w:rPr>
              <w:t>Odpowiedź:</w:t>
            </w:r>
            <w:r w:rsidR="00B73438">
              <w:rPr>
                <w:rFonts w:ascii="Arial Narrow" w:hAnsi="Arial Narrow" w:cs="Arial"/>
                <w:b/>
                <w:sz w:val="22"/>
                <w:szCs w:val="22"/>
              </w:rPr>
              <w:t xml:space="preserve"> Zamawiający dopuszcza</w:t>
            </w:r>
            <w:r w:rsidR="00E21CE2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</w:p>
          <w:p w:rsidR="00BB0005" w:rsidRPr="002321A6" w:rsidRDefault="00BE1F41" w:rsidP="0033751C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3. Dot. z</w:t>
            </w:r>
            <w:r w:rsidR="00BB0005" w:rsidRPr="002321A6">
              <w:rPr>
                <w:rFonts w:ascii="Arial Narrow" w:hAnsi="Arial Narrow" w:cs="Arial"/>
                <w:sz w:val="22"/>
                <w:szCs w:val="22"/>
              </w:rPr>
              <w:t>adanie 4</w:t>
            </w:r>
          </w:p>
          <w:p w:rsidR="00BB0005" w:rsidRPr="002321A6" w:rsidRDefault="00BB0005" w:rsidP="0033751C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321A6">
              <w:rPr>
                <w:rFonts w:ascii="Arial Narrow" w:hAnsi="Arial Narrow" w:cs="Arial"/>
                <w:sz w:val="22"/>
                <w:szCs w:val="22"/>
              </w:rPr>
              <w:t>Czy Zamawiający dopuści rękawice posiadające specjalną warstwę antypoślizgową na całej powierzchni rękawicy?</w:t>
            </w:r>
          </w:p>
          <w:p w:rsidR="00BB0005" w:rsidRPr="002321A6" w:rsidRDefault="002321A6" w:rsidP="0033751C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321A6">
              <w:rPr>
                <w:rFonts w:ascii="Arial Narrow" w:hAnsi="Arial Narrow" w:cs="Arial"/>
                <w:b/>
                <w:sz w:val="22"/>
                <w:szCs w:val="22"/>
              </w:rPr>
              <w:t>Odpowiedź:</w:t>
            </w:r>
            <w:r w:rsidR="00B73438">
              <w:rPr>
                <w:rFonts w:ascii="Arial Narrow" w:hAnsi="Arial Narrow" w:cs="Arial"/>
                <w:b/>
                <w:sz w:val="22"/>
                <w:szCs w:val="22"/>
              </w:rPr>
              <w:t xml:space="preserve"> Zamawiający dopuszcza</w:t>
            </w:r>
            <w:r w:rsidR="00E21CE2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</w:p>
          <w:p w:rsidR="00BB0005" w:rsidRPr="002321A6" w:rsidRDefault="00BE1F41" w:rsidP="0033751C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4. Dot. z</w:t>
            </w:r>
            <w:r w:rsidR="00BB0005" w:rsidRPr="002321A6">
              <w:rPr>
                <w:rFonts w:ascii="Arial Narrow" w:hAnsi="Arial Narrow" w:cs="Arial"/>
                <w:sz w:val="22"/>
                <w:szCs w:val="22"/>
              </w:rPr>
              <w:t>adanie 5</w:t>
            </w:r>
          </w:p>
          <w:p w:rsidR="00BB0005" w:rsidRDefault="00BB0005" w:rsidP="0033751C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321A6">
              <w:rPr>
                <w:rFonts w:ascii="Arial Narrow" w:hAnsi="Arial Narrow" w:cs="Arial"/>
                <w:sz w:val="22"/>
                <w:szCs w:val="22"/>
              </w:rPr>
              <w:t>Czy Zamawiający dopuści rękawice posiadające specjalną warstwę antypoślizgową na całej powierzchni rękawicy?</w:t>
            </w:r>
          </w:p>
          <w:p w:rsidR="002321A6" w:rsidRPr="002321A6" w:rsidRDefault="002321A6" w:rsidP="0033751C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321A6">
              <w:rPr>
                <w:rFonts w:ascii="Arial Narrow" w:hAnsi="Arial Narrow" w:cs="Arial"/>
                <w:b/>
                <w:sz w:val="22"/>
                <w:szCs w:val="22"/>
              </w:rPr>
              <w:t>Odpowiedź:</w:t>
            </w:r>
            <w:r w:rsidR="00B73438">
              <w:rPr>
                <w:rFonts w:ascii="Arial Narrow" w:hAnsi="Arial Narrow" w:cs="Arial"/>
                <w:b/>
                <w:sz w:val="22"/>
                <w:szCs w:val="22"/>
              </w:rPr>
              <w:t xml:space="preserve"> Zamawiający dopuszcza</w:t>
            </w:r>
            <w:r w:rsidR="00E21CE2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  <w:r w:rsidR="00B73438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</w:p>
          <w:p w:rsidR="00BB0005" w:rsidRPr="002321A6" w:rsidRDefault="00BB0005" w:rsidP="0033751C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  <w:tr w:rsidR="00BB0005" w:rsidRPr="002321A6" w:rsidTr="0033751C">
        <w:tc>
          <w:tcPr>
            <w:tcW w:w="9356" w:type="dxa"/>
            <w:shd w:val="clear" w:color="auto" w:fill="auto"/>
          </w:tcPr>
          <w:p w:rsidR="00BB0005" w:rsidRPr="002321A6" w:rsidRDefault="00BB0005" w:rsidP="0033751C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2321A6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Pytanie nr 4</w:t>
            </w:r>
          </w:p>
          <w:p w:rsidR="00BE1F41" w:rsidRDefault="00BE1F41" w:rsidP="0033751C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1. Dot. zadanie 2</w:t>
            </w:r>
          </w:p>
          <w:p w:rsidR="00BB0005" w:rsidRPr="002321A6" w:rsidRDefault="00BB0005" w:rsidP="0033751C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321A6">
              <w:rPr>
                <w:rFonts w:ascii="Arial Narrow" w:hAnsi="Arial Narrow" w:cs="Arial"/>
                <w:sz w:val="22"/>
                <w:szCs w:val="22"/>
              </w:rPr>
              <w:t>Czy Zamawiający w zadaniu nr 2 dopuści rękawice chirurgiczne, lateksowe, bezpudrowe, polimeryzowane od wewnątrz, mikroteksturowane na zewnątrz, kolor biały, kształt anatomiczny, palce proste, mankiet rolowany, o grubości ścianki na palcu: 0,22±0,03 mm, na dłoni  0,18±0,03 mankiecie:  0,15±0,03 mm, długość min 285mm,mediana siły zrywu przed starzeniem min. 14N a po starzeniu min.13N - badania z jednostki niezależnej wg EN 455-2, AQL 0,65 , niski poziom protein lateksowych przed starzeniem- max 20 µg/g ( wg EN 455-3)-badania z jednostki niezależnej,  będące wyrobem medycznym i środkiem ochrony indywidualnej kat. III, zgodne z EN 455, EN 420, EN ISO 374-1(typ B),5, EN 556, ISO 11137-1, ISO 13485, ISO 14001, sterylizowane radiacyjnie, odporne przez min 240 min na przenikanie  min 15 cytostatyków zgodnie z ASTM D6978-wyniki badań; opakowanie jednostkowe zewnętrzne foliowe, rękawice składane na pół, dyspenser otwierany w pionie i poziomie,część pionowa wyposażona w 2 otwory, w tym jeden umożliwiający zwrot nieużytych rękawic; rozm. 5,5-9,0 ?</w:t>
            </w:r>
          </w:p>
          <w:p w:rsidR="00BB0005" w:rsidRPr="002321A6" w:rsidRDefault="00BE1F41" w:rsidP="0033751C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321A6">
              <w:rPr>
                <w:rFonts w:ascii="Arial Narrow" w:hAnsi="Arial Narrow" w:cs="Arial"/>
                <w:b/>
                <w:sz w:val="22"/>
                <w:szCs w:val="22"/>
              </w:rPr>
              <w:t>Odpowiedź:</w:t>
            </w:r>
            <w:r w:rsidR="00E21CE2">
              <w:rPr>
                <w:rFonts w:ascii="Arial Narrow" w:hAnsi="Arial Narrow" w:cs="Arial"/>
                <w:b/>
                <w:sz w:val="22"/>
                <w:szCs w:val="22"/>
              </w:rPr>
              <w:t xml:space="preserve"> Zgodnie z minimalnymi wymaganiami SWZ.</w:t>
            </w:r>
          </w:p>
          <w:p w:rsidR="00BE1F41" w:rsidRDefault="00BE1F41" w:rsidP="0033751C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2. Dot. zadanie 3</w:t>
            </w:r>
          </w:p>
          <w:p w:rsidR="00BB0005" w:rsidRPr="002321A6" w:rsidRDefault="00BB0005" w:rsidP="0033751C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321A6">
              <w:rPr>
                <w:rFonts w:ascii="Arial Narrow" w:hAnsi="Arial Narrow" w:cs="Arial"/>
                <w:sz w:val="22"/>
                <w:szCs w:val="22"/>
              </w:rPr>
              <w:t>Czy Zamawiający w zadaniu nr 3 dopuści rękawice chirurgiczne, lateksowe, bezpudrowe, polimeryzowane od wewnątrz w technologii Dermashield, teksturowane od zewnątrz, kolor brązowy, kształt anatomiczny z zakrzywionymi palcami, mankiet rolowany z technologią Surefit, o grubości ścianki na palcu: 0,33±0,03 mm, na dłoni  0,31±0,03mm, mankiecie:  0,25±0,03 mm, długość min 295mm, mediana siły zrywu przed starzeniem min 21N- badania z jednostki niezależnej wg EN 455-2, AQL 0,65, niski poziom protein lateksowych przed starzeniem- max 30 µg/g, będące wyrobem medycznym i środkiem ochrony indywidualnej kat. III, zgodne z EN 455, EN 420, EN 388,  EN ISO 374-1(typ B),5, EN 556, ISO 11137-1, ISO 13485, ISO 14001, sterylizowane radiacyjnie, odporne przez min 240 min na przenikanie  min 25 cytostatyków zgodnie z ASTM D6978-wyniki badań; opakowanie jednostkowe zewnętrzne foliowe, rękawice składane na pół, dyspenser otwierany w pionie i poziomie, część pionowa wyposażona w 2 otwory, w tym jeden umożliwiający zwrot nieużytych rękawic; rozm. 6,0-9,0 ?</w:t>
            </w:r>
          </w:p>
          <w:p w:rsidR="00BB0005" w:rsidRPr="002321A6" w:rsidRDefault="00BE1F41" w:rsidP="0033751C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321A6">
              <w:rPr>
                <w:rFonts w:ascii="Arial Narrow" w:hAnsi="Arial Narrow" w:cs="Arial"/>
                <w:b/>
                <w:sz w:val="22"/>
                <w:szCs w:val="22"/>
              </w:rPr>
              <w:t>Odpowiedź:</w:t>
            </w:r>
            <w:r w:rsidR="00E21CE2">
              <w:rPr>
                <w:rFonts w:ascii="Arial Narrow" w:hAnsi="Arial Narrow" w:cs="Arial"/>
                <w:b/>
                <w:sz w:val="22"/>
                <w:szCs w:val="22"/>
              </w:rPr>
              <w:t xml:space="preserve"> Zgodnie z minimalnymi wymaganiami SWZ.</w:t>
            </w:r>
          </w:p>
          <w:p w:rsidR="00BE1F41" w:rsidRDefault="00BE1F41" w:rsidP="0033751C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3. Dot. zadanie 5</w:t>
            </w:r>
          </w:p>
          <w:p w:rsidR="00BB0005" w:rsidRPr="002321A6" w:rsidRDefault="00BB0005" w:rsidP="0033751C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321A6">
              <w:rPr>
                <w:rFonts w:ascii="Arial Narrow" w:hAnsi="Arial Narrow" w:cs="Arial"/>
                <w:sz w:val="22"/>
                <w:szCs w:val="22"/>
              </w:rPr>
              <w:t>Czy Zamawiający w zadaniu nr 5 dopuści rękawice chirurgiczne, bezlateksowe, poliizoprenowe, bezpudrowe, polimeryzowane od wewnątrz, gładkie z mikrotekturowanym wykończeniem, kolor zielony, kształt anatomiczny,  mankiet rolowany z opaską lepną zapobiegającą zsuwaniu się, o typowej grubości ścianki na palcu: 0,20±0,02mm, na dłoni: 0,18±0,02 mm, mankiecie:0,16±0,02mm, typowa długość min. 290mm,  AQL 0,65 i mediana siły zrywu przed starzeniem min 16 N- potwierdzone raportem z badań z jednostki niezależnej wg EN 455 nie starym niż 2020r.,sterylizowane radiacyjnie promieniami gamma, zaklasyfikowane jako wyrób medyczny kl. IIa, środek ochrony indywidualnej kat. III,  zgodne z EN ISO 374 -1(typ B),5, przebadane na min 8 substancji chemicznych wg EN ISO 374, w tym jodopowidon 10%, glukonian chlorheksydyny 4%, formaldehyd 37% - min 4 poziom odporności, zgodne z EN 420, EN 421, EN 455-1,2,3,4, EN 556, odporne na min 25 cytostatyków na min 4 poziomie odporności wg ASTM D6978, produkowane zgodnie z ISO 9001, ISO 13485, ISO 14001, opakowanie jednostkowe zewnętrzne foliowe, rękawice składane na pół, dyspenser otwierany w pionie i poziomie, część pionowa wyposażona w 2 otwory, w tym 1 umożliwiający zwrot nieużytych rękawic; rozm. 6,0-9,0 ?</w:t>
            </w:r>
          </w:p>
          <w:p w:rsidR="00BB0005" w:rsidRPr="00B40BEC" w:rsidRDefault="00BE1F41" w:rsidP="00B40BEC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321A6">
              <w:rPr>
                <w:rFonts w:ascii="Arial Narrow" w:hAnsi="Arial Narrow" w:cs="Arial"/>
                <w:b/>
                <w:sz w:val="22"/>
                <w:szCs w:val="22"/>
              </w:rPr>
              <w:t>Odpowiedź:</w:t>
            </w:r>
            <w:r w:rsidR="00E21CE2">
              <w:rPr>
                <w:rFonts w:ascii="Arial Narrow" w:hAnsi="Arial Narrow" w:cs="Arial"/>
                <w:b/>
                <w:sz w:val="22"/>
                <w:szCs w:val="22"/>
              </w:rPr>
              <w:t xml:space="preserve"> Zgodnie z minimalnymi wymaganiami SWZ.</w:t>
            </w:r>
          </w:p>
        </w:tc>
      </w:tr>
      <w:tr w:rsidR="00BB0005" w:rsidRPr="002321A6" w:rsidTr="0033751C">
        <w:tc>
          <w:tcPr>
            <w:tcW w:w="9356" w:type="dxa"/>
            <w:shd w:val="clear" w:color="auto" w:fill="auto"/>
          </w:tcPr>
          <w:p w:rsidR="00BB0005" w:rsidRPr="002321A6" w:rsidRDefault="00BB0005" w:rsidP="0033751C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2321A6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5</w:t>
            </w:r>
          </w:p>
          <w:p w:rsidR="00BB0005" w:rsidRPr="002321A6" w:rsidRDefault="00BB0005" w:rsidP="0033751C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321A6">
              <w:rPr>
                <w:rFonts w:ascii="Arial Narrow" w:hAnsi="Arial Narrow" w:cs="Arial"/>
                <w:sz w:val="22"/>
                <w:szCs w:val="22"/>
              </w:rPr>
              <w:t>1</w:t>
            </w:r>
            <w:r w:rsidR="00BE1F41">
              <w:rPr>
                <w:rFonts w:ascii="Arial Narrow" w:hAnsi="Arial Narrow" w:cs="Arial"/>
                <w:sz w:val="22"/>
                <w:szCs w:val="22"/>
              </w:rPr>
              <w:t>.</w:t>
            </w:r>
            <w:r w:rsidRPr="002321A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BE1F41">
              <w:rPr>
                <w:rFonts w:ascii="Arial Narrow" w:hAnsi="Arial Narrow" w:cs="Arial"/>
                <w:sz w:val="22"/>
                <w:szCs w:val="22"/>
              </w:rPr>
              <w:t>D</w:t>
            </w:r>
            <w:r w:rsidRPr="002321A6">
              <w:rPr>
                <w:rFonts w:ascii="Arial Narrow" w:hAnsi="Arial Narrow" w:cs="Arial"/>
                <w:sz w:val="22"/>
                <w:szCs w:val="22"/>
              </w:rPr>
              <w:t xml:space="preserve">ot. </w:t>
            </w:r>
            <w:r w:rsidR="00BE1F41">
              <w:rPr>
                <w:rFonts w:ascii="Arial Narrow" w:hAnsi="Arial Narrow" w:cs="Arial"/>
                <w:sz w:val="22"/>
                <w:szCs w:val="22"/>
              </w:rPr>
              <w:t xml:space="preserve">zadanie 1,2 </w:t>
            </w:r>
          </w:p>
          <w:p w:rsidR="00BB0005" w:rsidRDefault="00BB0005" w:rsidP="0033751C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321A6">
              <w:rPr>
                <w:rFonts w:ascii="Arial Narrow" w:hAnsi="Arial Narrow" w:cs="Arial"/>
                <w:sz w:val="22"/>
                <w:szCs w:val="22"/>
              </w:rPr>
              <w:t xml:space="preserve">Zwracamy się z prośbą o wyrażenie zgody na zaoferowanie rękawic o nieznacznie niższej sile zrywu po starzeniu, wynoszącej min. 11,20N. </w:t>
            </w:r>
          </w:p>
          <w:p w:rsidR="00BB0005" w:rsidRPr="002321A6" w:rsidRDefault="00BE1F41" w:rsidP="0033751C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321A6">
              <w:rPr>
                <w:rFonts w:ascii="Arial Narrow" w:hAnsi="Arial Narrow" w:cs="Arial"/>
                <w:b/>
                <w:sz w:val="22"/>
                <w:szCs w:val="22"/>
              </w:rPr>
              <w:t>Odpowiedź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>:</w:t>
            </w:r>
            <w:r w:rsidR="00E21CE2">
              <w:rPr>
                <w:rFonts w:ascii="Arial Narrow" w:hAnsi="Arial Narrow" w:cs="Arial"/>
                <w:b/>
                <w:sz w:val="22"/>
                <w:szCs w:val="22"/>
              </w:rPr>
              <w:t xml:space="preserve"> Zgodnie z minimalnymi wymaganiami SWZ.</w:t>
            </w:r>
          </w:p>
          <w:p w:rsidR="00BB0005" w:rsidRPr="002321A6" w:rsidRDefault="00BB0005" w:rsidP="0033751C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321A6">
              <w:rPr>
                <w:rFonts w:ascii="Arial Narrow" w:hAnsi="Arial Narrow" w:cs="Arial"/>
                <w:sz w:val="22"/>
                <w:szCs w:val="22"/>
              </w:rPr>
              <w:t>2</w:t>
            </w:r>
            <w:r w:rsidR="00BE1F41">
              <w:rPr>
                <w:rFonts w:ascii="Arial Narrow" w:hAnsi="Arial Narrow" w:cs="Arial"/>
                <w:sz w:val="22"/>
                <w:szCs w:val="22"/>
              </w:rPr>
              <w:t>. D</w:t>
            </w:r>
            <w:r w:rsidRPr="002321A6">
              <w:rPr>
                <w:rFonts w:ascii="Arial Narrow" w:hAnsi="Arial Narrow" w:cs="Arial"/>
                <w:sz w:val="22"/>
                <w:szCs w:val="22"/>
              </w:rPr>
              <w:t xml:space="preserve">ot. </w:t>
            </w:r>
            <w:r w:rsidR="00BE1F41">
              <w:rPr>
                <w:rFonts w:ascii="Arial Narrow" w:hAnsi="Arial Narrow" w:cs="Arial"/>
                <w:sz w:val="22"/>
                <w:szCs w:val="22"/>
              </w:rPr>
              <w:t>z</w:t>
            </w:r>
            <w:r w:rsidRPr="002321A6">
              <w:rPr>
                <w:rFonts w:ascii="Arial Narrow" w:hAnsi="Arial Narrow" w:cs="Arial"/>
                <w:sz w:val="22"/>
                <w:szCs w:val="22"/>
              </w:rPr>
              <w:t>adania 3</w:t>
            </w:r>
          </w:p>
          <w:p w:rsidR="00BB0005" w:rsidRPr="002321A6" w:rsidRDefault="00BB0005" w:rsidP="0033751C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321A6">
              <w:rPr>
                <w:rFonts w:ascii="Arial Narrow" w:hAnsi="Arial Narrow" w:cs="Arial"/>
                <w:sz w:val="22"/>
                <w:szCs w:val="22"/>
              </w:rPr>
              <w:t xml:space="preserve">Zwracamy się z prośbą o wyrażenie </w:t>
            </w:r>
            <w:r w:rsidR="00417060" w:rsidRPr="002321A6">
              <w:rPr>
                <w:rFonts w:ascii="Arial Narrow" w:hAnsi="Arial Narrow" w:cs="Arial"/>
                <w:sz w:val="22"/>
                <w:szCs w:val="22"/>
              </w:rPr>
              <w:t>zgody</w:t>
            </w:r>
            <w:r w:rsidRPr="002321A6">
              <w:rPr>
                <w:rFonts w:ascii="Arial Narrow" w:hAnsi="Arial Narrow" w:cs="Arial"/>
                <w:sz w:val="22"/>
                <w:szCs w:val="22"/>
              </w:rPr>
              <w:t xml:space="preserve"> na zaoferowanie rękawic o średniej ( typowej ) długości 301 mm ( dla </w:t>
            </w:r>
            <w:r w:rsidRPr="002321A6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wszystkich rozmiarów ) oraz średniej ( typowej) </w:t>
            </w:r>
            <w:r w:rsidR="00417060" w:rsidRPr="002321A6">
              <w:rPr>
                <w:rFonts w:ascii="Arial Narrow" w:hAnsi="Arial Narrow" w:cs="Arial"/>
                <w:sz w:val="22"/>
                <w:szCs w:val="22"/>
              </w:rPr>
              <w:t>grubości</w:t>
            </w:r>
            <w:r w:rsidRPr="002321A6">
              <w:rPr>
                <w:rFonts w:ascii="Arial Narrow" w:hAnsi="Arial Narrow" w:cs="Arial"/>
                <w:sz w:val="22"/>
                <w:szCs w:val="22"/>
              </w:rPr>
              <w:t xml:space="preserve"> na palcu 0,33 +/- 0,03mm. </w:t>
            </w:r>
          </w:p>
          <w:p w:rsidR="00BB0005" w:rsidRPr="002321A6" w:rsidRDefault="00BE1F41" w:rsidP="0033751C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321A6">
              <w:rPr>
                <w:rFonts w:ascii="Arial Narrow" w:hAnsi="Arial Narrow" w:cs="Arial"/>
                <w:b/>
                <w:sz w:val="22"/>
                <w:szCs w:val="22"/>
              </w:rPr>
              <w:t>Odpowiedź:</w:t>
            </w:r>
            <w:r w:rsidR="00E21CE2">
              <w:rPr>
                <w:rFonts w:ascii="Arial Narrow" w:hAnsi="Arial Narrow" w:cs="Arial"/>
                <w:b/>
                <w:sz w:val="22"/>
                <w:szCs w:val="22"/>
              </w:rPr>
              <w:t xml:space="preserve"> Zamawiający dopuszcza. </w:t>
            </w:r>
          </w:p>
          <w:p w:rsidR="00BB0005" w:rsidRPr="002321A6" w:rsidRDefault="00BE1F41" w:rsidP="0033751C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3. D</w:t>
            </w:r>
            <w:r w:rsidR="00BB0005" w:rsidRPr="002321A6">
              <w:rPr>
                <w:rFonts w:ascii="Arial Narrow" w:hAnsi="Arial Narrow" w:cs="Arial"/>
                <w:sz w:val="22"/>
                <w:szCs w:val="22"/>
              </w:rPr>
              <w:t xml:space="preserve">ot. </w:t>
            </w:r>
            <w:r>
              <w:rPr>
                <w:rFonts w:ascii="Arial Narrow" w:hAnsi="Arial Narrow" w:cs="Arial"/>
                <w:sz w:val="22"/>
                <w:szCs w:val="22"/>
              </w:rPr>
              <w:t>z</w:t>
            </w:r>
            <w:r w:rsidR="00BB0005" w:rsidRPr="002321A6">
              <w:rPr>
                <w:rFonts w:ascii="Arial Narrow" w:hAnsi="Arial Narrow" w:cs="Arial"/>
                <w:sz w:val="22"/>
                <w:szCs w:val="22"/>
              </w:rPr>
              <w:t>adanie 5</w:t>
            </w:r>
          </w:p>
          <w:p w:rsidR="00BB0005" w:rsidRPr="002321A6" w:rsidRDefault="00BB0005" w:rsidP="0033751C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321A6">
              <w:rPr>
                <w:rFonts w:ascii="Arial Narrow" w:hAnsi="Arial Narrow" w:cs="Arial"/>
                <w:sz w:val="22"/>
                <w:szCs w:val="22"/>
              </w:rPr>
              <w:t xml:space="preserve">Zwracamy się z prośbą o wyrażenie zgody na zaoferowanie rękawic syntetycznych, neoprenowych. Pragniemy zaznaczyć, iż neopren ma niemal identyczne właściwości, jak poliizopren.  </w:t>
            </w:r>
          </w:p>
          <w:p w:rsidR="00BB0005" w:rsidRPr="002321A6" w:rsidRDefault="00BE1F41" w:rsidP="0033751C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321A6">
              <w:rPr>
                <w:rFonts w:ascii="Arial Narrow" w:hAnsi="Arial Narrow" w:cs="Arial"/>
                <w:b/>
                <w:sz w:val="22"/>
                <w:szCs w:val="22"/>
              </w:rPr>
              <w:t>Odpowiedź:</w:t>
            </w:r>
            <w:r w:rsidR="00E21CE2">
              <w:rPr>
                <w:rFonts w:ascii="Arial Narrow" w:hAnsi="Arial Narrow" w:cs="Arial"/>
                <w:b/>
                <w:sz w:val="22"/>
                <w:szCs w:val="22"/>
              </w:rPr>
              <w:t xml:space="preserve"> Zamawiający dopuszcza.</w:t>
            </w:r>
          </w:p>
          <w:p w:rsidR="00BB0005" w:rsidRPr="002321A6" w:rsidRDefault="00BB0005" w:rsidP="0033751C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321A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BE1F41">
              <w:rPr>
                <w:rFonts w:ascii="Arial Narrow" w:hAnsi="Arial Narrow" w:cs="Arial"/>
                <w:sz w:val="22"/>
                <w:szCs w:val="22"/>
              </w:rPr>
              <w:t>4. D</w:t>
            </w:r>
            <w:r w:rsidRPr="002321A6">
              <w:rPr>
                <w:rFonts w:ascii="Arial Narrow" w:hAnsi="Arial Narrow" w:cs="Arial"/>
                <w:sz w:val="22"/>
                <w:szCs w:val="22"/>
              </w:rPr>
              <w:t xml:space="preserve">ot. </w:t>
            </w:r>
            <w:r w:rsidR="00BE1F41">
              <w:rPr>
                <w:rFonts w:ascii="Arial Narrow" w:hAnsi="Arial Narrow" w:cs="Arial"/>
                <w:sz w:val="22"/>
                <w:szCs w:val="22"/>
              </w:rPr>
              <w:t>z</w:t>
            </w:r>
            <w:r w:rsidRPr="002321A6">
              <w:rPr>
                <w:rFonts w:ascii="Arial Narrow" w:hAnsi="Arial Narrow" w:cs="Arial"/>
                <w:sz w:val="22"/>
                <w:szCs w:val="22"/>
              </w:rPr>
              <w:t>adania 5</w:t>
            </w:r>
          </w:p>
          <w:p w:rsidR="00BB0005" w:rsidRPr="002321A6" w:rsidRDefault="00BB0005" w:rsidP="0033751C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321A6">
              <w:rPr>
                <w:rFonts w:ascii="Arial Narrow" w:hAnsi="Arial Narrow" w:cs="Arial"/>
                <w:sz w:val="22"/>
                <w:szCs w:val="22"/>
              </w:rPr>
              <w:t xml:space="preserve"> Zwracamy się do Zamawiającego z prośbą o wyrażenie zgody na zaoferowanie rękawic o grubości na palcu 0,18 mm oraz sile zrywu po starzeniu min. 10 N.</w:t>
            </w:r>
          </w:p>
          <w:p w:rsidR="00BB0005" w:rsidRPr="002321A6" w:rsidRDefault="00BE1F41" w:rsidP="0033751C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321A6">
              <w:rPr>
                <w:rFonts w:ascii="Arial Narrow" w:hAnsi="Arial Narrow" w:cs="Arial"/>
                <w:b/>
                <w:sz w:val="22"/>
                <w:szCs w:val="22"/>
              </w:rPr>
              <w:t>Odpowiedź:</w:t>
            </w:r>
            <w:r w:rsidR="00E21CE2">
              <w:rPr>
                <w:rFonts w:ascii="Arial Narrow" w:hAnsi="Arial Narrow" w:cs="Arial"/>
                <w:b/>
                <w:sz w:val="22"/>
                <w:szCs w:val="22"/>
              </w:rPr>
              <w:t xml:space="preserve"> Zgodnie z minimalnymi wymaganiami SWZ.</w:t>
            </w:r>
          </w:p>
          <w:p w:rsidR="00BB0005" w:rsidRPr="002321A6" w:rsidRDefault="00BE1F41" w:rsidP="0033751C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5. D</w:t>
            </w:r>
            <w:r w:rsidR="00BB0005" w:rsidRPr="002321A6">
              <w:rPr>
                <w:rFonts w:ascii="Arial Narrow" w:hAnsi="Arial Narrow" w:cs="Arial"/>
                <w:sz w:val="22"/>
                <w:szCs w:val="22"/>
              </w:rPr>
              <w:t>ot. Zadania 1</w:t>
            </w:r>
            <w:r>
              <w:rPr>
                <w:rFonts w:ascii="Arial Narrow" w:hAnsi="Arial Narrow" w:cs="Arial"/>
                <w:sz w:val="22"/>
                <w:szCs w:val="22"/>
              </w:rPr>
              <w:t>-5</w:t>
            </w:r>
          </w:p>
          <w:p w:rsidR="00BB0005" w:rsidRPr="002321A6" w:rsidRDefault="00BB0005" w:rsidP="0033751C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321A6">
              <w:rPr>
                <w:rFonts w:ascii="Arial Narrow" w:hAnsi="Arial Narrow" w:cs="Arial"/>
                <w:sz w:val="22"/>
                <w:szCs w:val="22"/>
              </w:rPr>
              <w:t>Zwracamy się z prośbą o dopuszczenie rękawic o powierzchni teksturowanej</w:t>
            </w:r>
          </w:p>
          <w:p w:rsidR="00BB0005" w:rsidRPr="00E21CE2" w:rsidRDefault="00BE1F41" w:rsidP="00E21CE2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321A6">
              <w:rPr>
                <w:rFonts w:ascii="Arial Narrow" w:hAnsi="Arial Narrow" w:cs="Arial"/>
                <w:b/>
                <w:sz w:val="22"/>
                <w:szCs w:val="22"/>
              </w:rPr>
              <w:t>Odpowiedź:</w:t>
            </w:r>
            <w:r w:rsidR="00E21CE2">
              <w:rPr>
                <w:rFonts w:ascii="Arial Narrow" w:hAnsi="Arial Narrow" w:cs="Arial"/>
                <w:b/>
                <w:sz w:val="22"/>
                <w:szCs w:val="22"/>
              </w:rPr>
              <w:t xml:space="preserve"> Zgodnie z </w:t>
            </w:r>
            <w:r w:rsidR="00B43A6B">
              <w:rPr>
                <w:rFonts w:ascii="Arial Narrow" w:hAnsi="Arial Narrow" w:cs="Arial"/>
                <w:b/>
                <w:sz w:val="22"/>
                <w:szCs w:val="22"/>
              </w:rPr>
              <w:t xml:space="preserve">zapisami </w:t>
            </w:r>
            <w:r w:rsidR="00E21CE2">
              <w:rPr>
                <w:rFonts w:ascii="Arial Narrow" w:hAnsi="Arial Narrow" w:cs="Arial"/>
                <w:b/>
                <w:sz w:val="22"/>
                <w:szCs w:val="22"/>
              </w:rPr>
              <w:t xml:space="preserve">SWZ. </w:t>
            </w:r>
          </w:p>
        </w:tc>
      </w:tr>
      <w:tr w:rsidR="00BB0005" w:rsidRPr="002321A6" w:rsidTr="0033751C">
        <w:tc>
          <w:tcPr>
            <w:tcW w:w="9356" w:type="dxa"/>
            <w:shd w:val="clear" w:color="auto" w:fill="auto"/>
          </w:tcPr>
          <w:p w:rsidR="00BB0005" w:rsidRPr="002321A6" w:rsidRDefault="00BB0005" w:rsidP="0033751C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2321A6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Pytanie nr 6</w:t>
            </w:r>
          </w:p>
          <w:p w:rsidR="00BB0005" w:rsidRPr="002321A6" w:rsidRDefault="00BE1F41" w:rsidP="0033751C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1. Dot. zadanie 1- 5</w:t>
            </w:r>
          </w:p>
          <w:p w:rsidR="00BB0005" w:rsidRPr="002321A6" w:rsidRDefault="00BB0005" w:rsidP="0033751C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321A6">
              <w:rPr>
                <w:rFonts w:ascii="Arial Narrow" w:hAnsi="Arial Narrow" w:cs="Arial"/>
                <w:sz w:val="22"/>
                <w:szCs w:val="22"/>
              </w:rPr>
              <w:t>W związku z tym, że Zamawiający wymaga załączenia próbek wraz z ofertą prosimy o określe</w:t>
            </w:r>
            <w:r w:rsidR="00E21CE2">
              <w:rPr>
                <w:rFonts w:ascii="Arial Narrow" w:hAnsi="Arial Narrow" w:cs="Arial"/>
                <w:sz w:val="22"/>
                <w:szCs w:val="22"/>
              </w:rPr>
              <w:t>nie jakich wymaga rozmiarów.</w:t>
            </w:r>
          </w:p>
          <w:p w:rsidR="00BB0005" w:rsidRPr="002321A6" w:rsidRDefault="00BB0005" w:rsidP="0033751C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321A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BE1F41" w:rsidRPr="002321A6">
              <w:rPr>
                <w:rFonts w:ascii="Arial Narrow" w:hAnsi="Arial Narrow" w:cs="Arial"/>
                <w:b/>
                <w:sz w:val="22"/>
                <w:szCs w:val="22"/>
              </w:rPr>
              <w:t>Odpowiedź:</w:t>
            </w:r>
            <w:r w:rsidR="00E21CE2">
              <w:rPr>
                <w:rFonts w:ascii="Arial Narrow" w:hAnsi="Arial Narrow" w:cs="Arial"/>
                <w:b/>
                <w:sz w:val="22"/>
                <w:szCs w:val="22"/>
              </w:rPr>
              <w:t xml:space="preserve"> Zgodnie z zapisami SWZ Zamawiający nie wymaga złożenia próbek wraz z ofertą. </w:t>
            </w:r>
          </w:p>
          <w:p w:rsidR="00BB0005" w:rsidRPr="002321A6" w:rsidRDefault="00BE1F41" w:rsidP="0033751C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2. Dot. zadanie 1- 5</w:t>
            </w:r>
          </w:p>
          <w:p w:rsidR="00BB0005" w:rsidRPr="002321A6" w:rsidRDefault="00BB0005" w:rsidP="0033751C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321A6">
              <w:rPr>
                <w:rFonts w:ascii="Arial Narrow" w:hAnsi="Arial Narrow" w:cs="Arial"/>
                <w:sz w:val="22"/>
                <w:szCs w:val="22"/>
              </w:rPr>
              <w:t>Prosimy Zamawiającego o doprecyzowanie czy oczekiwane rękawice mają spełniać wymagania jakościowe tj. zgodność z normą ISO 13485, ISO 14001 potwierdzone certyfikatem jednostki noty</w:t>
            </w:r>
            <w:r w:rsidR="00E21CE2">
              <w:rPr>
                <w:rFonts w:ascii="Arial Narrow" w:hAnsi="Arial Narrow" w:cs="Arial"/>
                <w:sz w:val="22"/>
                <w:szCs w:val="22"/>
              </w:rPr>
              <w:t>fikowanej załączonej do oferty?</w:t>
            </w:r>
          </w:p>
          <w:p w:rsidR="00BE1F41" w:rsidRDefault="00BB0005" w:rsidP="0033751C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321A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BE1F41" w:rsidRPr="002321A6">
              <w:rPr>
                <w:rFonts w:ascii="Arial Narrow" w:hAnsi="Arial Narrow" w:cs="Arial"/>
                <w:b/>
                <w:sz w:val="22"/>
                <w:szCs w:val="22"/>
              </w:rPr>
              <w:t>Odpowiedź:</w:t>
            </w:r>
            <w:r w:rsidR="00E21CE2">
              <w:rPr>
                <w:rFonts w:ascii="Arial Narrow" w:hAnsi="Arial Narrow" w:cs="Arial"/>
                <w:b/>
                <w:sz w:val="22"/>
                <w:szCs w:val="22"/>
              </w:rPr>
              <w:t xml:space="preserve"> Zgodnie z minimalnymi wymaganiami SWZ.</w:t>
            </w:r>
          </w:p>
          <w:p w:rsidR="00BB0005" w:rsidRPr="002321A6" w:rsidRDefault="00BE1F41" w:rsidP="0033751C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3. Dot. z</w:t>
            </w:r>
            <w:r w:rsidR="00BB0005" w:rsidRPr="002321A6">
              <w:rPr>
                <w:rFonts w:ascii="Arial Narrow" w:hAnsi="Arial Narrow" w:cs="Arial"/>
                <w:sz w:val="22"/>
                <w:szCs w:val="22"/>
              </w:rPr>
              <w:t xml:space="preserve">adanie 1, 2,3,4,5 </w:t>
            </w:r>
          </w:p>
          <w:p w:rsidR="00BB0005" w:rsidRPr="002321A6" w:rsidRDefault="00BB0005" w:rsidP="0033751C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321A6">
              <w:rPr>
                <w:rFonts w:ascii="Arial Narrow" w:hAnsi="Arial Narrow" w:cs="Arial"/>
                <w:sz w:val="22"/>
                <w:szCs w:val="22"/>
              </w:rPr>
              <w:t xml:space="preserve">W związku z tym, że rękawice należące do kategorii III dodatkowo dzielą się na typy (A, B, C) prosimy Zamawiającego o odpowiedź, czy wymaga rękawic oznakowanych jako środek ochrony indywidualnej Kategorii III, typ min. B z adekwatnym oznakowaniem na opakowaniu? Takie podwójne oznakowanie rękawic dopuszcza je tym samym do kontaktu z materiałem zakaźnym oraz substancjami i lekami groźnymi dla zdrowia i życia personelu. Pragniemy nadmienić, że Wykonawcy często oferują produkty zarejestrowane jako ŚOI typ C, które posiadają jedynie podstawową odporność chemiczną (odporność na min. jedną substancję z listy EN ISO 374-1), co nie gwarantuje bezpieczeństwa pracy personelowi medycznemu. </w:t>
            </w:r>
          </w:p>
          <w:p w:rsidR="00BB0005" w:rsidRPr="002321A6" w:rsidRDefault="00BE1F41" w:rsidP="0033751C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321A6">
              <w:rPr>
                <w:rFonts w:ascii="Arial Narrow" w:hAnsi="Arial Narrow" w:cs="Arial"/>
                <w:b/>
                <w:sz w:val="22"/>
                <w:szCs w:val="22"/>
              </w:rPr>
              <w:t>Odpowiedź:</w:t>
            </w:r>
            <w:r w:rsidR="00A55EC1">
              <w:rPr>
                <w:rFonts w:ascii="Arial Narrow" w:hAnsi="Arial Narrow" w:cs="Arial"/>
                <w:b/>
                <w:sz w:val="22"/>
                <w:szCs w:val="22"/>
              </w:rPr>
              <w:t xml:space="preserve"> Zgodnie z minimalnymi wymaganiami SWZ.</w:t>
            </w:r>
          </w:p>
          <w:p w:rsidR="00BB0005" w:rsidRPr="002321A6" w:rsidRDefault="00BE1F41" w:rsidP="0033751C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4. Dot. z</w:t>
            </w:r>
            <w:r w:rsidR="00BB0005" w:rsidRPr="002321A6">
              <w:rPr>
                <w:rFonts w:ascii="Arial Narrow" w:hAnsi="Arial Narrow" w:cs="Arial"/>
                <w:sz w:val="22"/>
                <w:szCs w:val="22"/>
              </w:rPr>
              <w:t xml:space="preserve">adanie 2, 3, 4, 5 </w:t>
            </w:r>
          </w:p>
          <w:p w:rsidR="00BB0005" w:rsidRPr="002321A6" w:rsidRDefault="00BB0005" w:rsidP="0033751C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321A6">
              <w:rPr>
                <w:rFonts w:ascii="Arial Narrow" w:hAnsi="Arial Narrow" w:cs="Arial"/>
                <w:sz w:val="22"/>
                <w:szCs w:val="22"/>
              </w:rPr>
              <w:t xml:space="preserve">Zgodnie ze zmianą przepisów prawnych aktualnie obowiązującej Regulacji 2016/425 o Środkach Ochrony Indywidualnej prosimy Zamawiającego o dopuszczenie zaoferowania równoważnych norm potwierdzających przenikalności dla wirusów wg. EN 374-5 zgodnych z aktualnie obowiązującymi normami prawnymi. </w:t>
            </w:r>
          </w:p>
          <w:p w:rsidR="00BB0005" w:rsidRPr="002321A6" w:rsidRDefault="00BE1F41" w:rsidP="0033751C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321A6">
              <w:rPr>
                <w:rFonts w:ascii="Arial Narrow" w:hAnsi="Arial Narrow" w:cs="Arial"/>
                <w:b/>
                <w:sz w:val="22"/>
                <w:szCs w:val="22"/>
              </w:rPr>
              <w:t>Odpowiedź:</w:t>
            </w:r>
            <w:r w:rsidR="00A55EC1">
              <w:rPr>
                <w:rFonts w:ascii="Arial Narrow" w:hAnsi="Arial Narrow" w:cs="Arial"/>
                <w:b/>
                <w:sz w:val="22"/>
                <w:szCs w:val="22"/>
              </w:rPr>
              <w:t xml:space="preserve"> Zamawiający </w:t>
            </w:r>
            <w:r w:rsidR="00B43A6B">
              <w:rPr>
                <w:rFonts w:ascii="Arial Narrow" w:hAnsi="Arial Narrow" w:cs="Arial"/>
                <w:b/>
                <w:sz w:val="22"/>
                <w:szCs w:val="22"/>
              </w:rPr>
              <w:t>d</w:t>
            </w:r>
            <w:r w:rsidR="00A55EC1">
              <w:rPr>
                <w:rFonts w:ascii="Arial Narrow" w:hAnsi="Arial Narrow" w:cs="Arial"/>
                <w:b/>
                <w:sz w:val="22"/>
                <w:szCs w:val="22"/>
              </w:rPr>
              <w:t>opuszcza</w:t>
            </w:r>
            <w:r w:rsidR="00B43A6B">
              <w:rPr>
                <w:rFonts w:ascii="Arial Narrow" w:hAnsi="Arial Narrow" w:cs="Arial"/>
                <w:b/>
                <w:sz w:val="22"/>
                <w:szCs w:val="22"/>
              </w:rPr>
              <w:t xml:space="preserve"> zaoferowanie równoważnych norm zgodni</w:t>
            </w:r>
            <w:r w:rsidR="00417060">
              <w:rPr>
                <w:rFonts w:ascii="Arial Narrow" w:hAnsi="Arial Narrow" w:cs="Arial"/>
                <w:b/>
                <w:sz w:val="22"/>
                <w:szCs w:val="22"/>
              </w:rPr>
              <w:t>e</w:t>
            </w:r>
            <w:r w:rsidR="00B43A6B">
              <w:rPr>
                <w:rFonts w:ascii="Arial Narrow" w:hAnsi="Arial Narrow" w:cs="Arial"/>
                <w:b/>
                <w:sz w:val="22"/>
                <w:szCs w:val="22"/>
              </w:rPr>
              <w:t xml:space="preserve"> z zapisami </w:t>
            </w:r>
            <w:r w:rsidR="00417060">
              <w:rPr>
                <w:rFonts w:ascii="Arial Narrow" w:hAnsi="Arial Narrow" w:cs="Arial"/>
                <w:b/>
                <w:sz w:val="22"/>
                <w:szCs w:val="22"/>
              </w:rPr>
              <w:t xml:space="preserve">załącznika </w:t>
            </w:r>
            <w:r w:rsidR="00417060">
              <w:rPr>
                <w:rFonts w:ascii="Arial Narrow" w:hAnsi="Arial Narrow" w:cs="Arial"/>
                <w:b/>
                <w:sz w:val="22"/>
                <w:szCs w:val="22"/>
              </w:rPr>
              <w:br/>
              <w:t xml:space="preserve">nr 8 do </w:t>
            </w:r>
            <w:r w:rsidR="00B43A6B">
              <w:rPr>
                <w:rFonts w:ascii="Arial Narrow" w:hAnsi="Arial Narrow" w:cs="Arial"/>
                <w:b/>
                <w:sz w:val="22"/>
                <w:szCs w:val="22"/>
              </w:rPr>
              <w:t>SWZ</w:t>
            </w:r>
          </w:p>
          <w:p w:rsidR="00BB0005" w:rsidRPr="002321A6" w:rsidRDefault="00BE1F41" w:rsidP="0033751C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5. Dot. zadanie</w:t>
            </w:r>
            <w:r w:rsidR="00BB0005" w:rsidRPr="002321A6">
              <w:rPr>
                <w:rFonts w:ascii="Arial Narrow" w:hAnsi="Arial Narrow" w:cs="Arial"/>
                <w:sz w:val="22"/>
                <w:szCs w:val="22"/>
              </w:rPr>
              <w:t xml:space="preserve"> 1 </w:t>
            </w:r>
          </w:p>
          <w:p w:rsidR="00BB0005" w:rsidRPr="002321A6" w:rsidRDefault="00BB0005" w:rsidP="0033751C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321A6">
              <w:rPr>
                <w:rFonts w:ascii="Arial Narrow" w:hAnsi="Arial Narrow" w:cs="Arial"/>
                <w:sz w:val="22"/>
                <w:szCs w:val="22"/>
              </w:rPr>
              <w:t xml:space="preserve">Z uwagi na fakt, że poziom protein w rękawicach chirurgicznych jest niezwykle istotny ze względu na bezpośredni wpływ na poziom reakcji alergicznych wśród personelu prosimy Zamawiającego o doprecyzowanie, czy oczekuje obniżonego poziomu protein, tj. &lt;20 ug/g rękawicy, potwierdzonego raportem niezależnego laboratorium z jasno oznaczoną na dokumencie nazwą rękawic których one dotyczą? </w:t>
            </w:r>
          </w:p>
          <w:p w:rsidR="00BB0005" w:rsidRPr="002321A6" w:rsidRDefault="00BE1F41" w:rsidP="0033751C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321A6">
              <w:rPr>
                <w:rFonts w:ascii="Arial Narrow" w:hAnsi="Arial Narrow" w:cs="Arial"/>
                <w:b/>
                <w:sz w:val="22"/>
                <w:szCs w:val="22"/>
              </w:rPr>
              <w:lastRenderedPageBreak/>
              <w:t>Odpowiedź:</w:t>
            </w:r>
            <w:r w:rsidR="000043BC">
              <w:rPr>
                <w:rFonts w:ascii="Arial Narrow" w:hAnsi="Arial Narrow" w:cs="Arial"/>
                <w:b/>
                <w:sz w:val="22"/>
                <w:szCs w:val="22"/>
              </w:rPr>
              <w:t xml:space="preserve"> Zgodnie z minimalnymi wymaganiami SWZ. </w:t>
            </w:r>
          </w:p>
          <w:p w:rsidR="00BB0005" w:rsidRPr="002321A6" w:rsidRDefault="00BE1F41" w:rsidP="0033751C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6. Dot. z</w:t>
            </w:r>
            <w:r w:rsidR="00BB0005" w:rsidRPr="002321A6">
              <w:rPr>
                <w:rFonts w:ascii="Arial Narrow" w:hAnsi="Arial Narrow" w:cs="Arial"/>
                <w:sz w:val="22"/>
                <w:szCs w:val="22"/>
              </w:rPr>
              <w:t xml:space="preserve">adanie 1 </w:t>
            </w:r>
          </w:p>
          <w:p w:rsidR="00BB0005" w:rsidRPr="002321A6" w:rsidRDefault="00BB0005" w:rsidP="0033751C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321A6">
              <w:rPr>
                <w:rFonts w:ascii="Arial Narrow" w:hAnsi="Arial Narrow" w:cs="Arial"/>
                <w:sz w:val="22"/>
                <w:szCs w:val="22"/>
              </w:rPr>
              <w:t xml:space="preserve">Czy Zamawiający oczekuje rękawic niepowodujących podrażnień i uczuleń, potwierdzonych raportem niezależnego laboratorium?      </w:t>
            </w:r>
          </w:p>
          <w:p w:rsidR="00BB0005" w:rsidRPr="002321A6" w:rsidRDefault="00BE1F41" w:rsidP="0033751C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321A6">
              <w:rPr>
                <w:rFonts w:ascii="Arial Narrow" w:hAnsi="Arial Narrow" w:cs="Arial"/>
                <w:b/>
                <w:sz w:val="22"/>
                <w:szCs w:val="22"/>
              </w:rPr>
              <w:t>Odpowiedź:</w:t>
            </w:r>
            <w:r w:rsidR="000043BC">
              <w:rPr>
                <w:rFonts w:ascii="Arial Narrow" w:hAnsi="Arial Narrow" w:cs="Arial"/>
                <w:b/>
                <w:sz w:val="22"/>
                <w:szCs w:val="22"/>
              </w:rPr>
              <w:t xml:space="preserve"> Zgodnie z zapisami SWZ.</w:t>
            </w:r>
          </w:p>
          <w:p w:rsidR="00BB0005" w:rsidRPr="002321A6" w:rsidRDefault="00BE1F41" w:rsidP="0033751C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7. Dot. z</w:t>
            </w:r>
            <w:r w:rsidR="00BB0005" w:rsidRPr="002321A6">
              <w:rPr>
                <w:rFonts w:ascii="Arial Narrow" w:hAnsi="Arial Narrow" w:cs="Arial"/>
                <w:sz w:val="22"/>
                <w:szCs w:val="22"/>
              </w:rPr>
              <w:t xml:space="preserve">adanie 2 </w:t>
            </w:r>
          </w:p>
          <w:p w:rsidR="00BB0005" w:rsidRPr="002321A6" w:rsidRDefault="00BB0005" w:rsidP="0033751C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321A6">
              <w:rPr>
                <w:rFonts w:ascii="Arial Narrow" w:hAnsi="Arial Narrow" w:cs="Arial"/>
                <w:sz w:val="22"/>
                <w:szCs w:val="22"/>
              </w:rPr>
              <w:t xml:space="preserve">Czy rękawice mają ograniczać ryzyko wystąpienia alergii skórnych dzięki zastosowaniu wielokrotnego wypłukiwania protein lateksowych w procesie produkcji, a tym samym czy oczekuje obniżonego poziomu protein tj. &lt;10 ug/g rękawicy, potwierdzonego raportem niezależnego laboratorium z jasno oznaczoną na dokumencie nazwą </w:t>
            </w:r>
            <w:r w:rsidR="00E23B55" w:rsidRPr="002321A6">
              <w:rPr>
                <w:rFonts w:ascii="Arial Narrow" w:hAnsi="Arial Narrow" w:cs="Arial"/>
                <w:sz w:val="22"/>
                <w:szCs w:val="22"/>
              </w:rPr>
              <w:t>rękawic których</w:t>
            </w:r>
            <w:r w:rsidRPr="002321A6">
              <w:rPr>
                <w:rFonts w:ascii="Arial Narrow" w:hAnsi="Arial Narrow" w:cs="Arial"/>
                <w:sz w:val="22"/>
                <w:szCs w:val="22"/>
              </w:rPr>
              <w:t xml:space="preserve"> one dotyczą? </w:t>
            </w:r>
          </w:p>
          <w:p w:rsidR="00BB0005" w:rsidRPr="002321A6" w:rsidRDefault="00BE1F41" w:rsidP="0033751C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321A6">
              <w:rPr>
                <w:rFonts w:ascii="Arial Narrow" w:hAnsi="Arial Narrow" w:cs="Arial"/>
                <w:b/>
                <w:sz w:val="22"/>
                <w:szCs w:val="22"/>
              </w:rPr>
              <w:t>Odpowiedź:</w:t>
            </w:r>
            <w:r w:rsidR="000043BC">
              <w:rPr>
                <w:rFonts w:ascii="Arial Narrow" w:hAnsi="Arial Narrow" w:cs="Arial"/>
                <w:b/>
                <w:sz w:val="22"/>
                <w:szCs w:val="22"/>
              </w:rPr>
              <w:t xml:space="preserve"> Zgodnie z minimalnymi wymaganiami SWZ.</w:t>
            </w:r>
          </w:p>
          <w:p w:rsidR="00BB0005" w:rsidRPr="002321A6" w:rsidRDefault="00BE1F41" w:rsidP="0033751C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8. Dot. z</w:t>
            </w:r>
            <w:r w:rsidR="00BB0005" w:rsidRPr="002321A6">
              <w:rPr>
                <w:rFonts w:ascii="Arial Narrow" w:hAnsi="Arial Narrow" w:cs="Arial"/>
                <w:sz w:val="22"/>
                <w:szCs w:val="22"/>
              </w:rPr>
              <w:t xml:space="preserve">adanie 2 </w:t>
            </w:r>
          </w:p>
          <w:p w:rsidR="00BB0005" w:rsidRPr="002321A6" w:rsidRDefault="00BB0005" w:rsidP="0033751C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321A6">
              <w:rPr>
                <w:rFonts w:ascii="Arial Narrow" w:hAnsi="Arial Narrow" w:cs="Arial"/>
                <w:sz w:val="22"/>
                <w:szCs w:val="22"/>
              </w:rPr>
              <w:t xml:space="preserve">Prosimy Zamawiającego o wyjaśnienie czy rękawice powinny chronić personel medyczny przed groźnymi substancjami, a tym samym być odporne na penetrację min. 16 cytostatyków z czasem przenikania &gt;240 min., zgodnie z ASTM D6978 oraz min. 7 substancji chemicznych zgodnie z EN 16523-1 na najwyższym poziomie ochrony (poziom 6), potwierdzone raportem z niezależnego laboratorium? </w:t>
            </w:r>
          </w:p>
          <w:p w:rsidR="00BB0005" w:rsidRPr="002321A6" w:rsidRDefault="00BE1F41" w:rsidP="0033751C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321A6">
              <w:rPr>
                <w:rFonts w:ascii="Arial Narrow" w:hAnsi="Arial Narrow" w:cs="Arial"/>
                <w:b/>
                <w:sz w:val="22"/>
                <w:szCs w:val="22"/>
              </w:rPr>
              <w:t>Odpowiedź:</w:t>
            </w:r>
            <w:r w:rsidR="000043BC">
              <w:rPr>
                <w:rFonts w:ascii="Arial Narrow" w:hAnsi="Arial Narrow" w:cs="Arial"/>
                <w:b/>
                <w:sz w:val="22"/>
                <w:szCs w:val="22"/>
              </w:rPr>
              <w:t xml:space="preserve"> Zgodnie z zapisami SWZ Zamawiający dopuszcza normy równoważne. </w:t>
            </w:r>
          </w:p>
          <w:p w:rsidR="00BB0005" w:rsidRPr="002321A6" w:rsidRDefault="00BE1F41" w:rsidP="0033751C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9. Dot. z</w:t>
            </w:r>
            <w:r w:rsidR="00BB0005" w:rsidRPr="002321A6">
              <w:rPr>
                <w:rFonts w:ascii="Arial Narrow" w:hAnsi="Arial Narrow" w:cs="Arial"/>
                <w:sz w:val="22"/>
                <w:szCs w:val="22"/>
              </w:rPr>
              <w:t xml:space="preserve">adanie 2 </w:t>
            </w:r>
          </w:p>
          <w:p w:rsidR="00BB0005" w:rsidRPr="002321A6" w:rsidRDefault="00BB0005" w:rsidP="0033751C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321A6">
              <w:rPr>
                <w:rFonts w:ascii="Arial Narrow" w:hAnsi="Arial Narrow" w:cs="Arial"/>
                <w:sz w:val="22"/>
                <w:szCs w:val="22"/>
              </w:rPr>
              <w:t xml:space="preserve">Prosimy Zamawiającego o doprecyzowanie czy rękawice mają być pakowane w opakowania zewnętrzne hermetyczne foliowe umożliwiające sprawne otwieranie w każdych warunkach tj. z dodatkowym wycięciem jednego z listków? </w:t>
            </w:r>
          </w:p>
          <w:p w:rsidR="00BB0005" w:rsidRPr="002321A6" w:rsidRDefault="00BE1F41" w:rsidP="0033751C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321A6">
              <w:rPr>
                <w:rFonts w:ascii="Arial Narrow" w:hAnsi="Arial Narrow" w:cs="Arial"/>
                <w:b/>
                <w:sz w:val="22"/>
                <w:szCs w:val="22"/>
              </w:rPr>
              <w:t>Odpowiedź:</w:t>
            </w:r>
            <w:r w:rsidR="000043BC">
              <w:rPr>
                <w:rFonts w:ascii="Arial Narrow" w:hAnsi="Arial Narrow" w:cs="Arial"/>
                <w:b/>
                <w:sz w:val="22"/>
                <w:szCs w:val="22"/>
              </w:rPr>
              <w:t xml:space="preserve"> Zamawiający dopuszcza.</w:t>
            </w:r>
          </w:p>
          <w:p w:rsidR="00BB0005" w:rsidRPr="002321A6" w:rsidRDefault="00BE1F41" w:rsidP="0033751C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10. Dot. z</w:t>
            </w:r>
            <w:r w:rsidR="00BB0005" w:rsidRPr="002321A6">
              <w:rPr>
                <w:rFonts w:ascii="Arial Narrow" w:hAnsi="Arial Narrow" w:cs="Arial"/>
                <w:sz w:val="22"/>
                <w:szCs w:val="22"/>
              </w:rPr>
              <w:t xml:space="preserve">adanie 3 </w:t>
            </w:r>
          </w:p>
          <w:p w:rsidR="00BB0005" w:rsidRPr="002321A6" w:rsidRDefault="00BB0005" w:rsidP="0033751C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321A6">
              <w:rPr>
                <w:rFonts w:ascii="Arial Narrow" w:hAnsi="Arial Narrow" w:cs="Arial"/>
                <w:sz w:val="22"/>
                <w:szCs w:val="22"/>
              </w:rPr>
              <w:t xml:space="preserve">Prosimy Zamawiającego o dopuszczenie wysokiej klasy rękawic lateksowych dedykowanych do zabiegów ortopedycznych o podwyższonej chwytności pozwalającej na pewne prowadzenie narzędzi w suchym i mokrym środowisku, spełniające wymagania EN 455 -1,2,3,4, EN ISO 21420 lub EN 420, EN 455-1,2,3, EN ISO 374-5, ASTM F 167 lub EN ISO 374-5 VIRUS, EN 16523-1 i EN 374-4. Pozostałe zgodnie z SWZ.   </w:t>
            </w:r>
          </w:p>
          <w:p w:rsidR="00BB0005" w:rsidRPr="002321A6" w:rsidRDefault="00BE1F41" w:rsidP="0033751C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321A6">
              <w:rPr>
                <w:rFonts w:ascii="Arial Narrow" w:hAnsi="Arial Narrow" w:cs="Arial"/>
                <w:b/>
                <w:sz w:val="22"/>
                <w:szCs w:val="22"/>
              </w:rPr>
              <w:t>Odpowiedź:</w:t>
            </w:r>
            <w:r w:rsidR="000043BC">
              <w:rPr>
                <w:rFonts w:ascii="Arial Narrow" w:hAnsi="Arial Narrow" w:cs="Arial"/>
                <w:b/>
                <w:sz w:val="22"/>
                <w:szCs w:val="22"/>
              </w:rPr>
              <w:t xml:space="preserve"> Zgodnie z zapisami SWZ.</w:t>
            </w:r>
          </w:p>
          <w:p w:rsidR="00BB0005" w:rsidRPr="002321A6" w:rsidRDefault="00BE1F41" w:rsidP="0033751C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11. Dot. zadanie </w:t>
            </w:r>
            <w:r w:rsidR="00BB0005" w:rsidRPr="002321A6">
              <w:rPr>
                <w:rFonts w:ascii="Arial Narrow" w:hAnsi="Arial Narrow" w:cs="Arial"/>
                <w:sz w:val="22"/>
                <w:szCs w:val="22"/>
              </w:rPr>
              <w:t xml:space="preserve">3 </w:t>
            </w:r>
          </w:p>
          <w:p w:rsidR="00BB0005" w:rsidRPr="002321A6" w:rsidRDefault="00BB0005" w:rsidP="0033751C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321A6">
              <w:rPr>
                <w:rFonts w:ascii="Arial Narrow" w:hAnsi="Arial Narrow" w:cs="Arial"/>
                <w:sz w:val="22"/>
                <w:szCs w:val="22"/>
              </w:rPr>
              <w:t xml:space="preserve">Czy pod pojęciem systemu zapobiegającego zsuwaniu się rękawicy Zamawiający miał na myśli mankiet z rolowanym rantem posiadający widoczne podłużne i poprzeczne wzmocnienia zapobiegające zsuwaniu się rękawicy w trakcie użytkowania, co umożliwia komfortową pracę także w trakcie dłuższych zabiegów chirurgicznych. </w:t>
            </w:r>
          </w:p>
          <w:p w:rsidR="00BB0005" w:rsidRPr="002321A6" w:rsidRDefault="00BB0005" w:rsidP="0033751C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321A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BE1F41" w:rsidRPr="002321A6">
              <w:rPr>
                <w:rFonts w:ascii="Arial Narrow" w:hAnsi="Arial Narrow" w:cs="Arial"/>
                <w:b/>
                <w:sz w:val="22"/>
                <w:szCs w:val="22"/>
              </w:rPr>
              <w:t>Odpowiedź:</w:t>
            </w:r>
            <w:r w:rsidR="000043BC">
              <w:rPr>
                <w:rFonts w:ascii="Arial Narrow" w:hAnsi="Arial Narrow" w:cs="Arial"/>
                <w:b/>
                <w:sz w:val="22"/>
                <w:szCs w:val="22"/>
              </w:rPr>
              <w:t xml:space="preserve"> Zamawiający dopuszcza</w:t>
            </w:r>
            <w:r w:rsidR="00417060">
              <w:rPr>
                <w:rFonts w:ascii="Arial Narrow" w:hAnsi="Arial Narrow" w:cs="Arial"/>
                <w:b/>
                <w:sz w:val="22"/>
                <w:szCs w:val="22"/>
              </w:rPr>
              <w:t xml:space="preserve"> takie rozwiązanie</w:t>
            </w:r>
            <w:r w:rsidR="000043BC">
              <w:rPr>
                <w:rFonts w:ascii="Arial Narrow" w:hAnsi="Arial Narrow" w:cs="Arial"/>
                <w:b/>
                <w:sz w:val="22"/>
                <w:szCs w:val="22"/>
              </w:rPr>
              <w:t xml:space="preserve">, nie wymaga. </w:t>
            </w:r>
          </w:p>
          <w:p w:rsidR="00BB0005" w:rsidRPr="002321A6" w:rsidRDefault="00BE1F41" w:rsidP="0033751C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12. Dot. z</w:t>
            </w:r>
            <w:r w:rsidR="00BB0005" w:rsidRPr="002321A6">
              <w:rPr>
                <w:rFonts w:ascii="Arial Narrow" w:hAnsi="Arial Narrow" w:cs="Arial"/>
                <w:sz w:val="22"/>
                <w:szCs w:val="22"/>
              </w:rPr>
              <w:t xml:space="preserve">adanie 3 </w:t>
            </w:r>
          </w:p>
          <w:p w:rsidR="00BB0005" w:rsidRPr="002321A6" w:rsidRDefault="00BB0005" w:rsidP="0033751C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321A6">
              <w:rPr>
                <w:rFonts w:ascii="Arial Narrow" w:hAnsi="Arial Narrow" w:cs="Arial"/>
                <w:sz w:val="22"/>
                <w:szCs w:val="22"/>
              </w:rPr>
              <w:t xml:space="preserve">Prosimy Zamawiającego o doprecyzowanie czy rękawice winny posiadać wewnętrzną powłokę z polimeru akrylowo-hydrożelowego skutecznie oddzielającą dłoń od protein lateksu, dodatkowo silikonowanych oraz pokrytych CPC o działaniu przeciwdrobnoustrojowym? </w:t>
            </w:r>
          </w:p>
          <w:p w:rsidR="00BB0005" w:rsidRPr="002321A6" w:rsidRDefault="00BB0005" w:rsidP="0033751C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321A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BE1F41" w:rsidRPr="002321A6">
              <w:rPr>
                <w:rFonts w:ascii="Arial Narrow" w:hAnsi="Arial Narrow" w:cs="Arial"/>
                <w:b/>
                <w:sz w:val="22"/>
                <w:szCs w:val="22"/>
              </w:rPr>
              <w:t>Odpowiedź:</w:t>
            </w:r>
            <w:r w:rsidR="000043BC">
              <w:rPr>
                <w:rFonts w:ascii="Arial Narrow" w:hAnsi="Arial Narrow" w:cs="Arial"/>
                <w:b/>
                <w:sz w:val="22"/>
                <w:szCs w:val="22"/>
              </w:rPr>
              <w:t xml:space="preserve"> Zamawiający dopuszcza</w:t>
            </w:r>
            <w:r w:rsidR="00417060">
              <w:rPr>
                <w:rFonts w:ascii="Arial Narrow" w:hAnsi="Arial Narrow" w:cs="Arial"/>
                <w:b/>
                <w:sz w:val="22"/>
                <w:szCs w:val="22"/>
              </w:rPr>
              <w:t xml:space="preserve"> takie rozwiązanie</w:t>
            </w:r>
            <w:r w:rsidR="000043BC">
              <w:rPr>
                <w:rFonts w:ascii="Arial Narrow" w:hAnsi="Arial Narrow" w:cs="Arial"/>
                <w:b/>
                <w:sz w:val="22"/>
                <w:szCs w:val="22"/>
              </w:rPr>
              <w:t>, nie wymaga.</w:t>
            </w:r>
          </w:p>
          <w:p w:rsidR="00BB0005" w:rsidRPr="002321A6" w:rsidRDefault="00BE1F41" w:rsidP="0033751C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13. Dot. z</w:t>
            </w:r>
            <w:r w:rsidR="00BB0005" w:rsidRPr="002321A6">
              <w:rPr>
                <w:rFonts w:ascii="Arial Narrow" w:hAnsi="Arial Narrow" w:cs="Arial"/>
                <w:sz w:val="22"/>
                <w:szCs w:val="22"/>
              </w:rPr>
              <w:t xml:space="preserve">adanie 4 </w:t>
            </w:r>
          </w:p>
          <w:p w:rsidR="00BB0005" w:rsidRPr="002321A6" w:rsidRDefault="00BB0005" w:rsidP="0033751C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321A6">
              <w:rPr>
                <w:rFonts w:ascii="Arial Narrow" w:hAnsi="Arial Narrow" w:cs="Arial"/>
                <w:sz w:val="22"/>
                <w:szCs w:val="22"/>
              </w:rPr>
              <w:t xml:space="preserve">Prosimy Zamawiającego o dopuszczenie wysokiej klasy rękawic dedykowanych do zabiegów mikrochirurgicznych o podwyższonej wrażliwości dotykowej z zewnętrzną warstwą antypoślizgową pozwalającą na pewne prowadzenie narzędzi w suchym i mokrym środowisku. </w:t>
            </w:r>
          </w:p>
          <w:p w:rsidR="00BB0005" w:rsidRPr="002321A6" w:rsidRDefault="00BE1F41" w:rsidP="0033751C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321A6">
              <w:rPr>
                <w:rFonts w:ascii="Arial Narrow" w:hAnsi="Arial Narrow" w:cs="Arial"/>
                <w:b/>
                <w:sz w:val="22"/>
                <w:szCs w:val="22"/>
              </w:rPr>
              <w:lastRenderedPageBreak/>
              <w:t>Odpowiedź:</w:t>
            </w:r>
            <w:r w:rsidR="000043BC">
              <w:rPr>
                <w:rFonts w:ascii="Arial Narrow" w:hAnsi="Arial Narrow" w:cs="Arial"/>
                <w:b/>
                <w:sz w:val="22"/>
                <w:szCs w:val="22"/>
              </w:rPr>
              <w:t xml:space="preserve"> Zamawiający dopuszcza</w:t>
            </w:r>
            <w:r w:rsidR="00E23B55">
              <w:rPr>
                <w:rFonts w:ascii="Arial Narrow" w:hAnsi="Arial Narrow" w:cs="Arial"/>
                <w:b/>
                <w:sz w:val="22"/>
                <w:szCs w:val="22"/>
              </w:rPr>
              <w:t xml:space="preserve"> takie rozwiązanie</w:t>
            </w:r>
            <w:r w:rsidR="000043BC">
              <w:rPr>
                <w:rFonts w:ascii="Arial Narrow" w:hAnsi="Arial Narrow" w:cs="Arial"/>
                <w:b/>
                <w:sz w:val="22"/>
                <w:szCs w:val="22"/>
              </w:rPr>
              <w:t>, nie wymaga.</w:t>
            </w:r>
          </w:p>
          <w:p w:rsidR="00BB0005" w:rsidRPr="002321A6" w:rsidRDefault="00BE1F41" w:rsidP="0033751C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14. Dot. z</w:t>
            </w:r>
            <w:r w:rsidR="00BB0005" w:rsidRPr="002321A6">
              <w:rPr>
                <w:rFonts w:ascii="Arial Narrow" w:hAnsi="Arial Narrow" w:cs="Arial"/>
                <w:sz w:val="22"/>
                <w:szCs w:val="22"/>
              </w:rPr>
              <w:t xml:space="preserve">adanie 4 </w:t>
            </w:r>
          </w:p>
          <w:p w:rsidR="00BB0005" w:rsidRPr="002321A6" w:rsidRDefault="00BB0005" w:rsidP="0033751C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321A6">
              <w:rPr>
                <w:rFonts w:ascii="Arial Narrow" w:hAnsi="Arial Narrow" w:cs="Arial"/>
                <w:sz w:val="22"/>
                <w:szCs w:val="22"/>
              </w:rPr>
              <w:t xml:space="preserve">Czy rękawice powinny skutecznie oddzielać dłoń użytkownika od protein lateksu, a tym samym posiadać wewnętrzną warstwę 100% nitrylową, dodatkowo silikonowaną oraz pokrytą chlorkiem cytylopirydyniowym o działaniu przeciwdrobnoustrojowym, która zapewnia najlepsze nakładanie na suche i wilgotne dłonie? </w:t>
            </w:r>
          </w:p>
          <w:p w:rsidR="00BB0005" w:rsidRPr="002321A6" w:rsidRDefault="00BE1F41" w:rsidP="0033751C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321A6">
              <w:rPr>
                <w:rFonts w:ascii="Arial Narrow" w:hAnsi="Arial Narrow" w:cs="Arial"/>
                <w:b/>
                <w:sz w:val="22"/>
                <w:szCs w:val="22"/>
              </w:rPr>
              <w:t>Odpowiedź:</w:t>
            </w:r>
            <w:r w:rsidR="000043BC">
              <w:rPr>
                <w:rFonts w:ascii="Arial Narrow" w:hAnsi="Arial Narrow" w:cs="Arial"/>
                <w:b/>
                <w:sz w:val="22"/>
                <w:szCs w:val="22"/>
              </w:rPr>
              <w:t xml:space="preserve"> Zgodnie z minimalnymi wymaganiami SWZ.</w:t>
            </w:r>
          </w:p>
          <w:p w:rsidR="00BB0005" w:rsidRPr="002321A6" w:rsidRDefault="00BE1F41" w:rsidP="0033751C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15. Dot. z</w:t>
            </w:r>
            <w:r w:rsidR="00BB0005" w:rsidRPr="002321A6">
              <w:rPr>
                <w:rFonts w:ascii="Arial Narrow" w:hAnsi="Arial Narrow" w:cs="Arial"/>
                <w:sz w:val="22"/>
                <w:szCs w:val="22"/>
              </w:rPr>
              <w:t xml:space="preserve">adanie 4 </w:t>
            </w:r>
          </w:p>
          <w:p w:rsidR="00BB0005" w:rsidRPr="002321A6" w:rsidRDefault="00BB0005" w:rsidP="0033751C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321A6">
              <w:rPr>
                <w:rFonts w:ascii="Arial Narrow" w:hAnsi="Arial Narrow" w:cs="Arial"/>
                <w:sz w:val="22"/>
                <w:szCs w:val="22"/>
              </w:rPr>
              <w:t xml:space="preserve">Prosimy Zamawiającego o wyjaśnienie, czy oczekuje, aby rękawice posiadały dodatkowe wzmocnienia w postaci z widocznych podłużnych i poprzecznych wzmocnień, zapobiegające zsuwaniu się mankietu z fartucha chirurgicznego? </w:t>
            </w:r>
          </w:p>
          <w:p w:rsidR="00BB0005" w:rsidRPr="002321A6" w:rsidRDefault="00BB0005" w:rsidP="0033751C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321A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BE1F41" w:rsidRPr="002321A6">
              <w:rPr>
                <w:rFonts w:ascii="Arial Narrow" w:hAnsi="Arial Narrow" w:cs="Arial"/>
                <w:b/>
                <w:sz w:val="22"/>
                <w:szCs w:val="22"/>
              </w:rPr>
              <w:t>Odpowiedź:</w:t>
            </w:r>
            <w:r w:rsidR="000043BC">
              <w:rPr>
                <w:rFonts w:ascii="Arial Narrow" w:hAnsi="Arial Narrow" w:cs="Arial"/>
                <w:b/>
                <w:sz w:val="22"/>
                <w:szCs w:val="22"/>
              </w:rPr>
              <w:t xml:space="preserve"> Zamawiający dopuszcza</w:t>
            </w:r>
            <w:r w:rsidR="00E23B55">
              <w:rPr>
                <w:rFonts w:ascii="Arial Narrow" w:hAnsi="Arial Narrow" w:cs="Arial"/>
                <w:b/>
                <w:sz w:val="22"/>
                <w:szCs w:val="22"/>
              </w:rPr>
              <w:t xml:space="preserve"> takie rozwiąznie</w:t>
            </w:r>
            <w:r w:rsidR="000043BC">
              <w:rPr>
                <w:rFonts w:ascii="Arial Narrow" w:hAnsi="Arial Narrow" w:cs="Arial"/>
                <w:b/>
                <w:sz w:val="22"/>
                <w:szCs w:val="22"/>
              </w:rPr>
              <w:t>, nie wymaga.</w:t>
            </w:r>
          </w:p>
          <w:p w:rsidR="00BB0005" w:rsidRPr="002321A6" w:rsidRDefault="00BE1F41" w:rsidP="0033751C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16. Dot. z</w:t>
            </w:r>
            <w:r w:rsidR="00BB0005" w:rsidRPr="002321A6">
              <w:rPr>
                <w:rFonts w:ascii="Arial Narrow" w:hAnsi="Arial Narrow" w:cs="Arial"/>
                <w:sz w:val="22"/>
                <w:szCs w:val="22"/>
              </w:rPr>
              <w:t xml:space="preserve">adanie 5 </w:t>
            </w:r>
          </w:p>
          <w:p w:rsidR="00BB0005" w:rsidRPr="002321A6" w:rsidRDefault="00BB0005" w:rsidP="0033751C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321A6">
              <w:rPr>
                <w:rFonts w:ascii="Arial Narrow" w:hAnsi="Arial Narrow" w:cs="Arial"/>
                <w:sz w:val="22"/>
                <w:szCs w:val="22"/>
              </w:rPr>
              <w:t xml:space="preserve">Prosimy Zamawiającego o dopuszczenie wysokiej klasy rękawic 100% poliizoprenowych o podwyższonej wrażliwości dotykowej z zewnętrzną warstwą antypoślizgową pozwalającą na pewne prowadzenie narzędzi w suchym i mokrym środowisku. </w:t>
            </w:r>
          </w:p>
          <w:p w:rsidR="00BB0005" w:rsidRPr="002321A6" w:rsidRDefault="00BE1F41" w:rsidP="0033751C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321A6">
              <w:rPr>
                <w:rFonts w:ascii="Arial Narrow" w:hAnsi="Arial Narrow" w:cs="Arial"/>
                <w:b/>
                <w:sz w:val="22"/>
                <w:szCs w:val="22"/>
              </w:rPr>
              <w:t>Odpowiedź:</w:t>
            </w:r>
            <w:r w:rsidR="000043BC">
              <w:rPr>
                <w:rFonts w:ascii="Arial Narrow" w:hAnsi="Arial Narrow" w:cs="Arial"/>
                <w:b/>
                <w:sz w:val="22"/>
                <w:szCs w:val="22"/>
              </w:rPr>
              <w:t xml:space="preserve"> Zamawiający dopuszcza.</w:t>
            </w:r>
          </w:p>
          <w:p w:rsidR="00BB0005" w:rsidRPr="002321A6" w:rsidRDefault="00BE1F41" w:rsidP="0033751C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17. Dot. z</w:t>
            </w:r>
            <w:r w:rsidR="00BB0005" w:rsidRPr="002321A6">
              <w:rPr>
                <w:rFonts w:ascii="Arial Narrow" w:hAnsi="Arial Narrow" w:cs="Arial"/>
                <w:sz w:val="22"/>
                <w:szCs w:val="22"/>
              </w:rPr>
              <w:t xml:space="preserve">adanie 5 </w:t>
            </w:r>
          </w:p>
          <w:p w:rsidR="00BB0005" w:rsidRPr="002321A6" w:rsidRDefault="00BB0005" w:rsidP="0033751C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321A6">
              <w:rPr>
                <w:rFonts w:ascii="Arial Narrow" w:hAnsi="Arial Narrow" w:cs="Arial"/>
                <w:sz w:val="22"/>
                <w:szCs w:val="22"/>
              </w:rPr>
              <w:t xml:space="preserve">Prosimy Zamawiającego o dopuszczenie rękawic syntetycznych poliizoprenowo- neoprenowych posiadających zewnętrzną warstwą z makroteksturą zapewniającą pewny chwyt oraz wewnętrzną wielowarstwową powłokę polimerową "E-Z glide" z poliakrylanem i surfaktantem, która zapewnia idealne nakładanie o sile zrywania min. 9,9N, posiadające mankiet rolowany z taśmą adhezyjną zabezpieczającą przed zsuwaniem się rękawicy.  </w:t>
            </w:r>
          </w:p>
          <w:p w:rsidR="00B73438" w:rsidRDefault="00B73438" w:rsidP="0033751C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321A6">
              <w:rPr>
                <w:rFonts w:ascii="Arial Narrow" w:hAnsi="Arial Narrow" w:cs="Arial"/>
                <w:b/>
                <w:sz w:val="22"/>
                <w:szCs w:val="22"/>
              </w:rPr>
              <w:t>Odpowiedź:</w:t>
            </w:r>
            <w:r w:rsidR="000043BC">
              <w:rPr>
                <w:rFonts w:ascii="Arial Narrow" w:hAnsi="Arial Narrow" w:cs="Arial"/>
                <w:b/>
                <w:sz w:val="22"/>
                <w:szCs w:val="22"/>
              </w:rPr>
              <w:t xml:space="preserve"> Zgodnie z zapisami SWZ.</w:t>
            </w:r>
          </w:p>
          <w:p w:rsidR="00BB0005" w:rsidRPr="002321A6" w:rsidRDefault="00E55B10" w:rsidP="0033751C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18. </w:t>
            </w:r>
            <w:r w:rsidR="00B73438">
              <w:rPr>
                <w:rFonts w:ascii="Arial Narrow" w:hAnsi="Arial Narrow" w:cs="Arial"/>
                <w:sz w:val="22"/>
                <w:szCs w:val="22"/>
              </w:rPr>
              <w:t>Dot.. z</w:t>
            </w:r>
            <w:r w:rsidR="00BB0005" w:rsidRPr="002321A6">
              <w:rPr>
                <w:rFonts w:ascii="Arial Narrow" w:hAnsi="Arial Narrow" w:cs="Arial"/>
                <w:sz w:val="22"/>
                <w:szCs w:val="22"/>
              </w:rPr>
              <w:t xml:space="preserve">adanie 5 </w:t>
            </w:r>
          </w:p>
          <w:p w:rsidR="00BB0005" w:rsidRPr="002321A6" w:rsidRDefault="00BB0005" w:rsidP="0033751C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321A6">
              <w:rPr>
                <w:rFonts w:ascii="Arial Narrow" w:hAnsi="Arial Narrow" w:cs="Arial"/>
                <w:sz w:val="22"/>
                <w:szCs w:val="22"/>
              </w:rPr>
              <w:t>Prosimy Zamawiającego o wyjaśnienie, czy oczekuje, aby rękawice posiadały dodatkowe wzmocnienia w postaci z widocznych podłużnych i poprzecznych wzmocnień, zapobiegające zsuwaniu się mankietu z fartucha chirurgicznego?</w:t>
            </w:r>
          </w:p>
          <w:p w:rsidR="00B73438" w:rsidRPr="002321A6" w:rsidRDefault="00B73438" w:rsidP="00B7343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321A6">
              <w:rPr>
                <w:rFonts w:ascii="Arial Narrow" w:hAnsi="Arial Narrow" w:cs="Arial"/>
                <w:b/>
                <w:sz w:val="22"/>
                <w:szCs w:val="22"/>
              </w:rPr>
              <w:t>Odpowiedź:</w:t>
            </w:r>
            <w:r w:rsidR="000043BC">
              <w:rPr>
                <w:rFonts w:ascii="Arial Narrow" w:hAnsi="Arial Narrow" w:cs="Arial"/>
                <w:b/>
                <w:sz w:val="22"/>
                <w:szCs w:val="22"/>
              </w:rPr>
              <w:t xml:space="preserve"> Zamawiający dopuszcza, nie wymaga.</w:t>
            </w:r>
          </w:p>
          <w:p w:rsidR="00BB0005" w:rsidRPr="002321A6" w:rsidRDefault="00BB0005" w:rsidP="0033751C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</w:tbl>
    <w:p w:rsidR="00BE7BFD" w:rsidRPr="002321A6" w:rsidRDefault="00BE7BFD" w:rsidP="00520165">
      <w:pPr>
        <w:jc w:val="both"/>
        <w:rPr>
          <w:rFonts w:ascii="Arial Narrow" w:hAnsi="Arial Narrow" w:cs="Arial"/>
          <w:sz w:val="22"/>
          <w:szCs w:val="22"/>
        </w:rPr>
      </w:pPr>
    </w:p>
    <w:p w:rsidR="006D4AB3" w:rsidRPr="00E23B55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2"/>
          <w:szCs w:val="22"/>
        </w:rPr>
      </w:pPr>
      <w:r w:rsidRPr="00E23B55">
        <w:rPr>
          <w:rFonts w:ascii="Arial Narrow" w:hAnsi="Arial Narrow" w:cs="Arial"/>
          <w:sz w:val="22"/>
          <w:szCs w:val="22"/>
        </w:rPr>
        <w:t>Zamawiający</w:t>
      </w:r>
    </w:p>
    <w:p w:rsidR="00BF6606" w:rsidRDefault="00BF6606" w:rsidP="00BF6606">
      <w:pPr>
        <w:rPr>
          <w:rFonts w:ascii="Arial Narrow" w:hAnsi="Arial Narrow"/>
        </w:rPr>
      </w:pPr>
    </w:p>
    <w:p w:rsidR="00BF6606" w:rsidRDefault="00BF6606" w:rsidP="00BF6606">
      <w:pPr>
        <w:rPr>
          <w:rFonts w:ascii="Arial Narrow" w:hAnsi="Arial Narrow"/>
        </w:rPr>
      </w:pPr>
    </w:p>
    <w:p w:rsidR="00BF6606" w:rsidRDefault="00BF6606" w:rsidP="00BF6606">
      <w:pPr>
        <w:rPr>
          <w:rFonts w:ascii="Arial Narrow" w:hAnsi="Arial Narrow"/>
        </w:rPr>
      </w:pPr>
    </w:p>
    <w:p w:rsidR="00BF6606" w:rsidRDefault="00BF6606" w:rsidP="00BF6606">
      <w:pPr>
        <w:rPr>
          <w:rFonts w:ascii="Arial Narrow" w:hAnsi="Arial Narrow"/>
        </w:rPr>
      </w:pPr>
    </w:p>
    <w:p w:rsidR="00BF6606" w:rsidRDefault="00BF6606" w:rsidP="00BF6606">
      <w:pPr>
        <w:rPr>
          <w:rFonts w:ascii="Arial Narrow" w:hAnsi="Arial Narrow"/>
        </w:rPr>
      </w:pPr>
    </w:p>
    <w:p w:rsidR="00BF6606" w:rsidRDefault="00BF6606" w:rsidP="00BF6606">
      <w:pPr>
        <w:rPr>
          <w:rFonts w:ascii="Arial Narrow" w:hAnsi="Arial Narrow"/>
        </w:rPr>
      </w:pPr>
    </w:p>
    <w:p w:rsidR="00BF6606" w:rsidRDefault="00BF6606" w:rsidP="00BF6606">
      <w:pPr>
        <w:rPr>
          <w:rFonts w:ascii="Arial Narrow" w:hAnsi="Arial Narrow"/>
        </w:rPr>
      </w:pPr>
    </w:p>
    <w:p w:rsidR="00BF6606" w:rsidRDefault="00BF6606" w:rsidP="00BF6606">
      <w:pPr>
        <w:rPr>
          <w:rFonts w:ascii="Arial Narrow" w:hAnsi="Arial Narrow"/>
        </w:rPr>
      </w:pPr>
    </w:p>
    <w:p w:rsidR="004A0524" w:rsidRDefault="004A0524" w:rsidP="00BF6606">
      <w:pPr>
        <w:rPr>
          <w:rFonts w:ascii="Arial Narrow" w:hAnsi="Arial Narrow"/>
        </w:rPr>
      </w:pPr>
    </w:p>
    <w:p w:rsidR="00BF6606" w:rsidRDefault="00BF6606" w:rsidP="00BF6606">
      <w:pPr>
        <w:rPr>
          <w:rFonts w:ascii="Arial Narrow" w:hAnsi="Arial Narrow"/>
        </w:rPr>
      </w:pPr>
    </w:p>
    <w:p w:rsidR="00BF6606" w:rsidRDefault="00BF6606" w:rsidP="00BF6606">
      <w:pPr>
        <w:rPr>
          <w:rFonts w:ascii="Arial Narrow" w:hAnsi="Arial Narrow"/>
        </w:rPr>
      </w:pPr>
    </w:p>
    <w:p w:rsidR="00BF6606" w:rsidRDefault="00BF6606" w:rsidP="00BF6606">
      <w:pPr>
        <w:rPr>
          <w:rFonts w:ascii="Arial Narrow" w:hAnsi="Arial Narrow"/>
        </w:rPr>
      </w:pPr>
      <w:r>
        <w:rPr>
          <w:rFonts w:ascii="Arial Narrow" w:hAnsi="Arial Narrow"/>
        </w:rPr>
        <w:t>Wykonano w 2 egz. na 3 ark.</w:t>
      </w:r>
    </w:p>
    <w:p w:rsidR="00BF6606" w:rsidRDefault="00BF6606" w:rsidP="00BF6606">
      <w:pPr>
        <w:rPr>
          <w:rFonts w:ascii="Arial Narrow" w:hAnsi="Arial Narrow"/>
        </w:rPr>
      </w:pPr>
      <w:r>
        <w:rPr>
          <w:rFonts w:ascii="Arial Narrow" w:hAnsi="Arial Narrow"/>
        </w:rPr>
        <w:t>egz. 1 – a/a kancelaria</w:t>
      </w:r>
    </w:p>
    <w:p w:rsidR="00BF6606" w:rsidRDefault="00BF6606" w:rsidP="00BF6606">
      <w:pPr>
        <w:rPr>
          <w:rFonts w:ascii="Arial Narrow" w:hAnsi="Arial Narrow"/>
        </w:rPr>
      </w:pPr>
      <w:r>
        <w:rPr>
          <w:rFonts w:ascii="Arial Narrow" w:hAnsi="Arial Narrow"/>
        </w:rPr>
        <w:t>egz. 2 – strona int. Zamawiającego, platforma e-propublico.pl, SZPubl. T2612 B5</w:t>
      </w:r>
    </w:p>
    <w:p w:rsidR="00BF6606" w:rsidRDefault="00BF6606" w:rsidP="00BF6606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K Makowska tel. </w:t>
      </w:r>
      <w:r w:rsidRPr="00BF6606">
        <w:rPr>
          <w:rFonts w:ascii="Arial Narrow" w:hAnsi="Arial Narrow"/>
        </w:rPr>
        <w:t>261 417 449</w:t>
      </w:r>
    </w:p>
    <w:p w:rsidR="006D4AB3" w:rsidRPr="00BF6606" w:rsidRDefault="00BF6606" w:rsidP="00BF6606">
      <w:pPr>
        <w:rPr>
          <w:rFonts w:ascii="Arial Narrow" w:hAnsi="Arial Narrow" w:cs="Arial"/>
          <w:i/>
          <w:sz w:val="22"/>
          <w:szCs w:val="22"/>
        </w:rPr>
      </w:pPr>
      <w:r>
        <w:rPr>
          <w:rFonts w:ascii="Arial Narrow" w:hAnsi="Arial Narrow"/>
        </w:rPr>
        <w:t>Data: 2023-03-09</w:t>
      </w:r>
    </w:p>
    <w:sectPr w:rsidR="006D4AB3" w:rsidRPr="00BF6606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4776" w:rsidRDefault="00D04776">
      <w:r>
        <w:separator/>
      </w:r>
    </w:p>
  </w:endnote>
  <w:endnote w:type="continuationSeparator" w:id="0">
    <w:p w:rsidR="00D04776" w:rsidRDefault="00D047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9821D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9821D1">
      <w:rPr>
        <w:rStyle w:val="Numerstrony"/>
        <w:noProof/>
      </w:rPr>
      <w:t>6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4776" w:rsidRDefault="00D04776">
      <w:r>
        <w:separator/>
      </w:r>
    </w:p>
  </w:footnote>
  <w:footnote w:type="continuationSeparator" w:id="0">
    <w:p w:rsidR="00D04776" w:rsidRDefault="00D047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0005" w:rsidRDefault="00BB000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0005" w:rsidRDefault="00BB000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0005" w:rsidRDefault="00BB000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55024"/>
    <w:multiLevelType w:val="hybridMultilevel"/>
    <w:tmpl w:val="EFA05EEC"/>
    <w:lvl w:ilvl="0" w:tplc="58C29A32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>
    <w:nsid w:val="109B4A35"/>
    <w:multiLevelType w:val="hybridMultilevel"/>
    <w:tmpl w:val="773A556E"/>
    <w:lvl w:ilvl="0" w:tplc="57C82C5E">
      <w:start w:val="1"/>
      <w:numFmt w:val="decimal"/>
      <w:lvlText w:val="%1."/>
      <w:lvlJc w:val="left"/>
      <w:pPr>
        <w:ind w:left="39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292825DE"/>
    <w:multiLevelType w:val="hybridMultilevel"/>
    <w:tmpl w:val="B7220D28"/>
    <w:lvl w:ilvl="0" w:tplc="4D787226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4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53594644"/>
    <w:multiLevelType w:val="hybridMultilevel"/>
    <w:tmpl w:val="0EF2D5BE"/>
    <w:lvl w:ilvl="0" w:tplc="B02C0C24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8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6FC76ADA"/>
    <w:multiLevelType w:val="hybridMultilevel"/>
    <w:tmpl w:val="268880DE"/>
    <w:lvl w:ilvl="0" w:tplc="BED6897E">
      <w:start w:val="1"/>
      <w:numFmt w:val="decimal"/>
      <w:lvlText w:val="%1."/>
      <w:lvlJc w:val="left"/>
      <w:pPr>
        <w:ind w:left="39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2">
    <w:nsid w:val="728B1526"/>
    <w:multiLevelType w:val="hybridMultilevel"/>
    <w:tmpl w:val="45288BFA"/>
    <w:lvl w:ilvl="0" w:tplc="C6A643C4">
      <w:start w:val="1"/>
      <w:numFmt w:val="decimal"/>
      <w:lvlText w:val="%1."/>
      <w:lvlJc w:val="left"/>
      <w:pPr>
        <w:ind w:left="39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3">
    <w:nsid w:val="728C3262"/>
    <w:multiLevelType w:val="hybridMultilevel"/>
    <w:tmpl w:val="05E8D096"/>
    <w:lvl w:ilvl="0" w:tplc="CC72C7F2">
      <w:start w:val="1"/>
      <w:numFmt w:val="decimal"/>
      <w:lvlText w:val="%1."/>
      <w:lvlJc w:val="left"/>
      <w:pPr>
        <w:ind w:left="39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num w:numId="1">
    <w:abstractNumId w:val="6"/>
  </w:num>
  <w:num w:numId="2">
    <w:abstractNumId w:val="10"/>
  </w:num>
  <w:num w:numId="3">
    <w:abstractNumId w:val="5"/>
  </w:num>
  <w:num w:numId="4">
    <w:abstractNumId w:val="9"/>
  </w:num>
  <w:num w:numId="5">
    <w:abstractNumId w:val="2"/>
  </w:num>
  <w:num w:numId="6">
    <w:abstractNumId w:val="4"/>
  </w:num>
  <w:num w:numId="7">
    <w:abstractNumId w:val="8"/>
  </w:num>
  <w:num w:numId="8">
    <w:abstractNumId w:val="7"/>
  </w:num>
  <w:num w:numId="9">
    <w:abstractNumId w:val="0"/>
  </w:num>
  <w:num w:numId="10">
    <w:abstractNumId w:val="3"/>
  </w:num>
  <w:num w:numId="11">
    <w:abstractNumId w:val="11"/>
  </w:num>
  <w:num w:numId="12">
    <w:abstractNumId w:val="12"/>
  </w:num>
  <w:num w:numId="13">
    <w:abstractNumId w:val="1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04776"/>
    <w:rsid w:val="000043BC"/>
    <w:rsid w:val="000123A7"/>
    <w:rsid w:val="00031374"/>
    <w:rsid w:val="000A1097"/>
    <w:rsid w:val="000E2A8F"/>
    <w:rsid w:val="0012774F"/>
    <w:rsid w:val="00144B7A"/>
    <w:rsid w:val="00180C6E"/>
    <w:rsid w:val="00211E0B"/>
    <w:rsid w:val="002321A6"/>
    <w:rsid w:val="0029606A"/>
    <w:rsid w:val="002C077A"/>
    <w:rsid w:val="002C216A"/>
    <w:rsid w:val="002E4F30"/>
    <w:rsid w:val="00303B55"/>
    <w:rsid w:val="00417060"/>
    <w:rsid w:val="004848F3"/>
    <w:rsid w:val="004A0524"/>
    <w:rsid w:val="004A75F2"/>
    <w:rsid w:val="005144A9"/>
    <w:rsid w:val="00520165"/>
    <w:rsid w:val="005B1B08"/>
    <w:rsid w:val="00632C3C"/>
    <w:rsid w:val="00662BDB"/>
    <w:rsid w:val="006A5DF1"/>
    <w:rsid w:val="006B087F"/>
    <w:rsid w:val="006B7198"/>
    <w:rsid w:val="006D4AB3"/>
    <w:rsid w:val="006F3B81"/>
    <w:rsid w:val="00776DB1"/>
    <w:rsid w:val="007D7198"/>
    <w:rsid w:val="00864A4B"/>
    <w:rsid w:val="00870F9F"/>
    <w:rsid w:val="008804B6"/>
    <w:rsid w:val="00897AB0"/>
    <w:rsid w:val="008A3553"/>
    <w:rsid w:val="009821D1"/>
    <w:rsid w:val="00A55EC1"/>
    <w:rsid w:val="00A905AC"/>
    <w:rsid w:val="00AB247C"/>
    <w:rsid w:val="00B40BEC"/>
    <w:rsid w:val="00B43A6B"/>
    <w:rsid w:val="00B73438"/>
    <w:rsid w:val="00BA6584"/>
    <w:rsid w:val="00BB0005"/>
    <w:rsid w:val="00BB16DF"/>
    <w:rsid w:val="00BE1F41"/>
    <w:rsid w:val="00BE7BFD"/>
    <w:rsid w:val="00BF6606"/>
    <w:rsid w:val="00C370F2"/>
    <w:rsid w:val="00C44EEC"/>
    <w:rsid w:val="00D04776"/>
    <w:rsid w:val="00D22FFA"/>
    <w:rsid w:val="00D8461B"/>
    <w:rsid w:val="00D915F2"/>
    <w:rsid w:val="00DF32E8"/>
    <w:rsid w:val="00DF53CA"/>
    <w:rsid w:val="00E02C4B"/>
    <w:rsid w:val="00E21B49"/>
    <w:rsid w:val="00E21CE2"/>
    <w:rsid w:val="00E23B55"/>
    <w:rsid w:val="00E2789F"/>
    <w:rsid w:val="00E55B10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73438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155</TotalTime>
  <Pages>6</Pages>
  <Words>2093</Words>
  <Characters>13240</Characters>
  <Application>Microsoft Office Word</Application>
  <DocSecurity>0</DocSecurity>
  <Lines>110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15303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21</cp:revision>
  <cp:lastPrinted>2023-03-09T12:35:00Z</cp:lastPrinted>
  <dcterms:created xsi:type="dcterms:W3CDTF">2023-03-07T11:14:00Z</dcterms:created>
  <dcterms:modified xsi:type="dcterms:W3CDTF">2023-03-09T12:35:00Z</dcterms:modified>
</cp:coreProperties>
</file>