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6127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6127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F54703">
        <w:rPr>
          <w:sz w:val="22"/>
          <w:szCs w:val="22"/>
        </w:rPr>
        <w:t>10.03.2023</w:t>
      </w:r>
      <w:bookmarkStart w:id="1" w:name="_GoBack"/>
      <w:bookmarkEnd w:id="1"/>
      <w:r w:rsidR="00654D82">
        <w:rPr>
          <w:sz w:val="22"/>
          <w:szCs w:val="22"/>
        </w:rPr>
        <w:t xml:space="preserve"> r.</w:t>
      </w:r>
    </w:p>
    <w:p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:rsidR="002032C0" w:rsidRPr="002032C0" w:rsidRDefault="002032C0" w:rsidP="002032C0">
      <w:r w:rsidRPr="002032C0">
        <w:rPr>
          <w:b/>
          <w:bCs/>
        </w:rPr>
        <w:t>im. Gabriela Narutowicza w Krakowie</w:t>
      </w:r>
    </w:p>
    <w:p w:rsidR="002032C0" w:rsidRPr="002032C0" w:rsidRDefault="002032C0" w:rsidP="002032C0">
      <w:r w:rsidRPr="002032C0">
        <w:t>ul. Prądnicka 35-37</w:t>
      </w:r>
    </w:p>
    <w:p w:rsidR="002032C0" w:rsidRPr="002032C0" w:rsidRDefault="002032C0" w:rsidP="002032C0">
      <w:r w:rsidRPr="002032C0">
        <w:t>31-202 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6127B" w:rsidRPr="00607F9B" w:rsidTr="003A7C25">
        <w:trPr>
          <w:trHeight w:val="638"/>
        </w:trPr>
        <w:tc>
          <w:tcPr>
            <w:tcW w:w="959" w:type="dxa"/>
            <w:shd w:val="clear" w:color="auto" w:fill="auto"/>
          </w:tcPr>
          <w:p w:rsidR="00B6127B" w:rsidRPr="00607F9B" w:rsidRDefault="00B6127B" w:rsidP="003A7C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127B" w:rsidRPr="00607F9B" w:rsidRDefault="00B6127B" w:rsidP="003A7C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6127B">
              <w:rPr>
                <w:sz w:val="22"/>
                <w:szCs w:val="22"/>
              </w:rPr>
              <w:t>przetarg</w:t>
            </w:r>
            <w:r w:rsidR="00654D82">
              <w:rPr>
                <w:sz w:val="22"/>
                <w:szCs w:val="22"/>
              </w:rPr>
              <w:t>u</w:t>
            </w:r>
            <w:r w:rsidRPr="00B6127B">
              <w:rPr>
                <w:sz w:val="22"/>
                <w:szCs w:val="22"/>
              </w:rPr>
              <w:t xml:space="preserve"> nieograniczon</w:t>
            </w:r>
            <w:r w:rsidR="00654D8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127B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127B">
              <w:rPr>
                <w:b/>
                <w:sz w:val="22"/>
                <w:szCs w:val="22"/>
              </w:rPr>
              <w:t>ZP/1/2023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6127B" w:rsidTr="003A7C25">
        <w:trPr>
          <w:cantSplit/>
        </w:trPr>
        <w:tc>
          <w:tcPr>
            <w:tcW w:w="9072" w:type="dxa"/>
          </w:tcPr>
          <w:p w:rsidR="00B6127B" w:rsidRPr="00D26ED6" w:rsidRDefault="00B6127B" w:rsidP="003A7C2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6127B">
              <w:rPr>
                <w:b/>
                <w:sz w:val="22"/>
                <w:szCs w:val="22"/>
              </w:rPr>
              <w:t>Johnson &amp; Johnson Poland Sp. z o.o.</w:t>
            </w:r>
          </w:p>
          <w:p w:rsidR="00B6127B" w:rsidRPr="009F0E5C" w:rsidRDefault="00B6127B" w:rsidP="003A7C25">
            <w:pPr>
              <w:jc w:val="both"/>
              <w:rPr>
                <w:bCs/>
                <w:sz w:val="22"/>
                <w:szCs w:val="22"/>
              </w:rPr>
            </w:pPr>
            <w:r w:rsidRPr="00B6127B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27B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6127B" w:rsidRPr="009F0E5C" w:rsidRDefault="00B6127B" w:rsidP="003A7C25">
            <w:pPr>
              <w:jc w:val="both"/>
              <w:rPr>
                <w:bCs/>
                <w:sz w:val="22"/>
                <w:szCs w:val="22"/>
              </w:rPr>
            </w:pPr>
            <w:r w:rsidRPr="00B6127B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27B">
              <w:rPr>
                <w:bCs/>
                <w:sz w:val="22"/>
                <w:szCs w:val="22"/>
              </w:rPr>
              <w:t>Warszawa</w:t>
            </w:r>
          </w:p>
          <w:p w:rsidR="00B6127B" w:rsidRDefault="00B6127B" w:rsidP="003A7C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6127B" w:rsidRPr="00211A34" w:rsidRDefault="00B6127B" w:rsidP="003A7C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6127B">
              <w:rPr>
                <w:sz w:val="22"/>
                <w:szCs w:val="22"/>
              </w:rPr>
              <w:t>Pakiet 1 - Endoproteza  stawu biodrowego linia standardowa + rewizyjna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6127B" w:rsidRPr="00D26ED6" w:rsidRDefault="00B6127B" w:rsidP="003A7C2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6127B" w:rsidRDefault="00B6127B" w:rsidP="003A7C2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6127B">
              <w:t>Oferta złożona przez wybranego Wykonawcę jest najkorzystniejsza i spełnia wymagania SWZ</w:t>
            </w:r>
          </w:p>
        </w:tc>
      </w:tr>
      <w:tr w:rsidR="00B6127B" w:rsidTr="003A7C25">
        <w:trPr>
          <w:cantSplit/>
        </w:trPr>
        <w:tc>
          <w:tcPr>
            <w:tcW w:w="9072" w:type="dxa"/>
          </w:tcPr>
          <w:p w:rsidR="00B6127B" w:rsidRPr="00D26ED6" w:rsidRDefault="00B6127B" w:rsidP="003A7C2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6127B">
              <w:rPr>
                <w:b/>
                <w:sz w:val="22"/>
                <w:szCs w:val="22"/>
              </w:rPr>
              <w:t>Stryker</w:t>
            </w:r>
            <w:proofErr w:type="spellEnd"/>
            <w:r w:rsidRPr="00B6127B">
              <w:rPr>
                <w:b/>
                <w:sz w:val="22"/>
                <w:szCs w:val="22"/>
              </w:rPr>
              <w:t xml:space="preserve"> Polska Sp. z o.o.</w:t>
            </w:r>
          </w:p>
          <w:p w:rsidR="00B6127B" w:rsidRPr="009F0E5C" w:rsidRDefault="00B6127B" w:rsidP="003A7C25">
            <w:pPr>
              <w:jc w:val="both"/>
              <w:rPr>
                <w:bCs/>
                <w:sz w:val="22"/>
                <w:szCs w:val="22"/>
              </w:rPr>
            </w:pPr>
            <w:r w:rsidRPr="00B6127B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27B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6127B" w:rsidRPr="009F0E5C" w:rsidRDefault="00B6127B" w:rsidP="003A7C25">
            <w:pPr>
              <w:jc w:val="both"/>
              <w:rPr>
                <w:bCs/>
                <w:sz w:val="22"/>
                <w:szCs w:val="22"/>
              </w:rPr>
            </w:pPr>
            <w:r w:rsidRPr="00B6127B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27B">
              <w:rPr>
                <w:bCs/>
                <w:sz w:val="22"/>
                <w:szCs w:val="22"/>
              </w:rPr>
              <w:t>Warszawa</w:t>
            </w:r>
          </w:p>
          <w:p w:rsidR="00B6127B" w:rsidRDefault="00B6127B" w:rsidP="003A7C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6127B" w:rsidRPr="00211A34" w:rsidRDefault="00B6127B" w:rsidP="003A7C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6127B">
              <w:rPr>
                <w:sz w:val="22"/>
                <w:szCs w:val="22"/>
              </w:rPr>
              <w:t>Pakiet 2 - Endoproteza jednoprzedziałowa stawu kolanowego FIXED BEARING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6127B" w:rsidRPr="00D26ED6" w:rsidRDefault="00B6127B" w:rsidP="003A7C2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6127B" w:rsidRDefault="00B6127B" w:rsidP="003A7C2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6127B">
              <w:t>Oferta złożona przez wybranego Wykonawcę jest najkorzystniejsza i spełnia wymagania SWZ</w:t>
            </w:r>
          </w:p>
        </w:tc>
      </w:tr>
      <w:tr w:rsidR="00B6127B" w:rsidTr="003A7C25">
        <w:trPr>
          <w:cantSplit/>
        </w:trPr>
        <w:tc>
          <w:tcPr>
            <w:tcW w:w="9072" w:type="dxa"/>
          </w:tcPr>
          <w:p w:rsidR="00B6127B" w:rsidRPr="00D26ED6" w:rsidRDefault="00B6127B" w:rsidP="003A7C2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6127B">
              <w:rPr>
                <w:b/>
                <w:sz w:val="22"/>
                <w:szCs w:val="22"/>
              </w:rPr>
              <w:t>Medartis</w:t>
            </w:r>
            <w:proofErr w:type="spellEnd"/>
            <w:r w:rsidRPr="00B6127B">
              <w:rPr>
                <w:b/>
                <w:sz w:val="22"/>
                <w:szCs w:val="22"/>
              </w:rPr>
              <w:t xml:space="preserve"> Sp. z o.o.</w:t>
            </w:r>
          </w:p>
          <w:p w:rsidR="00B6127B" w:rsidRPr="009F0E5C" w:rsidRDefault="00B6127B" w:rsidP="003A7C25">
            <w:pPr>
              <w:jc w:val="both"/>
              <w:rPr>
                <w:bCs/>
                <w:sz w:val="22"/>
                <w:szCs w:val="22"/>
              </w:rPr>
            </w:pPr>
            <w:r w:rsidRPr="00B6127B">
              <w:rPr>
                <w:bCs/>
                <w:sz w:val="22"/>
                <w:szCs w:val="22"/>
              </w:rPr>
              <w:t>ul. Legnicka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27B">
              <w:rPr>
                <w:bCs/>
                <w:sz w:val="22"/>
                <w:szCs w:val="22"/>
              </w:rPr>
              <w:t>56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6127B" w:rsidRPr="009F0E5C" w:rsidRDefault="00B6127B" w:rsidP="003A7C25">
            <w:pPr>
              <w:jc w:val="both"/>
              <w:rPr>
                <w:bCs/>
                <w:sz w:val="22"/>
                <w:szCs w:val="22"/>
              </w:rPr>
            </w:pPr>
            <w:r w:rsidRPr="00B6127B">
              <w:rPr>
                <w:bCs/>
                <w:sz w:val="22"/>
                <w:szCs w:val="22"/>
              </w:rPr>
              <w:t>54-204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27B">
              <w:rPr>
                <w:bCs/>
                <w:sz w:val="22"/>
                <w:szCs w:val="22"/>
              </w:rPr>
              <w:t>Wrocław</w:t>
            </w:r>
          </w:p>
          <w:p w:rsidR="00B6127B" w:rsidRDefault="00B6127B" w:rsidP="003A7C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6127B" w:rsidRPr="00211A34" w:rsidRDefault="00B6127B" w:rsidP="003A7C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6127B">
              <w:rPr>
                <w:sz w:val="22"/>
                <w:szCs w:val="22"/>
              </w:rPr>
              <w:t>Pakiet 3 - Osteosynteza ręki i stopy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6127B" w:rsidRPr="00D26ED6" w:rsidRDefault="00B6127B" w:rsidP="003A7C2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6127B" w:rsidRDefault="00B6127B" w:rsidP="003A7C2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6127B">
              <w:t>Oferta złożona przez wybranego Wykonawcę jest najkorzystniejsza i spełnia wymagania SWZ.</w:t>
            </w:r>
          </w:p>
        </w:tc>
      </w:tr>
      <w:tr w:rsidR="00B6127B" w:rsidTr="003A7C25">
        <w:trPr>
          <w:cantSplit/>
        </w:trPr>
        <w:tc>
          <w:tcPr>
            <w:tcW w:w="9072" w:type="dxa"/>
          </w:tcPr>
          <w:p w:rsidR="00B6127B" w:rsidRPr="00D26ED6" w:rsidRDefault="00B6127B" w:rsidP="003A7C2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6127B">
              <w:rPr>
                <w:b/>
                <w:sz w:val="22"/>
                <w:szCs w:val="22"/>
              </w:rPr>
              <w:lastRenderedPageBreak/>
              <w:t>Johnson &amp; Johnson Poland Sp. z o.o.</w:t>
            </w:r>
          </w:p>
          <w:p w:rsidR="00B6127B" w:rsidRPr="009F0E5C" w:rsidRDefault="00B6127B" w:rsidP="003A7C25">
            <w:pPr>
              <w:jc w:val="both"/>
              <w:rPr>
                <w:bCs/>
                <w:sz w:val="22"/>
                <w:szCs w:val="22"/>
              </w:rPr>
            </w:pPr>
            <w:r w:rsidRPr="00B6127B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27B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6127B" w:rsidRPr="009F0E5C" w:rsidRDefault="00B6127B" w:rsidP="003A7C25">
            <w:pPr>
              <w:jc w:val="both"/>
              <w:rPr>
                <w:bCs/>
                <w:sz w:val="22"/>
                <w:szCs w:val="22"/>
              </w:rPr>
            </w:pPr>
            <w:r w:rsidRPr="00B6127B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27B">
              <w:rPr>
                <w:bCs/>
                <w:sz w:val="22"/>
                <w:szCs w:val="22"/>
              </w:rPr>
              <w:t>Warszawa</w:t>
            </w:r>
          </w:p>
          <w:p w:rsidR="00B6127B" w:rsidRDefault="00B6127B" w:rsidP="003A7C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6127B" w:rsidRPr="00211A34" w:rsidRDefault="00B6127B" w:rsidP="003A7C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6127B">
              <w:rPr>
                <w:sz w:val="22"/>
                <w:szCs w:val="22"/>
              </w:rPr>
              <w:t>Pakiet 4 - Osteosynteza LCP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6127B" w:rsidRPr="00D26ED6" w:rsidRDefault="00B6127B" w:rsidP="003A7C2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6127B" w:rsidRDefault="00B6127B" w:rsidP="003A7C2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6127B">
              <w:t>Oferta złożona przez wybranego Wykonawcę jest najkorzystniejsza i spełnia wymagania SWZ</w:t>
            </w:r>
          </w:p>
        </w:tc>
      </w:tr>
      <w:tr w:rsidR="00B6127B" w:rsidTr="003A7C25">
        <w:trPr>
          <w:cantSplit/>
        </w:trPr>
        <w:tc>
          <w:tcPr>
            <w:tcW w:w="9072" w:type="dxa"/>
          </w:tcPr>
          <w:p w:rsidR="00B6127B" w:rsidRPr="00D26ED6" w:rsidRDefault="00B6127B" w:rsidP="003A7C2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6127B">
              <w:rPr>
                <w:b/>
                <w:sz w:val="22"/>
                <w:szCs w:val="22"/>
              </w:rPr>
              <w:t>Stryker</w:t>
            </w:r>
            <w:proofErr w:type="spellEnd"/>
            <w:r w:rsidRPr="00B6127B">
              <w:rPr>
                <w:b/>
                <w:sz w:val="22"/>
                <w:szCs w:val="22"/>
              </w:rPr>
              <w:t xml:space="preserve"> Polska Sp. z o.o.</w:t>
            </w:r>
          </w:p>
          <w:p w:rsidR="00B6127B" w:rsidRPr="009F0E5C" w:rsidRDefault="00B6127B" w:rsidP="003A7C25">
            <w:pPr>
              <w:jc w:val="both"/>
              <w:rPr>
                <w:bCs/>
                <w:sz w:val="22"/>
                <w:szCs w:val="22"/>
              </w:rPr>
            </w:pPr>
            <w:r w:rsidRPr="00B6127B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27B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6127B" w:rsidRPr="009F0E5C" w:rsidRDefault="00B6127B" w:rsidP="003A7C25">
            <w:pPr>
              <w:jc w:val="both"/>
              <w:rPr>
                <w:bCs/>
                <w:sz w:val="22"/>
                <w:szCs w:val="22"/>
              </w:rPr>
            </w:pPr>
            <w:r w:rsidRPr="00B6127B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127B">
              <w:rPr>
                <w:bCs/>
                <w:sz w:val="22"/>
                <w:szCs w:val="22"/>
              </w:rPr>
              <w:t>Warszawa</w:t>
            </w:r>
          </w:p>
          <w:p w:rsidR="00B6127B" w:rsidRDefault="00B6127B" w:rsidP="003A7C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6127B" w:rsidRPr="00211A34" w:rsidRDefault="00B6127B" w:rsidP="003A7C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6127B">
              <w:rPr>
                <w:sz w:val="22"/>
                <w:szCs w:val="22"/>
              </w:rPr>
              <w:t>Pakiet 5 - Zestaw do szycia łąkotki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6127B" w:rsidRPr="00D26ED6" w:rsidRDefault="00B6127B" w:rsidP="003A7C2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6127B" w:rsidRDefault="00B6127B" w:rsidP="003A7C2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6127B">
              <w:t>Oferta złożona przez wybranego Wykonawcę jest najkorzystniejsza i spełnia wymagania SWZ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:rsidTr="0057114B">
        <w:tc>
          <w:tcPr>
            <w:tcW w:w="2169" w:type="dxa"/>
            <w:shd w:val="clear" w:color="auto" w:fill="F3F3F3"/>
            <w:vAlign w:val="center"/>
          </w:tcPr>
          <w:p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B6127B" w:rsidRPr="00834EF4" w:rsidTr="003A7C25">
        <w:tc>
          <w:tcPr>
            <w:tcW w:w="2169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127B">
              <w:rPr>
                <w:sz w:val="20"/>
                <w:szCs w:val="20"/>
              </w:rPr>
              <w:t>Pakiet 1 - Endoproteza  stawu biodrowego linia standardowa + rewizyjna</w:t>
            </w:r>
          </w:p>
        </w:tc>
        <w:tc>
          <w:tcPr>
            <w:tcW w:w="2793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127B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:rsidR="00B6127B" w:rsidRPr="00211A34" w:rsidRDefault="00B6127B" w:rsidP="003A7C25">
            <w:pPr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24</w:t>
            </w:r>
          </w:p>
          <w:p w:rsidR="00B6127B" w:rsidRPr="00211A34" w:rsidRDefault="00B6127B" w:rsidP="003A7C25">
            <w:pPr>
              <w:spacing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B6127B" w:rsidRPr="00B6127B" w:rsidRDefault="00B6127B" w:rsidP="003A7C25">
            <w:pPr>
              <w:spacing w:before="40" w:after="40"/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1 - Cena - 360.00</w:t>
            </w:r>
          </w:p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127B" w:rsidRPr="00211A34" w:rsidRDefault="00B6127B" w:rsidP="003A7C25">
            <w:pPr>
              <w:jc w:val="center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 xml:space="preserve">  600,00</w:t>
            </w:r>
          </w:p>
        </w:tc>
      </w:tr>
      <w:tr w:rsidR="00B6127B" w:rsidRPr="00834EF4" w:rsidTr="003A7C25">
        <w:tc>
          <w:tcPr>
            <w:tcW w:w="2169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127B">
              <w:rPr>
                <w:sz w:val="20"/>
                <w:szCs w:val="20"/>
              </w:rPr>
              <w:t>Pakiet 2 - Endoproteza jednoprzedziałowa stawu kolanowego FIXED BEARING</w:t>
            </w:r>
          </w:p>
        </w:tc>
        <w:tc>
          <w:tcPr>
            <w:tcW w:w="2793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6127B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B6127B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B6127B" w:rsidRPr="00211A34" w:rsidRDefault="00B6127B" w:rsidP="003A7C25">
            <w:pPr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35</w:t>
            </w:r>
          </w:p>
          <w:p w:rsidR="00B6127B" w:rsidRPr="00211A34" w:rsidRDefault="00B6127B" w:rsidP="003A7C25">
            <w:pPr>
              <w:spacing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B6127B" w:rsidRPr="00B6127B" w:rsidRDefault="00B6127B" w:rsidP="003A7C25">
            <w:pPr>
              <w:spacing w:before="40" w:after="40"/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1 - Cena - 360.00</w:t>
            </w:r>
          </w:p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127B" w:rsidRPr="00211A34" w:rsidRDefault="00B6127B" w:rsidP="003A7C25">
            <w:pPr>
              <w:jc w:val="center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 xml:space="preserve">  600,00</w:t>
            </w:r>
          </w:p>
        </w:tc>
      </w:tr>
      <w:tr w:rsidR="00B6127B" w:rsidRPr="00834EF4" w:rsidTr="003A7C25">
        <w:tc>
          <w:tcPr>
            <w:tcW w:w="2169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127B">
              <w:rPr>
                <w:sz w:val="20"/>
                <w:szCs w:val="20"/>
              </w:rPr>
              <w:t>Pakiet 3 - Osteosynteza ręki i stopy</w:t>
            </w:r>
          </w:p>
        </w:tc>
        <w:tc>
          <w:tcPr>
            <w:tcW w:w="2793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6127B">
              <w:rPr>
                <w:b/>
                <w:bCs/>
                <w:sz w:val="20"/>
                <w:szCs w:val="20"/>
              </w:rPr>
              <w:t>Medartis</w:t>
            </w:r>
            <w:proofErr w:type="spellEnd"/>
            <w:r w:rsidRPr="00B6127B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B6127B" w:rsidRPr="00211A34" w:rsidRDefault="00B6127B" w:rsidP="003A7C25">
            <w:pPr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ul. Legnicka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56</w:t>
            </w:r>
          </w:p>
          <w:p w:rsidR="00B6127B" w:rsidRPr="00211A34" w:rsidRDefault="00B6127B" w:rsidP="003A7C25">
            <w:pPr>
              <w:spacing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54-204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:rsidR="00B6127B" w:rsidRPr="00B6127B" w:rsidRDefault="00B6127B" w:rsidP="003A7C25">
            <w:pPr>
              <w:spacing w:before="40" w:after="40"/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1 - Cena - 360.00</w:t>
            </w:r>
          </w:p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127B" w:rsidRPr="00211A34" w:rsidRDefault="00B6127B" w:rsidP="003A7C25">
            <w:pPr>
              <w:jc w:val="center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 xml:space="preserve">  600,00</w:t>
            </w:r>
          </w:p>
        </w:tc>
      </w:tr>
      <w:tr w:rsidR="00B6127B" w:rsidRPr="00834EF4" w:rsidTr="003A7C25">
        <w:tc>
          <w:tcPr>
            <w:tcW w:w="2169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127B">
              <w:rPr>
                <w:sz w:val="20"/>
                <w:szCs w:val="20"/>
              </w:rPr>
              <w:t>Pakiet 4 - Osteosynteza LCP</w:t>
            </w:r>
          </w:p>
        </w:tc>
        <w:tc>
          <w:tcPr>
            <w:tcW w:w="2793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6127B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:rsidR="00B6127B" w:rsidRPr="00211A34" w:rsidRDefault="00B6127B" w:rsidP="003A7C25">
            <w:pPr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24</w:t>
            </w:r>
          </w:p>
          <w:p w:rsidR="00B6127B" w:rsidRPr="00211A34" w:rsidRDefault="00B6127B" w:rsidP="003A7C25">
            <w:pPr>
              <w:spacing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B6127B" w:rsidRPr="00B6127B" w:rsidRDefault="00B6127B" w:rsidP="003A7C25">
            <w:pPr>
              <w:spacing w:before="40" w:after="40"/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1 - Cena - 360.00</w:t>
            </w:r>
          </w:p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127B" w:rsidRPr="00211A34" w:rsidRDefault="00B6127B" w:rsidP="003A7C25">
            <w:pPr>
              <w:jc w:val="center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 xml:space="preserve">  600,00</w:t>
            </w:r>
          </w:p>
        </w:tc>
      </w:tr>
      <w:tr w:rsidR="00B6127B" w:rsidRPr="00834EF4" w:rsidTr="003A7C25">
        <w:tc>
          <w:tcPr>
            <w:tcW w:w="2169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127B">
              <w:rPr>
                <w:sz w:val="20"/>
                <w:szCs w:val="20"/>
              </w:rPr>
              <w:t>Pakiet 5 - Zestaw do szycia łąkotki</w:t>
            </w:r>
          </w:p>
        </w:tc>
        <w:tc>
          <w:tcPr>
            <w:tcW w:w="2793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6127B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B6127B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B6127B" w:rsidRPr="00211A34" w:rsidRDefault="00B6127B" w:rsidP="003A7C25">
            <w:pPr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35</w:t>
            </w:r>
          </w:p>
          <w:p w:rsidR="00B6127B" w:rsidRPr="00211A34" w:rsidRDefault="00B6127B" w:rsidP="003A7C25">
            <w:pPr>
              <w:spacing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B6127B" w:rsidRPr="00B6127B" w:rsidRDefault="00B6127B" w:rsidP="003A7C25">
            <w:pPr>
              <w:spacing w:before="40" w:after="40"/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1 - Cena - 360.00</w:t>
            </w:r>
          </w:p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127B" w:rsidRPr="00211A34" w:rsidRDefault="00B6127B" w:rsidP="003A7C25">
            <w:pPr>
              <w:jc w:val="center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 xml:space="preserve">  600,00</w:t>
            </w:r>
          </w:p>
        </w:tc>
      </w:tr>
      <w:tr w:rsidR="00B6127B" w:rsidRPr="00834EF4" w:rsidTr="003A7C25">
        <w:tc>
          <w:tcPr>
            <w:tcW w:w="2169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127B">
              <w:rPr>
                <w:sz w:val="20"/>
                <w:szCs w:val="20"/>
              </w:rPr>
              <w:t>Pakiet 5 - Zestaw do szycia łąkotki</w:t>
            </w:r>
          </w:p>
        </w:tc>
        <w:tc>
          <w:tcPr>
            <w:tcW w:w="2793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6127B">
              <w:rPr>
                <w:b/>
                <w:bCs/>
                <w:sz w:val="20"/>
                <w:szCs w:val="20"/>
              </w:rPr>
              <w:t>Smith</w:t>
            </w:r>
            <w:proofErr w:type="spellEnd"/>
            <w:r w:rsidRPr="00B6127B">
              <w:rPr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B6127B">
              <w:rPr>
                <w:b/>
                <w:bCs/>
                <w:sz w:val="20"/>
                <w:szCs w:val="20"/>
              </w:rPr>
              <w:t>Nephew</w:t>
            </w:r>
            <w:proofErr w:type="spellEnd"/>
            <w:r w:rsidRPr="00B6127B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B6127B" w:rsidRPr="00211A34" w:rsidRDefault="00B6127B" w:rsidP="003A7C25">
            <w:pPr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ul. 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12</w:t>
            </w:r>
          </w:p>
          <w:p w:rsidR="00B6127B" w:rsidRPr="00211A34" w:rsidRDefault="00B6127B" w:rsidP="003A7C25">
            <w:pPr>
              <w:spacing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B6127B" w:rsidRPr="00B6127B" w:rsidRDefault="00B6127B" w:rsidP="003A7C25">
            <w:pPr>
              <w:spacing w:before="40" w:after="40"/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1 - Cena - 343.26</w:t>
            </w:r>
          </w:p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127B" w:rsidRPr="00211A34" w:rsidRDefault="00B6127B" w:rsidP="003A7C25">
            <w:pPr>
              <w:jc w:val="center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 xml:space="preserve">  583,26</w:t>
            </w:r>
          </w:p>
        </w:tc>
      </w:tr>
      <w:tr w:rsidR="00B6127B" w:rsidRPr="00834EF4" w:rsidTr="003A7C25">
        <w:tc>
          <w:tcPr>
            <w:tcW w:w="2169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6127B">
              <w:rPr>
                <w:sz w:val="20"/>
                <w:szCs w:val="20"/>
              </w:rPr>
              <w:t>Pakiet 5 - Zestaw do szycia łąkotki</w:t>
            </w:r>
          </w:p>
        </w:tc>
        <w:tc>
          <w:tcPr>
            <w:tcW w:w="2793" w:type="dxa"/>
            <w:shd w:val="clear" w:color="auto" w:fill="auto"/>
          </w:tcPr>
          <w:p w:rsidR="00B6127B" w:rsidRPr="00211A34" w:rsidRDefault="00B6127B" w:rsidP="003A7C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6127B">
              <w:rPr>
                <w:b/>
                <w:bCs/>
                <w:sz w:val="20"/>
                <w:szCs w:val="20"/>
              </w:rPr>
              <w:t>Arthrex</w:t>
            </w:r>
            <w:proofErr w:type="spellEnd"/>
            <w:r w:rsidRPr="00B6127B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B6127B" w:rsidRPr="00211A34" w:rsidRDefault="00B6127B" w:rsidP="003A7C25">
            <w:pPr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 xml:space="preserve">ul. </w:t>
            </w:r>
            <w:proofErr w:type="spellStart"/>
            <w:r w:rsidRPr="00B6127B">
              <w:rPr>
                <w:sz w:val="20"/>
                <w:szCs w:val="20"/>
              </w:rPr>
              <w:t>Karczunkowska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42</w:t>
            </w:r>
          </w:p>
          <w:p w:rsidR="00B6127B" w:rsidRPr="00211A34" w:rsidRDefault="00B6127B" w:rsidP="003A7C25">
            <w:pPr>
              <w:spacing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02-871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6127B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B6127B" w:rsidRPr="00B6127B" w:rsidRDefault="00B6127B" w:rsidP="003A7C25">
            <w:pPr>
              <w:spacing w:before="40" w:after="40"/>
              <w:rPr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1 - Cena - 321.90</w:t>
            </w:r>
          </w:p>
          <w:p w:rsidR="00B6127B" w:rsidRPr="00211A34" w:rsidRDefault="00B6127B" w:rsidP="003A7C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127B" w:rsidRPr="00211A34" w:rsidRDefault="00B6127B" w:rsidP="003A7C25">
            <w:pPr>
              <w:jc w:val="center"/>
              <w:rPr>
                <w:color w:val="000000"/>
                <w:sz w:val="20"/>
                <w:szCs w:val="20"/>
              </w:rPr>
            </w:pPr>
            <w:r w:rsidRPr="00B6127B">
              <w:rPr>
                <w:sz w:val="20"/>
                <w:szCs w:val="20"/>
              </w:rPr>
              <w:t xml:space="preserve">  561,90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654D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744" w:rsidRDefault="00C15744">
      <w:r>
        <w:separator/>
      </w:r>
    </w:p>
  </w:endnote>
  <w:endnote w:type="continuationSeparator" w:id="0">
    <w:p w:rsidR="00C15744" w:rsidRDefault="00C15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744" w:rsidRDefault="00C15744">
      <w:r>
        <w:separator/>
      </w:r>
    </w:p>
  </w:footnote>
  <w:footnote w:type="continuationSeparator" w:id="0">
    <w:p w:rsidR="00C15744" w:rsidRDefault="00C15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744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4D82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6127B"/>
    <w:rsid w:val="00B74EB6"/>
    <w:rsid w:val="00B8185B"/>
    <w:rsid w:val="00BC6F7F"/>
    <w:rsid w:val="00BD2174"/>
    <w:rsid w:val="00C1574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470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C72B5"/>
  <w15:chartTrackingRefBased/>
  <w15:docId w15:val="{7062D77C-C093-49B4-BF47-8612CFA7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517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2023-03-02T10:47:00Z</dcterms:created>
  <dcterms:modified xsi:type="dcterms:W3CDTF">2023-03-10T08:00:00Z</dcterms:modified>
</cp:coreProperties>
</file>