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7C18">
        <w:rPr>
          <w:rFonts w:ascii="Arial" w:hAnsi="Arial" w:cs="Arial"/>
          <w:bCs/>
          <w:i w:val="0"/>
          <w:szCs w:val="24"/>
        </w:rPr>
        <w:t>2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C775CD" w:rsidRPr="00C775CD" w:rsidRDefault="00C775CD" w:rsidP="00C775C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Usługi cateringowe dla uczestników kursów realizowanych w ramach projektu pn. Droga do doskonałości - kompleksowy program wsparcia uczelni.</w:t>
      </w:r>
    </w:p>
    <w:p w:rsidR="00C775CD" w:rsidRPr="00C775CD" w:rsidRDefault="00C775CD" w:rsidP="00C775C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KA-2/017/2023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1113E" w:rsidRDefault="0051113E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Pr="00A94B71">
        <w:rPr>
          <w:rFonts w:ascii="Arial" w:hAnsi="Arial" w:cs="Arial"/>
          <w:sz w:val="24"/>
          <w:szCs w:val="24"/>
        </w:rPr>
        <w:t>Pzp</w:t>
      </w:r>
      <w:proofErr w:type="spellEnd"/>
      <w:r w:rsidRPr="00A94B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1113E" w:rsidRDefault="0051113E" w:rsidP="0051113E">
      <w:pPr>
        <w:pStyle w:val="Akapitzlist"/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FBA" w:rsidRDefault="00FC6FBA" w:rsidP="0038231F">
      <w:pPr>
        <w:spacing w:after="0" w:line="240" w:lineRule="auto"/>
      </w:pPr>
      <w:r>
        <w:separator/>
      </w:r>
    </w:p>
  </w:endnote>
  <w:end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FBA" w:rsidRDefault="00FC6FBA" w:rsidP="0038231F">
      <w:pPr>
        <w:spacing w:after="0" w:line="240" w:lineRule="auto"/>
      </w:pPr>
      <w:r>
        <w:separator/>
      </w:r>
    </w:p>
  </w:footnote>
  <w:foot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08CF33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FD048-8E24-4F40-9CF4-6907D4187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6</cp:revision>
  <cp:lastPrinted>2023-03-07T10:46:00Z</cp:lastPrinted>
  <dcterms:created xsi:type="dcterms:W3CDTF">2023-02-24T10:31:00Z</dcterms:created>
  <dcterms:modified xsi:type="dcterms:W3CDTF">2023-03-07T10:46:00Z</dcterms:modified>
</cp:coreProperties>
</file>