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5424AB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5424A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Załącznik nr </w:t>
      </w:r>
      <w:r w:rsidR="005424AB" w:rsidRPr="005424A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9</w:t>
      </w:r>
      <w:r w:rsidRPr="005424A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 do SWZ</w:t>
      </w:r>
    </w:p>
    <w:p w:rsidR="00BC121E" w:rsidRPr="00DC58C0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DC58C0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DC58C0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C58C0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DC58C0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DC58C0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DC58C0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DC58C0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DC58C0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DC58C0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DC58C0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DC58C0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DC58C0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C58C0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  <w:bookmarkStart w:id="0" w:name="_GoBack"/>
      <w:bookmarkEnd w:id="0"/>
    </w:p>
    <w:p w:rsidR="00BC121E" w:rsidRPr="00DC58C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5504" w:rsidRPr="00DC58C0" w:rsidTr="002B1FC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B5504" w:rsidRPr="00DC58C0" w:rsidRDefault="00AB5504" w:rsidP="002B1FC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C58C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AB5504" w:rsidRPr="00DC58C0" w:rsidRDefault="00AB5504" w:rsidP="002B1FC2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C58C0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DC58C0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DC58C0">
              <w:rPr>
                <w:rFonts w:ascii="Arial Narrow" w:eastAsia="Times New Roman" w:hAnsi="Arial Narrow" w:cs="Arial"/>
                <w:lang w:eastAsia="pl-PL"/>
              </w:rPr>
              <w:t xml:space="preserve">. Dz. U. z 2022r. poz. 1710) (dalej jako: ustawa </w:t>
            </w:r>
            <w:proofErr w:type="spellStart"/>
            <w:r w:rsidRPr="00DC58C0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DC58C0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AB5504" w:rsidRPr="00DC58C0" w:rsidRDefault="00AB5504" w:rsidP="002B1FC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DC58C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AB5504" w:rsidRPr="00DC58C0" w:rsidRDefault="00AB5504" w:rsidP="002B1FC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DC58C0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DC58C0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58C0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DC58C0" w:rsidRDefault="00AB5504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C58C0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dla Oddziału Gastrologii i Oddziału Pulmonologii oraz dzierżawa 2 polisomnografów i 2 aparatów CPAP na okres 12 miesięcy</w:t>
      </w:r>
    </w:p>
    <w:p w:rsidR="00BC121E" w:rsidRPr="00DC58C0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C58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AB5504" w:rsidRPr="00DC58C0">
        <w:rPr>
          <w:rFonts w:ascii="Arial Narrow" w:eastAsia="Times New Roman" w:hAnsi="Arial Narrow" w:cs="Arial"/>
          <w:b/>
          <w:sz w:val="24"/>
          <w:szCs w:val="24"/>
          <w:lang w:eastAsia="pl-PL"/>
        </w:rPr>
        <w:t>26/2023</w:t>
      </w:r>
    </w:p>
    <w:p w:rsidR="00BC121E" w:rsidRPr="00DC58C0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C58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AB5504" w:rsidRPr="00DC58C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DC58C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DC58C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DC58C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DC58C0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C58C0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DC58C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DC58C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DC58C0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58C0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DC58C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DC58C0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58C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C58C0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C58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58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C58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58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C58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58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C58C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C58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58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C58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C58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C58C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C58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58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C58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C58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DC58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C58C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DC58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C58C0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C58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C58C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DC58C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C58C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DC58C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C58C0" w:rsidTr="00620E37">
        <w:tc>
          <w:tcPr>
            <w:tcW w:w="2660" w:type="dxa"/>
            <w:shd w:val="clear" w:color="auto" w:fill="auto"/>
          </w:tcPr>
          <w:p w:rsidR="00BC121E" w:rsidRPr="00DC58C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DC58C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C58C0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DC58C0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C58C0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DC58C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DC58C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C58C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C58C0" w:rsidRDefault="00AB550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C58C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DC58C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DC58C0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DC58C0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DC58C0" w:rsidRDefault="00106AC7" w:rsidP="00BC121E">
      <w:pPr>
        <w:rPr>
          <w:rFonts w:ascii="Arial Narrow" w:hAnsi="Arial Narrow"/>
        </w:rPr>
      </w:pPr>
    </w:p>
    <w:sectPr w:rsidR="00106AC7" w:rsidRPr="00DC58C0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76D" w:rsidRDefault="000B376D">
      <w:r>
        <w:separator/>
      </w:r>
    </w:p>
  </w:endnote>
  <w:endnote w:type="continuationSeparator" w:id="0">
    <w:p w:rsidR="000B376D" w:rsidRDefault="000B3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424A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24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24A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504" w:rsidRDefault="00AB55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76D" w:rsidRDefault="000B376D">
      <w:r>
        <w:separator/>
      </w:r>
    </w:p>
  </w:footnote>
  <w:footnote w:type="continuationSeparator" w:id="0">
    <w:p w:rsidR="000B376D" w:rsidRDefault="000B37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504" w:rsidRDefault="00AB55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504" w:rsidRPr="00DC58C0" w:rsidRDefault="00DC58C0">
    <w:pPr>
      <w:pStyle w:val="Nagwek"/>
      <w:rPr>
        <w:rFonts w:ascii="Arial Narrow" w:hAnsi="Arial Narrow"/>
        <w:b/>
      </w:rPr>
    </w:pPr>
    <w:r w:rsidRPr="00DC58C0">
      <w:rPr>
        <w:rFonts w:ascii="Arial Narrow" w:hAnsi="Arial Narrow"/>
        <w:b/>
      </w:rPr>
      <w:t xml:space="preserve">Sprawa nr </w:t>
    </w:r>
    <w:r>
      <w:rPr>
        <w:rFonts w:ascii="Arial Narrow" w:hAnsi="Arial Narrow"/>
        <w:b/>
      </w:rPr>
      <w:t xml:space="preserve"> </w:t>
    </w:r>
    <w:r w:rsidRPr="00DC58C0">
      <w:rPr>
        <w:rFonts w:ascii="Arial Narrow" w:hAnsi="Arial Narrow"/>
        <w:b/>
      </w:rPr>
      <w:t>26/2023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504" w:rsidRDefault="00AB55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376D"/>
    <w:rsid w:val="0000184A"/>
    <w:rsid w:val="00012997"/>
    <w:rsid w:val="000621A2"/>
    <w:rsid w:val="00067B62"/>
    <w:rsid w:val="000719DC"/>
    <w:rsid w:val="00075CEC"/>
    <w:rsid w:val="000B376D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C375D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424AB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5504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C58C0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FFA28-578E-4477-8726-D1E7EA636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242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2010-01-07T09:39:00Z</cp:lastPrinted>
  <dcterms:created xsi:type="dcterms:W3CDTF">2023-03-01T08:28:00Z</dcterms:created>
  <dcterms:modified xsi:type="dcterms:W3CDTF">2023-03-01T08:28:00Z</dcterms:modified>
</cp:coreProperties>
</file>