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1A53FE" w:rsidRDefault="0052357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A53FE">
        <w:rPr>
          <w:sz w:val="24"/>
          <w:szCs w:val="24"/>
        </w:rPr>
        <w:t>Poznań</w:t>
      </w:r>
      <w:r w:rsidR="00D665F5" w:rsidRPr="001A53FE">
        <w:rPr>
          <w:sz w:val="24"/>
          <w:szCs w:val="24"/>
        </w:rPr>
        <w:t xml:space="preserve"> dnia: </w:t>
      </w:r>
      <w:r w:rsidRPr="001A53FE">
        <w:rPr>
          <w:sz w:val="24"/>
          <w:szCs w:val="24"/>
        </w:rPr>
        <w:t>2023-0</w:t>
      </w:r>
      <w:r w:rsidR="000A673D">
        <w:rPr>
          <w:sz w:val="24"/>
          <w:szCs w:val="24"/>
        </w:rPr>
        <w:t>3</w:t>
      </w:r>
      <w:r w:rsidRPr="001A53FE">
        <w:rPr>
          <w:sz w:val="24"/>
          <w:szCs w:val="24"/>
        </w:rPr>
        <w:t>-</w:t>
      </w:r>
      <w:r w:rsidR="009C01C8">
        <w:rPr>
          <w:sz w:val="24"/>
          <w:szCs w:val="24"/>
        </w:rPr>
        <w:t>13</w:t>
      </w:r>
    </w:p>
    <w:p w:rsidR="0052357B" w:rsidRPr="001A53FE" w:rsidRDefault="0052357B" w:rsidP="00577BC6">
      <w:pPr>
        <w:spacing w:after="40"/>
        <w:rPr>
          <w:b/>
          <w:bCs/>
          <w:sz w:val="24"/>
          <w:szCs w:val="24"/>
        </w:rPr>
      </w:pPr>
      <w:r w:rsidRPr="001A53FE">
        <w:rPr>
          <w:b/>
          <w:bCs/>
          <w:sz w:val="24"/>
          <w:szCs w:val="24"/>
        </w:rPr>
        <w:t>Szpital Wojewódzki w Poznaniu</w:t>
      </w:r>
    </w:p>
    <w:p w:rsidR="00D665F5" w:rsidRPr="001A53FE" w:rsidRDefault="0052357B" w:rsidP="00577BC6">
      <w:pPr>
        <w:spacing w:after="40"/>
        <w:rPr>
          <w:b/>
          <w:bCs/>
          <w:sz w:val="24"/>
          <w:szCs w:val="24"/>
        </w:rPr>
      </w:pPr>
      <w:r w:rsidRPr="001A53FE">
        <w:rPr>
          <w:b/>
          <w:bCs/>
          <w:sz w:val="24"/>
          <w:szCs w:val="24"/>
        </w:rPr>
        <w:t>Dział Zamówień Publicznych</w:t>
      </w:r>
    </w:p>
    <w:p w:rsidR="00D665F5" w:rsidRPr="001A53FE" w:rsidRDefault="0052357B" w:rsidP="00D665F5">
      <w:pPr>
        <w:rPr>
          <w:sz w:val="24"/>
          <w:szCs w:val="24"/>
        </w:rPr>
      </w:pPr>
      <w:r w:rsidRPr="001A53FE">
        <w:rPr>
          <w:sz w:val="24"/>
          <w:szCs w:val="24"/>
        </w:rPr>
        <w:t>Juraszów</w:t>
      </w:r>
      <w:r w:rsidR="00D665F5" w:rsidRPr="001A53FE">
        <w:rPr>
          <w:sz w:val="24"/>
          <w:szCs w:val="24"/>
        </w:rPr>
        <w:t xml:space="preserve"> </w:t>
      </w:r>
      <w:r w:rsidRPr="001A53FE">
        <w:rPr>
          <w:sz w:val="24"/>
          <w:szCs w:val="24"/>
        </w:rPr>
        <w:t>7/19</w:t>
      </w:r>
    </w:p>
    <w:p w:rsidR="00D665F5" w:rsidRPr="001A53FE" w:rsidRDefault="0052357B" w:rsidP="00D665F5">
      <w:pPr>
        <w:rPr>
          <w:sz w:val="24"/>
          <w:szCs w:val="24"/>
        </w:rPr>
      </w:pPr>
      <w:r w:rsidRPr="001A53FE">
        <w:rPr>
          <w:sz w:val="24"/>
          <w:szCs w:val="24"/>
        </w:rPr>
        <w:t>60-479</w:t>
      </w:r>
      <w:r w:rsidR="00D665F5" w:rsidRPr="001A53FE">
        <w:rPr>
          <w:sz w:val="24"/>
          <w:szCs w:val="24"/>
        </w:rPr>
        <w:t xml:space="preserve"> </w:t>
      </w:r>
      <w:r w:rsidRPr="001A53FE">
        <w:rPr>
          <w:sz w:val="24"/>
          <w:szCs w:val="24"/>
        </w:rPr>
        <w:t>Poznań</w:t>
      </w:r>
    </w:p>
    <w:p w:rsidR="00D665F5" w:rsidRPr="001A53F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1A53F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A53FE">
        <w:rPr>
          <w:sz w:val="24"/>
          <w:szCs w:val="24"/>
        </w:rPr>
        <w:t>Znak sprawy:</w:t>
      </w:r>
      <w:r w:rsidRPr="001A53FE">
        <w:rPr>
          <w:b/>
          <w:sz w:val="24"/>
          <w:szCs w:val="24"/>
        </w:rPr>
        <w:t xml:space="preserve"> </w:t>
      </w:r>
      <w:r w:rsidR="0052357B" w:rsidRPr="001A53FE">
        <w:rPr>
          <w:b/>
          <w:sz w:val="24"/>
          <w:szCs w:val="24"/>
        </w:rPr>
        <w:t>SZW/DZP/9/2023</w:t>
      </w:r>
      <w:r w:rsidR="00A80738" w:rsidRPr="001A53FE">
        <w:rPr>
          <w:sz w:val="24"/>
          <w:szCs w:val="24"/>
        </w:rPr>
        <w:tab/>
        <w:t xml:space="preserve"> </w:t>
      </w:r>
    </w:p>
    <w:p w:rsidR="00A80738" w:rsidRPr="001A53F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A53F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A53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A53FE">
        <w:rPr>
          <w:b/>
          <w:spacing w:val="20"/>
          <w:sz w:val="28"/>
        </w:rPr>
        <w:t>INFORMACJA Z OTWARCIA OFERT</w:t>
      </w:r>
      <w:r w:rsidR="009C01C8">
        <w:rPr>
          <w:b/>
          <w:spacing w:val="20"/>
          <w:sz w:val="28"/>
        </w:rPr>
        <w:t xml:space="preserve"> - Sprostowanie</w:t>
      </w:r>
    </w:p>
    <w:p w:rsidR="00A80738" w:rsidRPr="001A53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1A53F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A53FE">
        <w:rPr>
          <w:bCs/>
          <w:sz w:val="24"/>
          <w:szCs w:val="24"/>
        </w:rPr>
        <w:t xml:space="preserve">Dotyczy </w:t>
      </w:r>
      <w:r w:rsidRPr="001A53FE">
        <w:rPr>
          <w:sz w:val="24"/>
          <w:szCs w:val="24"/>
        </w:rPr>
        <w:t xml:space="preserve">postępowania o udzielenie zamówienia publicznego prowadzonego w trybie </w:t>
      </w:r>
      <w:r w:rsidR="0052357B" w:rsidRPr="001A53FE">
        <w:rPr>
          <w:sz w:val="24"/>
          <w:szCs w:val="24"/>
        </w:rPr>
        <w:t>podstawowy</w:t>
      </w:r>
      <w:r w:rsidR="00144979">
        <w:rPr>
          <w:sz w:val="24"/>
          <w:szCs w:val="24"/>
        </w:rPr>
        <w:t>m</w:t>
      </w:r>
      <w:r w:rsidR="0052357B" w:rsidRPr="001A53FE">
        <w:rPr>
          <w:sz w:val="24"/>
          <w:szCs w:val="24"/>
        </w:rPr>
        <w:t xml:space="preserve"> bez negocjacji - art. 275 pkt. 1 ustawy Pzp</w:t>
      </w:r>
      <w:r w:rsidRPr="001A53FE">
        <w:rPr>
          <w:sz w:val="24"/>
          <w:szCs w:val="24"/>
        </w:rPr>
        <w:t xml:space="preserve"> na:</w:t>
      </w:r>
    </w:p>
    <w:p w:rsidR="00A80738" w:rsidRPr="001A53FE" w:rsidRDefault="0052357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A53FE">
        <w:rPr>
          <w:b/>
          <w:szCs w:val="24"/>
        </w:rPr>
        <w:t>Zakup sprzętu medycznego (w tym jednorazowego) użytkowanego w obrębie oddziałów i innych komórek organizacyjnych Szpitala Wojewódzkiego w Poznaniu (39 pakietów)</w:t>
      </w:r>
    </w:p>
    <w:p w:rsidR="00D665F5" w:rsidRPr="001A53FE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A53FE">
        <w:rPr>
          <w:sz w:val="24"/>
          <w:szCs w:val="24"/>
        </w:rPr>
        <w:t>Zamawiający, działając na podstawie art. 22</w:t>
      </w:r>
      <w:r w:rsidR="00FC7F5E" w:rsidRPr="001A53FE">
        <w:rPr>
          <w:sz w:val="24"/>
          <w:szCs w:val="24"/>
        </w:rPr>
        <w:t>2</w:t>
      </w:r>
      <w:r w:rsidRPr="001A53FE">
        <w:rPr>
          <w:sz w:val="24"/>
          <w:szCs w:val="24"/>
        </w:rPr>
        <w:t xml:space="preserve"> ust. 5 </w:t>
      </w:r>
      <w:r w:rsidRPr="001A53FE">
        <w:rPr>
          <w:bCs/>
          <w:sz w:val="24"/>
          <w:szCs w:val="24"/>
        </w:rPr>
        <w:t>ustawy z dnia 11 września 2019 r. Prawo zamówień publicznych</w:t>
      </w:r>
      <w:r w:rsidRPr="001A53FE">
        <w:rPr>
          <w:sz w:val="24"/>
          <w:szCs w:val="24"/>
        </w:rPr>
        <w:t xml:space="preserve"> </w:t>
      </w:r>
      <w:r w:rsidR="0052357B" w:rsidRPr="001A53FE">
        <w:rPr>
          <w:sz w:val="24"/>
          <w:szCs w:val="24"/>
        </w:rPr>
        <w:t>(t.j. Dz. U. z 2022r. poz. 1710)</w:t>
      </w:r>
      <w:r w:rsidR="00490DC0" w:rsidRPr="001A53FE">
        <w:rPr>
          <w:sz w:val="24"/>
          <w:szCs w:val="24"/>
        </w:rPr>
        <w:t xml:space="preserve"> </w:t>
      </w:r>
      <w:r w:rsidRPr="001A53FE">
        <w:rPr>
          <w:sz w:val="24"/>
          <w:szCs w:val="24"/>
        </w:rPr>
        <w:t>udostępnia</w:t>
      </w:r>
      <w:r w:rsidR="00F95C33" w:rsidRPr="001A53FE">
        <w:rPr>
          <w:sz w:val="24"/>
          <w:szCs w:val="24"/>
        </w:rPr>
        <w:t xml:space="preserve"> </w:t>
      </w:r>
      <w:r w:rsidR="004C7E9B" w:rsidRPr="001A53FE">
        <w:rPr>
          <w:sz w:val="24"/>
          <w:szCs w:val="24"/>
        </w:rPr>
        <w:t>informacj</w:t>
      </w:r>
      <w:r w:rsidR="00577BC6" w:rsidRPr="001A53FE">
        <w:rPr>
          <w:sz w:val="24"/>
          <w:szCs w:val="24"/>
        </w:rPr>
        <w:t>ę</w:t>
      </w:r>
      <w:r w:rsidR="00035488" w:rsidRPr="001A53FE">
        <w:rPr>
          <w:sz w:val="24"/>
          <w:szCs w:val="24"/>
        </w:rPr>
        <w:t xml:space="preserve"> z otwarcia ofert</w:t>
      </w:r>
      <w:r w:rsidR="00577BC6" w:rsidRPr="001A53FE">
        <w:rPr>
          <w:sz w:val="24"/>
          <w:szCs w:val="24"/>
        </w:rPr>
        <w:t>.</w:t>
      </w:r>
    </w:p>
    <w:p w:rsidR="000A673D" w:rsidRPr="000A673D" w:rsidRDefault="000A673D" w:rsidP="00B20552">
      <w:r w:rsidRPr="000A673D">
        <w:t>Zamawiający, działając w trybie art. 222 ust. 4 ustawy Prawo Zamówień Publicznych, informuje że kwota jaką zamierza przeznaczyć na sfinansowanie zamówienia wynosi:</w:t>
      </w:r>
    </w:p>
    <w:p w:rsidR="00B20552" w:rsidRDefault="00B20552" w:rsidP="00B20552">
      <w:pPr>
        <w:sectPr w:rsidR="00B2055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B20552" w:rsidRDefault="00B20552" w:rsidP="00B20552"/>
    <w:p w:rsidR="00B20552" w:rsidRDefault="00B20552" w:rsidP="00B20552">
      <w:pPr>
        <w:sectPr w:rsidR="00B20552" w:rsidSect="00B20552"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0A673D" w:rsidRPr="000A673D" w:rsidRDefault="000A673D" w:rsidP="00B20552">
      <w:r w:rsidRPr="000A673D">
        <w:t xml:space="preserve">Zadanie 1 </w:t>
      </w:r>
      <w:r w:rsidR="00B20552">
        <w:t xml:space="preserve">– </w:t>
      </w:r>
      <w:r w:rsidRPr="000A673D">
        <w:t>1</w:t>
      </w:r>
      <w:r w:rsidR="00B20552">
        <w:t xml:space="preserve"> </w:t>
      </w:r>
      <w:r w:rsidRPr="000A673D">
        <w:t>860,30 zł brutto</w:t>
      </w:r>
    </w:p>
    <w:p w:rsidR="000A673D" w:rsidRPr="000A673D" w:rsidRDefault="000A673D" w:rsidP="00B20552">
      <w:r w:rsidRPr="000A673D">
        <w:t>Zadanie 2 -62</w:t>
      </w:r>
      <w:r w:rsidR="00B20552">
        <w:t xml:space="preserve"> </w:t>
      </w:r>
      <w:r w:rsidRPr="000A673D">
        <w:t>173,98 zł brutto</w:t>
      </w:r>
    </w:p>
    <w:p w:rsidR="000A673D" w:rsidRPr="000A673D" w:rsidRDefault="000A673D" w:rsidP="00B20552">
      <w:r w:rsidRPr="000A673D">
        <w:t>Zadanie 3 -2</w:t>
      </w:r>
      <w:r w:rsidR="00B20552">
        <w:t xml:space="preserve"> </w:t>
      </w:r>
      <w:r w:rsidRPr="000A673D">
        <w:t>543,90 zł brutto</w:t>
      </w:r>
    </w:p>
    <w:p w:rsidR="000A673D" w:rsidRPr="000A673D" w:rsidRDefault="000A673D" w:rsidP="00B20552">
      <w:r w:rsidRPr="000A673D">
        <w:t>Zadanie 4 -93</w:t>
      </w:r>
      <w:r w:rsidR="00B20552">
        <w:t xml:space="preserve"> </w:t>
      </w:r>
      <w:r w:rsidRPr="000A673D">
        <w:t>864,00 zł brutto</w:t>
      </w:r>
    </w:p>
    <w:p w:rsidR="000A673D" w:rsidRPr="000A673D" w:rsidRDefault="000A673D" w:rsidP="00B20552">
      <w:r w:rsidRPr="000A673D">
        <w:t>Zadanie 5 -648,00 zł brutto</w:t>
      </w:r>
    </w:p>
    <w:p w:rsidR="000A673D" w:rsidRPr="000A673D" w:rsidRDefault="000A673D" w:rsidP="00B20552">
      <w:r w:rsidRPr="000A673D">
        <w:t>Zadanie 6 -409,20 zł brutto</w:t>
      </w:r>
    </w:p>
    <w:p w:rsidR="000A673D" w:rsidRPr="000A673D" w:rsidRDefault="000A673D" w:rsidP="00B20552">
      <w:r w:rsidRPr="000A673D">
        <w:t>Zadanie 7 -28</w:t>
      </w:r>
      <w:r w:rsidR="00B20552">
        <w:t xml:space="preserve"> </w:t>
      </w:r>
      <w:r w:rsidRPr="000A673D">
        <w:t>835,00 zł brutto</w:t>
      </w:r>
    </w:p>
    <w:p w:rsidR="000A673D" w:rsidRPr="000A673D" w:rsidRDefault="000A673D" w:rsidP="00B20552">
      <w:r w:rsidRPr="000A673D">
        <w:t>Zadanie 8 -648,00 zł brutto</w:t>
      </w:r>
    </w:p>
    <w:p w:rsidR="000A673D" w:rsidRPr="000A673D" w:rsidRDefault="000A673D" w:rsidP="00B20552">
      <w:r w:rsidRPr="000A673D">
        <w:t>Zadanie 9 -600,00 zł brutto</w:t>
      </w:r>
    </w:p>
    <w:p w:rsidR="000A673D" w:rsidRPr="000A673D" w:rsidRDefault="000A673D" w:rsidP="00B20552">
      <w:r w:rsidRPr="000A673D">
        <w:t>Zadanie 10 -11</w:t>
      </w:r>
      <w:r w:rsidR="00B20552">
        <w:t xml:space="preserve"> </w:t>
      </w:r>
      <w:r w:rsidRPr="000A673D">
        <w:t>838,98 zł brutto</w:t>
      </w:r>
    </w:p>
    <w:p w:rsidR="000A673D" w:rsidRPr="000A673D" w:rsidRDefault="000A673D" w:rsidP="00B20552">
      <w:r w:rsidRPr="000A673D">
        <w:t>Zadanie 11 -55</w:t>
      </w:r>
      <w:r w:rsidR="00B20552">
        <w:t xml:space="preserve"> </w:t>
      </w:r>
      <w:r w:rsidRPr="000A673D">
        <w:t>811,20 zł brutto</w:t>
      </w:r>
    </w:p>
    <w:p w:rsidR="000A673D" w:rsidRPr="000A673D" w:rsidRDefault="000A673D" w:rsidP="00B20552">
      <w:r w:rsidRPr="000A673D">
        <w:t>Zadanie 12 -6</w:t>
      </w:r>
      <w:r w:rsidR="00B20552">
        <w:t xml:space="preserve"> </w:t>
      </w:r>
      <w:r w:rsidRPr="000A673D">
        <w:t>660,00 zł brutto</w:t>
      </w:r>
    </w:p>
    <w:p w:rsidR="000A673D" w:rsidRPr="000A673D" w:rsidRDefault="000A673D" w:rsidP="00B20552">
      <w:r w:rsidRPr="000A673D">
        <w:t>Zadanie 13 -2</w:t>
      </w:r>
      <w:r w:rsidR="00B20552">
        <w:t xml:space="preserve"> </w:t>
      </w:r>
      <w:r w:rsidRPr="000A673D">
        <w:t>649,50 zł brutto</w:t>
      </w:r>
    </w:p>
    <w:p w:rsidR="000A673D" w:rsidRPr="000A673D" w:rsidRDefault="000A673D" w:rsidP="00B20552">
      <w:r w:rsidRPr="000A673D">
        <w:t>Zadanie 14 -849,60 zł brutto</w:t>
      </w:r>
    </w:p>
    <w:p w:rsidR="000A673D" w:rsidRPr="000A673D" w:rsidRDefault="000A673D" w:rsidP="00B20552">
      <w:r w:rsidRPr="000A673D">
        <w:t>Zadanie 15 -2</w:t>
      </w:r>
      <w:r w:rsidR="00B20552">
        <w:t xml:space="preserve"> </w:t>
      </w:r>
      <w:r w:rsidRPr="000A673D">
        <w:t>926,50 zł brutto</w:t>
      </w:r>
    </w:p>
    <w:p w:rsidR="000A673D" w:rsidRPr="000A673D" w:rsidRDefault="000A673D" w:rsidP="00B20552">
      <w:r w:rsidRPr="000A673D">
        <w:t>Zadanie 16 -3</w:t>
      </w:r>
      <w:r w:rsidR="00B20552">
        <w:t xml:space="preserve"> </w:t>
      </w:r>
      <w:r w:rsidRPr="000A673D">
        <w:t>900,00 zł brutto</w:t>
      </w:r>
    </w:p>
    <w:p w:rsidR="000A673D" w:rsidRPr="000A673D" w:rsidRDefault="000A673D" w:rsidP="00B20552">
      <w:r w:rsidRPr="000A673D">
        <w:t>Zadanie 17 -1</w:t>
      </w:r>
      <w:r w:rsidR="00B20552">
        <w:t xml:space="preserve"> </w:t>
      </w:r>
      <w:r w:rsidRPr="000A673D">
        <w:t>069,20 zł brutto</w:t>
      </w:r>
    </w:p>
    <w:p w:rsidR="000A673D" w:rsidRPr="000A673D" w:rsidRDefault="000A673D" w:rsidP="00B20552">
      <w:r w:rsidRPr="000A673D">
        <w:t>Zadanie 18 -12</w:t>
      </w:r>
      <w:r w:rsidR="00B20552">
        <w:t xml:space="preserve"> </w:t>
      </w:r>
      <w:r w:rsidRPr="000A673D">
        <w:t>350,00 zł brutto</w:t>
      </w:r>
    </w:p>
    <w:p w:rsidR="000A673D" w:rsidRPr="000A673D" w:rsidRDefault="000A673D" w:rsidP="00B20552">
      <w:r w:rsidRPr="000A673D">
        <w:t>Zadanie 19 -27</w:t>
      </w:r>
      <w:r w:rsidR="00B20552">
        <w:t xml:space="preserve"> </w:t>
      </w:r>
      <w:r w:rsidRPr="000A673D">
        <w:t>056,40 zł brutto</w:t>
      </w:r>
    </w:p>
    <w:p w:rsidR="000A673D" w:rsidRPr="000A673D" w:rsidRDefault="000A673D" w:rsidP="00B20552">
      <w:r w:rsidRPr="000A673D">
        <w:t>Zadanie 20 -4</w:t>
      </w:r>
      <w:r w:rsidR="00B20552">
        <w:t xml:space="preserve"> </w:t>
      </w:r>
      <w:r w:rsidRPr="000A673D">
        <w:t>860,00 zł brutto</w:t>
      </w:r>
    </w:p>
    <w:p w:rsidR="000A673D" w:rsidRPr="000A673D" w:rsidRDefault="000A673D" w:rsidP="00B20552">
      <w:r w:rsidRPr="000A673D">
        <w:t>Zadanie 21 -1</w:t>
      </w:r>
      <w:r w:rsidR="00B20552">
        <w:t xml:space="preserve"> </w:t>
      </w:r>
      <w:r w:rsidRPr="000A673D">
        <w:t>062,72 zł brutto</w:t>
      </w:r>
    </w:p>
    <w:p w:rsidR="000A673D" w:rsidRPr="000A673D" w:rsidRDefault="000A673D" w:rsidP="00B20552">
      <w:r w:rsidRPr="000A673D">
        <w:t>Zadanie 22 -590,40 zł brutto</w:t>
      </w:r>
    </w:p>
    <w:p w:rsidR="000A673D" w:rsidRPr="000A673D" w:rsidRDefault="000A673D" w:rsidP="00B20552">
      <w:r w:rsidRPr="000A673D">
        <w:t>Zadanie 23 -2</w:t>
      </w:r>
      <w:r w:rsidR="00B20552">
        <w:t xml:space="preserve"> </w:t>
      </w:r>
      <w:r w:rsidRPr="000A673D">
        <w:t>412,40 zł brutto</w:t>
      </w:r>
    </w:p>
    <w:p w:rsidR="000A673D" w:rsidRPr="000A673D" w:rsidRDefault="000A673D" w:rsidP="00B20552">
      <w:r w:rsidRPr="000A673D">
        <w:t>Zadanie 24 -14</w:t>
      </w:r>
      <w:r w:rsidR="00B20552">
        <w:t xml:space="preserve"> </w:t>
      </w:r>
      <w:r w:rsidRPr="000A673D">
        <w:t>925,60 zł brutto</w:t>
      </w:r>
    </w:p>
    <w:p w:rsidR="000A673D" w:rsidRPr="000A673D" w:rsidRDefault="000A673D" w:rsidP="00B20552">
      <w:r w:rsidRPr="000A673D">
        <w:t>Zadanie 25 -1</w:t>
      </w:r>
      <w:r w:rsidR="00B20552">
        <w:t xml:space="preserve"> </w:t>
      </w:r>
      <w:r w:rsidRPr="000A673D">
        <w:t>231,00 zł brutto</w:t>
      </w:r>
    </w:p>
    <w:p w:rsidR="000A673D" w:rsidRPr="000A673D" w:rsidRDefault="000A673D" w:rsidP="00B20552">
      <w:r w:rsidRPr="000A673D">
        <w:t>Zadanie 26 -20</w:t>
      </w:r>
      <w:r w:rsidR="00B20552">
        <w:t xml:space="preserve"> </w:t>
      </w:r>
      <w:r w:rsidRPr="000A673D">
        <w:t>553,34 zł brutto</w:t>
      </w:r>
    </w:p>
    <w:p w:rsidR="000A673D" w:rsidRPr="000A673D" w:rsidRDefault="000A673D" w:rsidP="00B20552">
      <w:r w:rsidRPr="000A673D">
        <w:t>Zadanie 27 -74</w:t>
      </w:r>
      <w:r w:rsidR="00B20552">
        <w:t xml:space="preserve"> </w:t>
      </w:r>
      <w:r w:rsidRPr="000A673D">
        <w:t>382,36 zł brutto</w:t>
      </w:r>
    </w:p>
    <w:p w:rsidR="000A673D" w:rsidRPr="000A673D" w:rsidRDefault="000A673D" w:rsidP="00B20552">
      <w:r w:rsidRPr="000A673D">
        <w:t>Zadanie 28 -178</w:t>
      </w:r>
      <w:r w:rsidR="00B20552">
        <w:t xml:space="preserve"> </w:t>
      </w:r>
      <w:r w:rsidRPr="000A673D">
        <w:t>164,00 zł brutto</w:t>
      </w:r>
    </w:p>
    <w:p w:rsidR="000A673D" w:rsidRPr="000A673D" w:rsidRDefault="000A673D" w:rsidP="00B20552">
      <w:r w:rsidRPr="000A673D">
        <w:t>Zadanie 29 -4</w:t>
      </w:r>
      <w:r w:rsidR="00B20552">
        <w:t xml:space="preserve"> </w:t>
      </w:r>
      <w:r w:rsidRPr="000A673D">
        <w:t>860,00 zł brutto</w:t>
      </w:r>
    </w:p>
    <w:p w:rsidR="000A673D" w:rsidRPr="000A673D" w:rsidRDefault="000A673D" w:rsidP="00B20552">
      <w:r w:rsidRPr="000A673D">
        <w:t>Zadanie 30 -25</w:t>
      </w:r>
      <w:r w:rsidR="00B20552">
        <w:t xml:space="preserve"> </w:t>
      </w:r>
      <w:r w:rsidRPr="000A673D">
        <w:t>693,20 zł brutto</w:t>
      </w:r>
    </w:p>
    <w:p w:rsidR="000A673D" w:rsidRPr="000A673D" w:rsidRDefault="000A673D" w:rsidP="00B20552">
      <w:r w:rsidRPr="000A673D">
        <w:t>Zadanie 31 -12</w:t>
      </w:r>
      <w:r w:rsidR="00B20552">
        <w:t xml:space="preserve"> </w:t>
      </w:r>
      <w:r w:rsidRPr="000A673D">
        <w:t>229,20 zł brutto</w:t>
      </w:r>
    </w:p>
    <w:p w:rsidR="000A673D" w:rsidRPr="000A673D" w:rsidRDefault="000A673D" w:rsidP="00B20552">
      <w:r w:rsidRPr="000A673D">
        <w:t>Zadanie 32 -10</w:t>
      </w:r>
      <w:r w:rsidR="00B20552">
        <w:t xml:space="preserve"> </w:t>
      </w:r>
      <w:r w:rsidRPr="000A673D">
        <w:t>780,00 zł brutto</w:t>
      </w:r>
    </w:p>
    <w:p w:rsidR="000A673D" w:rsidRPr="000A673D" w:rsidRDefault="000A673D" w:rsidP="00B20552">
      <w:r w:rsidRPr="000A673D">
        <w:t>Zadanie 33 -1</w:t>
      </w:r>
      <w:r w:rsidR="00B20552">
        <w:t xml:space="preserve"> </w:t>
      </w:r>
      <w:r w:rsidRPr="000A673D">
        <w:t>437,00 zł brutto</w:t>
      </w:r>
    </w:p>
    <w:p w:rsidR="000A673D" w:rsidRPr="000A673D" w:rsidRDefault="000A673D" w:rsidP="00B20552">
      <w:r w:rsidRPr="000A673D">
        <w:t>Zadanie 34 -1</w:t>
      </w:r>
      <w:r w:rsidR="00B20552">
        <w:t xml:space="preserve"> </w:t>
      </w:r>
      <w:r w:rsidRPr="000A673D">
        <w:t>900,50 zł brutto</w:t>
      </w:r>
    </w:p>
    <w:p w:rsidR="000A673D" w:rsidRPr="000A673D" w:rsidRDefault="000A673D" w:rsidP="00B20552">
      <w:r w:rsidRPr="000A673D">
        <w:t>Zadanie 35 -6</w:t>
      </w:r>
      <w:r w:rsidR="00B20552">
        <w:t xml:space="preserve"> </w:t>
      </w:r>
      <w:r w:rsidRPr="000A673D">
        <w:t>996,40 zł brutto</w:t>
      </w:r>
    </w:p>
    <w:p w:rsidR="000A673D" w:rsidRPr="000A673D" w:rsidRDefault="000A673D" w:rsidP="00B20552">
      <w:r w:rsidRPr="000A673D">
        <w:t>Zadanie 36 -8</w:t>
      </w:r>
      <w:r w:rsidR="00B20552">
        <w:t xml:space="preserve"> </w:t>
      </w:r>
      <w:r w:rsidRPr="000A673D">
        <w:t>262,00 zł brutto</w:t>
      </w:r>
    </w:p>
    <w:p w:rsidR="000A673D" w:rsidRPr="000A673D" w:rsidRDefault="000A673D" w:rsidP="00B20552">
      <w:r w:rsidRPr="000A673D">
        <w:t>Zadanie 37 -7</w:t>
      </w:r>
      <w:r w:rsidR="00B20552">
        <w:t xml:space="preserve"> </w:t>
      </w:r>
      <w:r w:rsidRPr="000A673D">
        <w:t>209,00 zł brutto</w:t>
      </w:r>
    </w:p>
    <w:p w:rsidR="000A673D" w:rsidRPr="000A673D" w:rsidRDefault="000A673D" w:rsidP="00B20552">
      <w:r w:rsidRPr="000A673D">
        <w:t>Zadanie 38 -1</w:t>
      </w:r>
      <w:r w:rsidR="00B20552">
        <w:t xml:space="preserve"> </w:t>
      </w:r>
      <w:r w:rsidRPr="000A673D">
        <w:t>230,00 zł brutto</w:t>
      </w:r>
    </w:p>
    <w:p w:rsidR="000A673D" w:rsidRPr="000A673D" w:rsidRDefault="000A673D" w:rsidP="00B20552">
      <w:r w:rsidRPr="000A673D">
        <w:t>Zadanie 39 -78</w:t>
      </w:r>
      <w:r w:rsidR="00B20552">
        <w:t xml:space="preserve"> </w:t>
      </w:r>
      <w:r w:rsidRPr="000A673D">
        <w:t>320,00 zł brutto</w:t>
      </w:r>
    </w:p>
    <w:p w:rsidR="00B20552" w:rsidRDefault="00B20552" w:rsidP="00B20552">
      <w:pPr>
        <w:sectPr w:rsidR="00B20552" w:rsidSect="00B20552">
          <w:type w:val="continuous"/>
          <w:pgSz w:w="11906" w:h="16838" w:code="9"/>
          <w:pgMar w:top="1418" w:right="1418" w:bottom="1418" w:left="1418" w:header="708" w:footer="708" w:gutter="0"/>
          <w:cols w:num="2" w:space="708"/>
        </w:sectPr>
      </w:pPr>
    </w:p>
    <w:p w:rsidR="000A673D" w:rsidRPr="00B20552" w:rsidRDefault="000A673D" w:rsidP="00B20552"/>
    <w:p w:rsidR="00B20552" w:rsidRDefault="00B20552" w:rsidP="00577BC6">
      <w:pPr>
        <w:spacing w:before="120" w:after="120" w:line="276" w:lineRule="auto"/>
        <w:jc w:val="both"/>
        <w:rPr>
          <w:sz w:val="24"/>
          <w:szCs w:val="24"/>
        </w:rPr>
        <w:sectPr w:rsidR="00B20552" w:rsidSect="00B20552"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A80738" w:rsidRPr="001A53F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A53FE">
        <w:rPr>
          <w:sz w:val="24"/>
          <w:szCs w:val="24"/>
        </w:rPr>
        <w:t>Podczas otwarcia ofert, mającego miejsce</w:t>
      </w:r>
      <w:r w:rsidR="00FF4AB1" w:rsidRPr="001A53FE">
        <w:rPr>
          <w:sz w:val="24"/>
          <w:szCs w:val="24"/>
        </w:rPr>
        <w:t xml:space="preserve"> w dniu </w:t>
      </w:r>
      <w:r w:rsidR="0052357B" w:rsidRPr="001A53FE">
        <w:rPr>
          <w:sz w:val="24"/>
          <w:szCs w:val="24"/>
        </w:rPr>
        <w:t>28/02/2023</w:t>
      </w:r>
      <w:r w:rsidR="00FF4AB1" w:rsidRPr="001A53FE">
        <w:rPr>
          <w:sz w:val="24"/>
          <w:szCs w:val="24"/>
        </w:rPr>
        <w:t xml:space="preserve"> o godz. </w:t>
      </w:r>
      <w:r w:rsidR="0052357B" w:rsidRPr="001A53FE">
        <w:rPr>
          <w:sz w:val="24"/>
          <w:szCs w:val="24"/>
        </w:rPr>
        <w:t>10:00</w:t>
      </w:r>
      <w:r w:rsidRPr="001A53F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A53FE" w:rsidTr="00C82837">
        <w:tc>
          <w:tcPr>
            <w:tcW w:w="993" w:type="dxa"/>
            <w:shd w:val="clear" w:color="auto" w:fill="auto"/>
            <w:vAlign w:val="center"/>
          </w:tcPr>
          <w:p w:rsidR="006B27ED" w:rsidRPr="001A53FE" w:rsidRDefault="006B27ED" w:rsidP="00C82837">
            <w:pPr>
              <w:spacing w:before="120" w:after="120"/>
              <w:jc w:val="center"/>
            </w:pPr>
            <w:r w:rsidRPr="001A53FE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A53FE" w:rsidRDefault="006B27ED" w:rsidP="00C82837">
            <w:pPr>
              <w:spacing w:before="120" w:after="120"/>
              <w:jc w:val="center"/>
            </w:pPr>
            <w:r w:rsidRPr="001A53FE">
              <w:t>Nr</w:t>
            </w:r>
            <w:r w:rsidR="00C82837" w:rsidRPr="001A53FE">
              <w:t xml:space="preserve"> </w:t>
            </w:r>
            <w:r w:rsidRPr="001A53FE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A53FE" w:rsidRDefault="006B27ED" w:rsidP="00BB547B">
            <w:pPr>
              <w:spacing w:before="120" w:after="120"/>
              <w:jc w:val="center"/>
            </w:pPr>
            <w:r w:rsidRPr="001A53F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A53FE" w:rsidRDefault="006B27ED" w:rsidP="00C82837">
            <w:pPr>
              <w:spacing w:before="120" w:after="120"/>
              <w:jc w:val="center"/>
            </w:pPr>
            <w:r w:rsidRPr="001A53FE">
              <w:t>Cena oferty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Medela Polska Sp z.o.o</w:t>
            </w:r>
          </w:p>
          <w:p w:rsidR="0052357B" w:rsidRPr="001A53FE" w:rsidRDefault="00B20552" w:rsidP="006A39D3">
            <w:r>
              <w:t xml:space="preserve">ul. </w:t>
            </w:r>
            <w:r w:rsidR="0052357B" w:rsidRPr="001A53FE">
              <w:t xml:space="preserve">Wybrzeże Gdyńskie 6D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01-531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48 168.00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Przedsiębiorstwo Innowacyjno</w:t>
            </w:r>
            <w:r w:rsidR="00B20552">
              <w:t>-</w:t>
            </w:r>
            <w:r w:rsidRPr="001A53FE">
              <w:t>Handlowe Varia Sp. z o.o.</w:t>
            </w:r>
          </w:p>
          <w:p w:rsidR="0052357B" w:rsidRPr="001A53FE" w:rsidRDefault="0052357B" w:rsidP="006A39D3">
            <w:r w:rsidRPr="001A53FE">
              <w:t>ul.</w:t>
            </w:r>
            <w:r w:rsidR="00B20552">
              <w:t xml:space="preserve"> </w:t>
            </w:r>
            <w:r w:rsidRPr="001A53FE">
              <w:t xml:space="preserve">Biecka 10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60-473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4D09A0">
              <w:rPr>
                <w:dstrike/>
              </w:rPr>
              <w:t>2 918.70 zł</w:t>
            </w:r>
            <w:r w:rsidR="004D09A0">
              <w:br/>
            </w:r>
            <w:r w:rsidR="004D09A0">
              <w:rPr>
                <w:color w:val="FF0000"/>
              </w:rPr>
              <w:t xml:space="preserve">2 917,50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26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Przedsiębiorstwo Innowacyjno</w:t>
            </w:r>
            <w:r>
              <w:t>-</w:t>
            </w:r>
            <w:r w:rsidRPr="001A53FE">
              <w:t>Handlowe Varia Sp. z o.o.</w:t>
            </w:r>
          </w:p>
          <w:p w:rsidR="00B20552" w:rsidRPr="001A53FE" w:rsidRDefault="00B20552" w:rsidP="00B20552">
            <w:r w:rsidRPr="001A53FE">
              <w:t>ul.</w:t>
            </w:r>
            <w:r>
              <w:t xml:space="preserve"> </w:t>
            </w:r>
            <w:r w:rsidRPr="001A53FE">
              <w:t xml:space="preserve">Biecka 10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60-473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4D09A0">
              <w:rPr>
                <w:dstrike/>
              </w:rPr>
              <w:t>26 799.66 zł</w:t>
            </w:r>
            <w:r w:rsidR="004D09A0">
              <w:br/>
            </w:r>
            <w:r w:rsidR="004D09A0" w:rsidRPr="004D09A0">
              <w:rPr>
                <w:color w:val="FF0000"/>
              </w:rPr>
              <w:t xml:space="preserve">26 800,64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 xml:space="preserve">EM POLAND </w:t>
            </w:r>
            <w:r w:rsidR="00B20552">
              <w:t>S</w:t>
            </w:r>
            <w:r w:rsidRPr="001A53FE">
              <w:t>p.z</w:t>
            </w:r>
            <w:r w:rsidR="00B20552">
              <w:t xml:space="preserve"> </w:t>
            </w:r>
            <w:r w:rsidRPr="001A53FE">
              <w:t>o.o.</w:t>
            </w:r>
            <w:r w:rsidR="00B20552">
              <w:t xml:space="preserve"> </w:t>
            </w:r>
          </w:p>
          <w:p w:rsidR="0052357B" w:rsidRPr="001A53FE" w:rsidRDefault="00B20552" w:rsidP="006A39D3">
            <w:r>
              <w:t xml:space="preserve">ul. </w:t>
            </w:r>
            <w:r w:rsidR="0052357B" w:rsidRPr="001A53FE">
              <w:t xml:space="preserve">Al. Piłsudskiego 63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4D09A0">
              <w:rPr>
                <w:dstrike/>
              </w:rPr>
              <w:t>8 694.00 zł</w:t>
            </w:r>
            <w:r w:rsidR="004D09A0">
              <w:br/>
            </w:r>
            <w:r w:rsidR="004D09A0">
              <w:rPr>
                <w:color w:val="FF0000"/>
              </w:rPr>
              <w:t xml:space="preserve">8 659,00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ANMAR Sp. z o.</w:t>
            </w:r>
            <w:r w:rsidR="00B20552">
              <w:t xml:space="preserve"> </w:t>
            </w:r>
            <w:r w:rsidRPr="001A53FE">
              <w:t>o</w:t>
            </w:r>
          </w:p>
          <w:p w:rsidR="0052357B" w:rsidRPr="001A53FE" w:rsidRDefault="00B20552" w:rsidP="006A39D3">
            <w:r>
              <w:t xml:space="preserve">ul. </w:t>
            </w:r>
            <w:r w:rsidR="0052357B" w:rsidRPr="001A53FE">
              <w:t xml:space="preserve">Strefowa 22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756.00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12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ANMAR Sp. z o.</w:t>
            </w:r>
            <w:r>
              <w:t xml:space="preserve"> </w:t>
            </w:r>
            <w:r w:rsidRPr="001A53FE">
              <w:t>o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Strefowa 22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8 019.00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15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ANMAR Sp. z o.</w:t>
            </w:r>
            <w:r>
              <w:t xml:space="preserve"> </w:t>
            </w:r>
            <w:r w:rsidRPr="001A53FE">
              <w:t>o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Strefowa 22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4D09A0">
              <w:rPr>
                <w:dstrike/>
              </w:rPr>
              <w:t>3 364.20 zł</w:t>
            </w:r>
            <w:r w:rsidR="004D09A0">
              <w:br/>
            </w:r>
            <w:r w:rsidR="004D09A0" w:rsidRPr="004D09A0">
              <w:rPr>
                <w:color w:val="FF0000"/>
              </w:rPr>
              <w:t xml:space="preserve">3 364,50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31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ANMAR Sp. z o.</w:t>
            </w:r>
            <w:r>
              <w:t xml:space="preserve"> </w:t>
            </w:r>
            <w:r w:rsidRPr="001A53FE">
              <w:t>o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Strefowa 22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9 720.00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33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ANMAR Sp. z o.</w:t>
            </w:r>
            <w:r>
              <w:t xml:space="preserve"> </w:t>
            </w:r>
            <w:r w:rsidRPr="001A53FE">
              <w:t>o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Strefowa 22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4D09A0">
              <w:rPr>
                <w:dstrike/>
              </w:rPr>
              <w:t>1 100.30 zł</w:t>
            </w:r>
            <w:r w:rsidR="004D09A0">
              <w:br/>
            </w:r>
            <w:r w:rsidR="004D09A0">
              <w:rPr>
                <w:color w:val="FF0000"/>
              </w:rPr>
              <w:t xml:space="preserve">1 100,40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39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ANMAR Sp. z o.</w:t>
            </w:r>
            <w:r>
              <w:t xml:space="preserve"> </w:t>
            </w:r>
            <w:r w:rsidRPr="001A53FE">
              <w:t>o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Strefowa 22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AB0E13">
              <w:rPr>
                <w:dstrike/>
              </w:rPr>
              <w:t>14 071.20 zł</w:t>
            </w:r>
            <w:r w:rsidR="00AB0E13">
              <w:br/>
            </w:r>
            <w:r w:rsidR="00AB0E13" w:rsidRPr="00AB0E13">
              <w:rPr>
                <w:color w:val="FF0000"/>
              </w:rPr>
              <w:t xml:space="preserve">14 080,00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32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Radiometer Sp. z o.o.</w:t>
            </w:r>
          </w:p>
          <w:p w:rsidR="0052357B" w:rsidRPr="001A53FE" w:rsidRDefault="00B20552" w:rsidP="006A39D3">
            <w:r>
              <w:t>Al. Jerozolimskie 181a</w:t>
            </w:r>
          </w:p>
          <w:p w:rsidR="0052357B" w:rsidRPr="001A53FE" w:rsidRDefault="00B20552" w:rsidP="006A39D3">
            <w:pPr>
              <w:spacing w:after="80"/>
              <w:jc w:val="both"/>
            </w:pPr>
            <w:r>
              <w:t>02-222</w:t>
            </w:r>
            <w:r w:rsidR="0052357B" w:rsidRPr="001A53FE"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C8240D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C8240D">
              <w:rPr>
                <w:dstrike/>
              </w:rPr>
              <w:t>12 934.08 zł</w:t>
            </w:r>
            <w:r w:rsidR="00C8240D">
              <w:br/>
            </w:r>
            <w:r w:rsidR="00C8240D">
              <w:rPr>
                <w:color w:val="FF0000"/>
              </w:rPr>
              <w:t xml:space="preserve">12 940,00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Billmed Sp.z</w:t>
            </w:r>
            <w:r w:rsidR="00B20552">
              <w:t xml:space="preserve"> </w:t>
            </w:r>
            <w:r w:rsidRPr="001A53FE">
              <w:t>o.o.</w:t>
            </w:r>
          </w:p>
          <w:p w:rsidR="0052357B" w:rsidRPr="001A53FE" w:rsidRDefault="00B20552" w:rsidP="006A39D3">
            <w:r>
              <w:t xml:space="preserve">ul. </w:t>
            </w:r>
            <w:r w:rsidR="0052357B" w:rsidRPr="001A53FE">
              <w:t xml:space="preserve">Krypska 24/1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4D09A0">
              <w:rPr>
                <w:dstrike/>
              </w:rPr>
              <w:t>12 852.00 zł</w:t>
            </w:r>
            <w:r w:rsidR="004D09A0">
              <w:br/>
            </w:r>
            <w:r w:rsidR="004D09A0" w:rsidRPr="004D09A0">
              <w:rPr>
                <w:color w:val="FF0000"/>
              </w:rPr>
              <w:t xml:space="preserve">12 920,00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39</w:t>
            </w:r>
          </w:p>
        </w:tc>
        <w:tc>
          <w:tcPr>
            <w:tcW w:w="4110" w:type="dxa"/>
            <w:shd w:val="clear" w:color="auto" w:fill="auto"/>
          </w:tcPr>
          <w:p w:rsidR="00B20552" w:rsidRPr="001A53FE" w:rsidRDefault="00B20552" w:rsidP="00B20552">
            <w:pPr>
              <w:spacing w:before="80"/>
            </w:pPr>
            <w:r w:rsidRPr="001A53FE">
              <w:t>Billmed Sp.z</w:t>
            </w:r>
            <w:r>
              <w:t xml:space="preserve"> </w:t>
            </w:r>
            <w:r w:rsidRPr="001A53FE">
              <w:t>o.o.</w:t>
            </w:r>
          </w:p>
          <w:p w:rsidR="00B20552" w:rsidRPr="001A53FE" w:rsidRDefault="00B20552" w:rsidP="00B20552">
            <w:r>
              <w:t xml:space="preserve">ul. </w:t>
            </w:r>
            <w:r w:rsidRPr="001A53FE">
              <w:t xml:space="preserve">Krypska 24/1 </w:t>
            </w:r>
          </w:p>
          <w:p w:rsidR="0052357B" w:rsidRPr="001A53FE" w:rsidRDefault="00B20552" w:rsidP="00B20552">
            <w:pPr>
              <w:spacing w:after="80"/>
              <w:jc w:val="both"/>
            </w:pPr>
            <w:r w:rsidRPr="001A53FE"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4D09A0">
              <w:rPr>
                <w:dstrike/>
              </w:rPr>
              <w:t>38 016.00 zł</w:t>
            </w:r>
            <w:r w:rsidR="004D09A0">
              <w:br/>
            </w:r>
            <w:r w:rsidR="004D09A0" w:rsidRPr="004D09A0">
              <w:rPr>
                <w:color w:val="FF0000"/>
              </w:rPr>
              <w:t xml:space="preserve">37 840,00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B8346E">
            <w:pPr>
              <w:spacing w:before="80"/>
            </w:pPr>
            <w:r w:rsidRPr="001A53FE">
              <w:t>"GESPAR" - G.P</w:t>
            </w:r>
            <w:r w:rsidR="00B8346E">
              <w:t>yjor</w:t>
            </w:r>
            <w:r w:rsidRPr="001A53FE">
              <w:t>, M.</w:t>
            </w:r>
            <w:r w:rsidR="00B8346E">
              <w:t>Sutkowski</w:t>
            </w:r>
            <w:r w:rsidRPr="001A53FE">
              <w:t xml:space="preserve"> -</w:t>
            </w:r>
            <w:r w:rsidR="00B8346E">
              <w:t xml:space="preserve">Sp.j. </w:t>
            </w:r>
            <w:r w:rsidR="00B8346E">
              <w:br/>
              <w:t xml:space="preserve">ul. </w:t>
            </w:r>
            <w:r w:rsidRPr="001A53FE">
              <w:t>M</w:t>
            </w:r>
            <w:r w:rsidR="00B8346E">
              <w:t>atuszewska</w:t>
            </w:r>
            <w:r w:rsidRPr="001A53FE">
              <w:t xml:space="preserve"> 14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03-876 W</w:t>
            </w:r>
            <w:r w:rsidR="00B8346E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4D09A0">
              <w:t>195 678.75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SONDA W.Makowski i Wspólnicy Sp.J.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Poznańska 82b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62-080 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33 595.00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12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SONDA W.Makowski i Wspólnicy Sp.J.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Poznańska 82b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62-080 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8 424.00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SONDA W.Makowski i Wspólnicy Sp.J.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Poznańska 82b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lastRenderedPageBreak/>
              <w:t>62-080 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lastRenderedPageBreak/>
              <w:t>732.50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Medicom Sp. z o.o.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M. Skłodowskiej - Curie 34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41-819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571AB3">
              <w:rPr>
                <w:dstrike/>
              </w:rPr>
              <w:t>17 938.4</w:t>
            </w:r>
            <w:r w:rsidR="00D96871" w:rsidRPr="00571AB3">
              <w:rPr>
                <w:dstrike/>
              </w:rPr>
              <w:t>9</w:t>
            </w:r>
            <w:r w:rsidRPr="00571AB3">
              <w:rPr>
                <w:dstrike/>
              </w:rPr>
              <w:t xml:space="preserve"> zł</w:t>
            </w:r>
            <w:r w:rsidR="00571AB3">
              <w:br/>
            </w:r>
            <w:r w:rsidR="00571AB3" w:rsidRPr="00571AB3">
              <w:rPr>
                <w:color w:val="FF0000"/>
              </w:rPr>
              <w:t xml:space="preserve">17 937,55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21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Paul Hartmann Polska Sp. z o.o.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Żeromskiego 17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571AB3">
              <w:rPr>
                <w:dstrike/>
              </w:rPr>
              <w:t>1 054.08 zł</w:t>
            </w:r>
            <w:r w:rsidR="00571AB3">
              <w:br/>
            </w:r>
            <w:r w:rsidR="00571AB3" w:rsidRPr="00571AB3">
              <w:rPr>
                <w:color w:val="FF0000"/>
              </w:rPr>
              <w:t xml:space="preserve">1 056,00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SORIMEX Sp. z o.o. Sp.k.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Równinna 25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C8240D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C8240D">
              <w:rPr>
                <w:dstrike/>
              </w:rPr>
              <w:t>18 492.03 zł</w:t>
            </w:r>
            <w:r w:rsidR="00C8240D">
              <w:br/>
            </w:r>
            <w:r w:rsidR="00C8240D">
              <w:rPr>
                <w:color w:val="FF0000"/>
              </w:rPr>
              <w:t xml:space="preserve">18 491,55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Neo Plus Sp. z o.o.</w:t>
            </w:r>
          </w:p>
          <w:p w:rsidR="0052357B" w:rsidRPr="001A53FE" w:rsidRDefault="00B8346E" w:rsidP="006A39D3">
            <w:r>
              <w:t>ul. Wierzejska</w:t>
            </w:r>
            <w:r w:rsidR="0052357B" w:rsidRPr="001A53FE">
              <w:t xml:space="preserve"> 94/12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97-300 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t>12 065.70 zł</w:t>
            </w:r>
            <w:r w:rsidR="00571AB3">
              <w:br/>
            </w:r>
            <w:r w:rsidR="00571AB3">
              <w:rPr>
                <w:color w:val="FF0000"/>
              </w:rPr>
              <w:t xml:space="preserve">12 070,00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37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Neo Plus Sp. z o.o.</w:t>
            </w:r>
          </w:p>
          <w:p w:rsidR="00B8346E" w:rsidRPr="001A53FE" w:rsidRDefault="00B8346E" w:rsidP="00B8346E">
            <w:r>
              <w:t>ul. Wierzejska</w:t>
            </w:r>
            <w:r w:rsidRPr="001A53FE">
              <w:t xml:space="preserve"> 94/12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97-300 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15 187.50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BERYL MED  POLAND Sp. z o. o.</w:t>
            </w:r>
          </w:p>
          <w:p w:rsidR="0052357B" w:rsidRPr="001A53FE" w:rsidRDefault="00B8346E" w:rsidP="006A39D3">
            <w:r>
              <w:t>ul. Łopuszańska 36,  bud. 14C</w:t>
            </w:r>
          </w:p>
          <w:p w:rsidR="0052357B" w:rsidRPr="001A53FE" w:rsidRDefault="00B8346E" w:rsidP="006A39D3">
            <w:pPr>
              <w:spacing w:after="80"/>
              <w:jc w:val="both"/>
            </w:pPr>
            <w: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4D09A0">
              <w:rPr>
                <w:dstrike/>
              </w:rPr>
              <w:t>1 205.28 zł</w:t>
            </w:r>
            <w:r w:rsidR="004D09A0">
              <w:br/>
            </w:r>
            <w:r w:rsidR="004D09A0">
              <w:rPr>
                <w:color w:val="FF0000"/>
              </w:rPr>
              <w:t xml:space="preserve">1 206,00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BERYL MED  POLAND Sp. z o. o.</w:t>
            </w:r>
          </w:p>
          <w:p w:rsidR="00B8346E" w:rsidRPr="001A53FE" w:rsidRDefault="00B8346E" w:rsidP="00B8346E">
            <w:r>
              <w:t>ul. Łopuszańska 36,  bud. 14C</w:t>
            </w:r>
          </w:p>
          <w:p w:rsidR="0052357B" w:rsidRPr="001A53FE" w:rsidRDefault="00B8346E" w:rsidP="00B8346E">
            <w:pPr>
              <w:spacing w:after="80"/>
              <w:jc w:val="both"/>
            </w:pPr>
            <w: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4D09A0">
              <w:rPr>
                <w:dstrike/>
              </w:rPr>
              <w:t>4 264.92 zł</w:t>
            </w:r>
            <w:r w:rsidR="004D09A0">
              <w:br/>
            </w:r>
            <w:r w:rsidR="004D09A0" w:rsidRPr="004D09A0">
              <w:rPr>
                <w:color w:val="FF0000"/>
              </w:rPr>
              <w:t xml:space="preserve">4 266,00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24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B8346E">
            <w:pPr>
              <w:spacing w:before="80"/>
            </w:pPr>
            <w:r w:rsidRPr="001A53FE">
              <w:t xml:space="preserve">EUMed </w:t>
            </w:r>
            <w:r w:rsidR="00B8346E">
              <w:t xml:space="preserve">Sp. z o.o. </w:t>
            </w:r>
          </w:p>
          <w:p w:rsidR="00B8346E" w:rsidRDefault="00B8346E" w:rsidP="00B8346E">
            <w:pPr>
              <w:jc w:val="both"/>
            </w:pPr>
            <w:r>
              <w:t>ul. Chłopickiego 50</w:t>
            </w:r>
          </w:p>
          <w:p w:rsidR="0052357B" w:rsidRPr="001A53FE" w:rsidRDefault="0052357B" w:rsidP="00B8346E">
            <w:pPr>
              <w:jc w:val="both"/>
            </w:pPr>
            <w:r w:rsidRPr="001A53FE">
              <w:t>04</w:t>
            </w:r>
            <w:r w:rsidR="00B8346E">
              <w:t>-</w:t>
            </w:r>
            <w:r w:rsidRPr="001A53FE">
              <w:t>275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13 284.00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Urtica Sp. z o.o.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Krzemieniecka 120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54-6</w:t>
            </w:r>
            <w:r w:rsidR="00B8346E">
              <w:t xml:space="preserve">13 </w:t>
            </w:r>
            <w:r w:rsidRPr="001A53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63 201.00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SINMED Sp. z o. 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Graniczna 32B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531.00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18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SINMED Sp. z o. 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Graniczna 32B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11 399.00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SINMED Sp. z o. 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Graniczna 32B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4 270.00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33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SINMED Sp. z o. 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Graniczna 32B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1 166.40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 xml:space="preserve">NZ TECHNO </w:t>
            </w:r>
            <w:r w:rsidR="00B8346E">
              <w:t xml:space="preserve">Sp. z o. o  </w:t>
            </w:r>
          </w:p>
          <w:p w:rsidR="0052357B" w:rsidRPr="001A53FE" w:rsidRDefault="00B8346E" w:rsidP="006A39D3">
            <w:r>
              <w:t>ul. Berneńska</w:t>
            </w:r>
            <w:r w:rsidR="0052357B" w:rsidRPr="001A53FE">
              <w:t xml:space="preserve"> 5A </w:t>
            </w:r>
            <w:r>
              <w:t xml:space="preserve">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03-976 W</w:t>
            </w:r>
            <w:r w:rsidR="00B8346E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t>14 796.00 zł</w:t>
            </w:r>
            <w:r w:rsidR="00571AB3">
              <w:br/>
            </w:r>
            <w:r w:rsidR="00571AB3">
              <w:rPr>
                <w:color w:val="FF0000"/>
              </w:rPr>
              <w:t xml:space="preserve">14 800,00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36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 xml:space="preserve">NZ TECHNO </w:t>
            </w:r>
            <w:r>
              <w:t xml:space="preserve">Sp. z o. o  </w:t>
            </w:r>
          </w:p>
          <w:p w:rsidR="00B8346E" w:rsidRPr="001A53FE" w:rsidRDefault="00B8346E" w:rsidP="00B8346E">
            <w:r>
              <w:t>ul. Berneńska</w:t>
            </w:r>
            <w:r w:rsidRPr="001A53FE">
              <w:t xml:space="preserve"> 5A </w:t>
            </w:r>
            <w:r>
              <w:t xml:space="preserve">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03-976 W</w:t>
            </w:r>
            <w: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t>9 185.40 zł</w:t>
            </w:r>
            <w:r w:rsidR="00571AB3" w:rsidRPr="00571AB3">
              <w:rPr>
                <w:dstrike/>
              </w:rPr>
              <w:br/>
            </w:r>
            <w:r w:rsidR="00571AB3">
              <w:rPr>
                <w:color w:val="FF0000"/>
              </w:rPr>
              <w:t xml:space="preserve">9 184,50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37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 xml:space="preserve">NZ TECHNO </w:t>
            </w:r>
            <w:r>
              <w:t xml:space="preserve">Sp. z o. o  </w:t>
            </w:r>
          </w:p>
          <w:p w:rsidR="00B8346E" w:rsidRPr="001A53FE" w:rsidRDefault="00B8346E" w:rsidP="00B8346E">
            <w:r>
              <w:t>ul. Berneńska</w:t>
            </w:r>
            <w:r w:rsidRPr="001A53FE">
              <w:t xml:space="preserve"> 5A </w:t>
            </w:r>
            <w:r>
              <w:t xml:space="preserve">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lastRenderedPageBreak/>
              <w:t>03-976 W</w:t>
            </w:r>
            <w: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lastRenderedPageBreak/>
              <w:t>10 337.22 zł</w:t>
            </w:r>
            <w:r w:rsidR="00571AB3">
              <w:br/>
            </w:r>
            <w:r w:rsidR="00571AB3">
              <w:rPr>
                <w:color w:val="FF0000"/>
              </w:rPr>
              <w:t xml:space="preserve">10 336,50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Centrum Zaopatrzenia Medycznego "CEZAL" SA-Wrocław</w:t>
            </w:r>
          </w:p>
          <w:p w:rsidR="0052357B" w:rsidRPr="001A53FE" w:rsidRDefault="00B8346E" w:rsidP="006A39D3">
            <w:r>
              <w:t>ul. Widna</w:t>
            </w:r>
            <w:r w:rsidR="0052357B" w:rsidRPr="001A53FE">
              <w:t xml:space="preserve"> 4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50-543 W</w:t>
            </w:r>
            <w:r w:rsidR="00B8346E"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4 250.00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Centrum Zaopatrzenia Medycznego "CEZAL" SA-Wrocław</w:t>
            </w:r>
          </w:p>
          <w:p w:rsidR="00B8346E" w:rsidRPr="001A53FE" w:rsidRDefault="00B8346E" w:rsidP="00B8346E">
            <w:r>
              <w:t>ul. Widna</w:t>
            </w:r>
            <w:r w:rsidRPr="001A53FE">
              <w:t xml:space="preserve"> 4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50-543 W</w:t>
            </w:r>
            <w:r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30 100.71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MDS Cardio Sp. z o.o.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Transportowców 11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02-858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648.00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INTERGOS Sp. z o.o.</w:t>
            </w:r>
          </w:p>
          <w:p w:rsidR="0052357B" w:rsidRPr="001A53FE" w:rsidRDefault="00B8346E" w:rsidP="006A39D3">
            <w:r>
              <w:t xml:space="preserve">ul. </w:t>
            </w:r>
            <w:r w:rsidR="0052357B" w:rsidRPr="001A53FE">
              <w:t xml:space="preserve">Legionów 55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t>495.72 zł</w:t>
            </w:r>
            <w:r w:rsidR="00571AB3">
              <w:br/>
            </w:r>
            <w:r w:rsidR="00571AB3">
              <w:rPr>
                <w:color w:val="FF0000"/>
              </w:rPr>
              <w:t xml:space="preserve">495,00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11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INTERGOS Sp. z o.o.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Legionów 55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t>43 631.79 zł</w:t>
            </w:r>
            <w:r w:rsidR="00571AB3">
              <w:br/>
            </w:r>
            <w:r w:rsidR="00571AB3">
              <w:rPr>
                <w:color w:val="FF0000"/>
              </w:rPr>
              <w:t xml:space="preserve">43 654,60 zł </w:t>
            </w:r>
          </w:p>
        </w:tc>
      </w:tr>
      <w:tr w:rsidR="0052357B" w:rsidRPr="001A53FE" w:rsidTr="00B8346E">
        <w:trPr>
          <w:trHeight w:val="155"/>
        </w:trPr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INTERGOS Sp. z o.o.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Legionów 55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571AB3">
              <w:rPr>
                <w:dstrike/>
              </w:rPr>
              <w:t>3 672.00 zł</w:t>
            </w:r>
            <w:r w:rsidR="00571AB3">
              <w:br/>
            </w:r>
            <w:r w:rsidR="00571AB3" w:rsidRPr="00571AB3">
              <w:rPr>
                <w:color w:val="FF0000"/>
              </w:rPr>
              <w:t xml:space="preserve">3 740,00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4110" w:type="dxa"/>
            <w:shd w:val="clear" w:color="auto" w:fill="auto"/>
          </w:tcPr>
          <w:p w:rsidR="00B8346E" w:rsidRPr="001A53FE" w:rsidRDefault="00B8346E" w:rsidP="00B8346E">
            <w:pPr>
              <w:spacing w:before="80"/>
            </w:pPr>
            <w:r w:rsidRPr="001A53FE">
              <w:t>INTERGOS Sp. z o.o.</w:t>
            </w:r>
          </w:p>
          <w:p w:rsidR="00B8346E" w:rsidRPr="001A53FE" w:rsidRDefault="00B8346E" w:rsidP="00B8346E">
            <w:r>
              <w:t xml:space="preserve">ul. </w:t>
            </w:r>
            <w:r w:rsidRPr="001A53FE">
              <w:t xml:space="preserve">Legionów 55 </w:t>
            </w:r>
          </w:p>
          <w:p w:rsidR="0052357B" w:rsidRPr="001A53FE" w:rsidRDefault="00B8346E" w:rsidP="00B8346E">
            <w:pPr>
              <w:spacing w:after="80"/>
              <w:jc w:val="both"/>
            </w:pPr>
            <w:r w:rsidRPr="001A53FE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t>23 053.14 zł</w:t>
            </w:r>
            <w:r w:rsidR="00571AB3">
              <w:br/>
            </w:r>
            <w:r w:rsidR="003F4828">
              <w:rPr>
                <w:color w:val="FF0000"/>
              </w:rPr>
              <w:t>2</w:t>
            </w:r>
            <w:r w:rsidR="00571AB3">
              <w:rPr>
                <w:color w:val="FF0000"/>
              </w:rPr>
              <w:t xml:space="preserve">3 119,82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Toruńskie Zakłady Materiałów Opatrunkowych S.A.</w:t>
            </w:r>
          </w:p>
          <w:p w:rsidR="0052357B" w:rsidRPr="001A53FE" w:rsidRDefault="001F468E" w:rsidP="006A39D3">
            <w:r>
              <w:t xml:space="preserve">ul. </w:t>
            </w:r>
            <w:r w:rsidR="0052357B" w:rsidRPr="001A53FE">
              <w:t xml:space="preserve">Żółkiewskiego 20/26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65 692.68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Toruńskie Zakłady Materiałów Opatrunkowych S.A.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Żółkiewskiego 20/26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196 962.75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 xml:space="preserve">Zarys International Group </w:t>
            </w:r>
            <w:r w:rsidR="001F468E">
              <w:t>Sp. z o.o. Sp.k.</w:t>
            </w:r>
          </w:p>
          <w:p w:rsidR="0052357B" w:rsidRPr="001A53FE" w:rsidRDefault="001F468E" w:rsidP="006A39D3">
            <w:r>
              <w:t xml:space="preserve">ul. </w:t>
            </w:r>
            <w:r w:rsidR="0052357B" w:rsidRPr="001A53FE">
              <w:t xml:space="preserve">Pod Borem 18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410.40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Group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C8240D">
              <w:rPr>
                <w:dstrike/>
              </w:rPr>
              <w:t>437.40 zł</w:t>
            </w:r>
            <w:r w:rsidR="004D09A0">
              <w:br/>
            </w:r>
            <w:r w:rsidR="004D09A0">
              <w:rPr>
                <w:color w:val="FF0000"/>
              </w:rPr>
              <w:t xml:space="preserve">441,00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Group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C8240D">
              <w:rPr>
                <w:dstrike/>
              </w:rPr>
              <w:t>622.08 zł</w:t>
            </w:r>
            <w:r w:rsidR="004D09A0">
              <w:br/>
            </w:r>
            <w:r w:rsidR="004D09A0">
              <w:rPr>
                <w:color w:val="FF0000"/>
              </w:rPr>
              <w:t xml:space="preserve">624,00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Group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C8240D">
              <w:rPr>
                <w:dstrike/>
              </w:rPr>
              <w:t>5 653.80 zł</w:t>
            </w:r>
            <w:r w:rsidR="004D09A0">
              <w:br/>
            </w:r>
            <w:r w:rsidR="004D09A0" w:rsidRPr="004D09A0">
              <w:rPr>
                <w:color w:val="FF0000"/>
              </w:rPr>
              <w:t xml:space="preserve">5 652,46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11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Group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C8240D">
              <w:rPr>
                <w:dstrike/>
              </w:rPr>
              <w:t>56 078.16 zł</w:t>
            </w:r>
            <w:r w:rsidR="004D09A0">
              <w:br/>
            </w:r>
            <w:r w:rsidR="00C8240D">
              <w:rPr>
                <w:color w:val="FF0000"/>
              </w:rPr>
              <w:t xml:space="preserve">56 113,40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14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Group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lastRenderedPageBreak/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C8240D">
              <w:rPr>
                <w:dstrike/>
              </w:rPr>
              <w:lastRenderedPageBreak/>
              <w:t>1 111.57 zł</w:t>
            </w:r>
            <w:r w:rsidR="00C8240D">
              <w:br/>
            </w:r>
            <w:r w:rsidR="00C8240D" w:rsidRPr="00C8240D">
              <w:rPr>
                <w:color w:val="FF0000"/>
              </w:rPr>
              <w:t xml:space="preserve">1 111,50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15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Group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C8240D">
              <w:rPr>
                <w:dstrike/>
              </w:rPr>
              <w:t>3 150.90 zł</w:t>
            </w:r>
            <w:r w:rsidR="00C8240D">
              <w:br/>
            </w:r>
            <w:r w:rsidR="00C8240D" w:rsidRPr="00C8240D">
              <w:rPr>
                <w:color w:val="FF0000"/>
              </w:rPr>
              <w:t xml:space="preserve">3 150,00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Group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C8240D">
              <w:rPr>
                <w:dstrike/>
              </w:rPr>
              <w:t>2 473.20 zł</w:t>
            </w:r>
            <w:r w:rsidR="00C8240D">
              <w:br/>
            </w:r>
            <w:r w:rsidR="00C8240D" w:rsidRPr="00C8240D">
              <w:rPr>
                <w:color w:val="FF0000"/>
              </w:rPr>
              <w:t xml:space="preserve">2 460,00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Group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C8240D">
              <w:rPr>
                <w:dstrike/>
              </w:rPr>
              <w:t>21 686.94 zł</w:t>
            </w:r>
            <w:r w:rsidR="00C8240D">
              <w:br/>
            </w:r>
            <w:r w:rsidR="00C8240D" w:rsidRPr="00C8240D">
              <w:rPr>
                <w:color w:val="FF0000"/>
              </w:rPr>
              <w:t xml:space="preserve">21 789,02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26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Group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C8240D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C8240D">
              <w:rPr>
                <w:dstrike/>
              </w:rPr>
              <w:t>25 007.52 zł</w:t>
            </w:r>
            <w:r w:rsidR="00C8240D">
              <w:br/>
            </w:r>
            <w:r w:rsidR="00C8240D">
              <w:rPr>
                <w:color w:val="FF0000"/>
              </w:rPr>
              <w:t xml:space="preserve">25 011,12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 xml:space="preserve">Zarys International Group </w:t>
            </w:r>
            <w:r>
              <w:t>Sp. z o.o. Sp.k.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Pod Borem 18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C8240D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C8240D">
              <w:rPr>
                <w:dstrike/>
              </w:rPr>
              <w:t>4 525.20 zł</w:t>
            </w:r>
            <w:r w:rsidR="00C8240D">
              <w:br/>
            </w:r>
            <w:r w:rsidR="00C8240D">
              <w:rPr>
                <w:color w:val="FF0000"/>
              </w:rPr>
              <w:t xml:space="preserve">4 530,00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5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PROMED S.A.</w:t>
            </w:r>
          </w:p>
          <w:p w:rsidR="0052357B" w:rsidRPr="001A53FE" w:rsidRDefault="0052357B" w:rsidP="006A39D3">
            <w:r w:rsidRPr="001A53FE">
              <w:t xml:space="preserve">ul. Działkowa 56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984.00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PROMED S.A.</w:t>
            </w:r>
          </w:p>
          <w:p w:rsidR="0052357B" w:rsidRPr="001A53FE" w:rsidRDefault="0052357B" w:rsidP="006A39D3">
            <w:r w:rsidRPr="001A53FE">
              <w:t xml:space="preserve">ul. Działkowa 56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t>1 562.98 zł</w:t>
            </w:r>
            <w:r w:rsidR="00571AB3">
              <w:br/>
            </w:r>
            <w:r w:rsidR="00571AB3">
              <w:rPr>
                <w:color w:val="FF0000"/>
              </w:rPr>
              <w:t xml:space="preserve">1 563,00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PROMED S.A.</w:t>
            </w:r>
          </w:p>
          <w:p w:rsidR="0052357B" w:rsidRPr="001A53FE" w:rsidRDefault="0052357B" w:rsidP="006A39D3">
            <w:r w:rsidRPr="001A53FE">
              <w:t xml:space="preserve">ul. Działkowa 56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16 200.00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36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PROMED S.A.</w:t>
            </w:r>
          </w:p>
          <w:p w:rsidR="0052357B" w:rsidRPr="001A53FE" w:rsidRDefault="0052357B" w:rsidP="006A39D3">
            <w:r w:rsidRPr="001A53FE">
              <w:t xml:space="preserve">ul. Działkowa 56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11 664.00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PROMED S.A.</w:t>
            </w:r>
          </w:p>
          <w:p w:rsidR="0052357B" w:rsidRPr="001A53FE" w:rsidRDefault="0052357B" w:rsidP="006A39D3">
            <w:r w:rsidRPr="001A53FE">
              <w:t xml:space="preserve">ul. Działkowa 56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t>15 831.45 zł</w:t>
            </w:r>
            <w:r w:rsidR="00571AB3">
              <w:br/>
            </w:r>
            <w:r w:rsidR="00571AB3">
              <w:rPr>
                <w:color w:val="FF0000"/>
              </w:rPr>
              <w:t xml:space="preserve">15 831,00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Polmil sp. z o. 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Przemysłowa 8 B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85-758 B</w:t>
            </w:r>
            <w:r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t>1 185.84 zł</w:t>
            </w:r>
            <w:r w:rsidR="00571AB3">
              <w:br/>
            </w:r>
            <w:r w:rsidR="00571AB3">
              <w:rPr>
                <w:color w:val="FF0000"/>
              </w:rPr>
              <w:t>1 188,</w:t>
            </w:r>
            <w:r w:rsidR="00165A2C">
              <w:rPr>
                <w:color w:val="FF0000"/>
              </w:rPr>
              <w:t>00</w:t>
            </w:r>
            <w:r w:rsidR="00571AB3">
              <w:rPr>
                <w:color w:val="FF0000"/>
              </w:rPr>
              <w:t xml:space="preserve">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Polmil sp. z o. o.</w:t>
            </w:r>
          </w:p>
          <w:p w:rsidR="0052357B" w:rsidRPr="001A53FE" w:rsidRDefault="001F468E" w:rsidP="006A39D3">
            <w:r>
              <w:t xml:space="preserve">ul. </w:t>
            </w:r>
            <w:r w:rsidR="0052357B" w:rsidRPr="001A53FE">
              <w:t xml:space="preserve">Przemysłowa 8 B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85-758 B</w:t>
            </w:r>
            <w:r w:rsidR="001F468E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t>5 800.68 zł</w:t>
            </w:r>
            <w:r w:rsidR="00571AB3">
              <w:br/>
            </w:r>
            <w:r w:rsidR="00571AB3">
              <w:rPr>
                <w:color w:val="FF0000"/>
              </w:rPr>
              <w:t xml:space="preserve">5 804,02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Polmil sp. z o. 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Przemysłowa 8 B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85-758 B</w:t>
            </w:r>
            <w:r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571AB3">
              <w:rPr>
                <w:dstrike/>
              </w:rPr>
              <w:t>2 840.00 zł</w:t>
            </w:r>
            <w:r w:rsidR="00571AB3">
              <w:br/>
            </w:r>
            <w:r w:rsidR="00571AB3" w:rsidRPr="00571AB3">
              <w:rPr>
                <w:color w:val="FF0000"/>
              </w:rPr>
              <w:t xml:space="preserve">2 800,00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Polmil sp. z o. 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Przemysłowa 8 B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85-758 B</w:t>
            </w:r>
            <w:r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571AB3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571AB3">
              <w:rPr>
                <w:dstrike/>
              </w:rPr>
              <w:t>25 194.12 zł</w:t>
            </w:r>
            <w:r w:rsidR="00571AB3">
              <w:br/>
            </w:r>
            <w:r w:rsidR="00571AB3">
              <w:rPr>
                <w:color w:val="FF0000"/>
              </w:rPr>
              <w:t xml:space="preserve">25 118,42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33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WARDA Sp.z o.o.</w:t>
            </w:r>
          </w:p>
          <w:p w:rsidR="0052357B" w:rsidRPr="001A53FE" w:rsidRDefault="001F468E" w:rsidP="006A39D3">
            <w:r>
              <w:t xml:space="preserve">ul. </w:t>
            </w:r>
            <w:r w:rsidR="0052357B" w:rsidRPr="001A53FE">
              <w:t>Korzenna</w:t>
            </w:r>
            <w:r>
              <w:t xml:space="preserve"> 5</w:t>
            </w:r>
            <w:r w:rsidR="0052357B" w:rsidRPr="001A53FE">
              <w:t>,</w:t>
            </w:r>
            <w:r>
              <w:br/>
              <w:t>Przyłęki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86-005 Białe Błota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3 304.80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lastRenderedPageBreak/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WARDA Sp.z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>Korzenna</w:t>
            </w:r>
            <w:r>
              <w:t xml:space="preserve"> 5</w:t>
            </w:r>
            <w:r w:rsidRPr="001A53FE">
              <w:t>,</w:t>
            </w:r>
            <w:r>
              <w:br/>
              <w:t>Przyłęki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86-005 Białe Błota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9C01C8" w:rsidRDefault="0052357B" w:rsidP="006A39D3">
            <w:pPr>
              <w:spacing w:before="80" w:after="80"/>
              <w:jc w:val="center"/>
              <w:rPr>
                <w:dstrike/>
              </w:rPr>
            </w:pPr>
            <w:r w:rsidRPr="009C01C8">
              <w:rPr>
                <w:dstrike/>
              </w:rPr>
              <w:t>19 483.20 zł</w:t>
            </w:r>
            <w:r w:rsidR="009C01C8">
              <w:rPr>
                <w:dstrike/>
              </w:rPr>
              <w:br/>
            </w:r>
            <w:r w:rsidR="009C01C8" w:rsidRPr="009C01C8">
              <w:rPr>
                <w:color w:val="FF0000"/>
              </w:rPr>
              <w:t>19 360,00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37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Cedical Sp. z o.o.</w:t>
            </w:r>
          </w:p>
          <w:p w:rsidR="0052357B" w:rsidRPr="001A53FE" w:rsidRDefault="001F468E" w:rsidP="006A39D3">
            <w:r>
              <w:t>ul. Al. Jerozolimskie 200, lok.213A</w:t>
            </w:r>
          </w:p>
          <w:p w:rsidR="0052357B" w:rsidRPr="001A53FE" w:rsidRDefault="001F468E" w:rsidP="006A39D3">
            <w:pPr>
              <w:spacing w:after="80"/>
              <w:jc w:val="both"/>
            </w:pPr>
            <w:r>
              <w:t>02-486</w:t>
            </w:r>
            <w:r w:rsidR="0052357B" w:rsidRPr="001A53FE"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10 692.00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4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Duolux Medical Sp. z o.o.</w:t>
            </w:r>
          </w:p>
          <w:p w:rsidR="0052357B" w:rsidRPr="001A53FE" w:rsidRDefault="0052357B" w:rsidP="006A39D3">
            <w:r w:rsidRPr="001A53FE">
              <w:t xml:space="preserve">os. Bolesława Chrobrego 40f/53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101 769.00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Duolux Medical Sp. z o.o.</w:t>
            </w:r>
          </w:p>
          <w:p w:rsidR="0052357B" w:rsidRPr="001A53FE" w:rsidRDefault="0052357B" w:rsidP="006A39D3">
            <w:r w:rsidRPr="001A53FE">
              <w:t xml:space="preserve">os. Bolesława Chrobrego 40f/53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1 620.00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</w:t>
            </w:r>
          </w:p>
        </w:tc>
        <w:tc>
          <w:tcPr>
            <w:tcW w:w="4110" w:type="dxa"/>
            <w:shd w:val="clear" w:color="auto" w:fill="auto"/>
          </w:tcPr>
          <w:p w:rsidR="0052357B" w:rsidRPr="001A53FE" w:rsidRDefault="0052357B" w:rsidP="006A39D3">
            <w:pPr>
              <w:spacing w:before="80"/>
            </w:pPr>
            <w:r w:rsidRPr="001A53FE">
              <w:t>Bialmed Sp. z o.o.</w:t>
            </w:r>
          </w:p>
          <w:p w:rsidR="0052357B" w:rsidRPr="001A53FE" w:rsidRDefault="001F468E" w:rsidP="006A39D3">
            <w:r>
              <w:t xml:space="preserve">ul. </w:t>
            </w:r>
            <w:r w:rsidR="0052357B" w:rsidRPr="001A53FE">
              <w:t xml:space="preserve">Kazimierzowska 46/48/35 </w:t>
            </w:r>
          </w:p>
          <w:p w:rsidR="0052357B" w:rsidRPr="001A53FE" w:rsidRDefault="0052357B" w:rsidP="006A39D3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4D09A0">
              <w:rPr>
                <w:dstrike/>
              </w:rPr>
              <w:t>63 176.76 zł</w:t>
            </w:r>
            <w:r w:rsidR="004D09A0">
              <w:br/>
            </w:r>
            <w:r w:rsidR="004D09A0">
              <w:rPr>
                <w:color w:val="FF0000"/>
              </w:rPr>
              <w:t xml:space="preserve">63 169,00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8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4D09A0">
              <w:rPr>
                <w:dstrike/>
              </w:rPr>
              <w:t>709.56 zł</w:t>
            </w:r>
            <w:r w:rsidR="004D09A0">
              <w:br/>
            </w:r>
            <w:r w:rsidR="004D09A0">
              <w:rPr>
                <w:color w:val="FF0000"/>
              </w:rPr>
              <w:t xml:space="preserve">711,00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4D09A0">
              <w:rPr>
                <w:dstrike/>
              </w:rPr>
              <w:t>622.08 zł</w:t>
            </w:r>
            <w:r w:rsidR="004D09A0">
              <w:br/>
            </w:r>
            <w:r w:rsidR="004D09A0" w:rsidRPr="004D09A0">
              <w:rPr>
                <w:color w:val="FF0000"/>
              </w:rPr>
              <w:t>624,00 zł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10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4D09A0">
              <w:rPr>
                <w:dstrike/>
              </w:rPr>
              <w:t>6 877.98 zł</w:t>
            </w:r>
            <w:r w:rsidR="004D09A0">
              <w:br/>
            </w:r>
            <w:r w:rsidR="004D09A0" w:rsidRPr="004D09A0">
              <w:rPr>
                <w:color w:val="FF0000"/>
              </w:rPr>
              <w:t xml:space="preserve">6 881,70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14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4D09A0">
              <w:rPr>
                <w:dstrike/>
              </w:rPr>
              <w:t>699.75 zł</w:t>
            </w:r>
            <w:r w:rsidR="004D09A0">
              <w:br/>
            </w:r>
            <w:r w:rsidR="004D09A0">
              <w:rPr>
                <w:color w:val="FF0000"/>
              </w:rPr>
              <w:t xml:space="preserve">699,90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16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4D09A0">
              <w:rPr>
                <w:dstrike/>
              </w:rPr>
              <w:t>2 473.20 zł</w:t>
            </w:r>
            <w:r w:rsidR="004D09A0">
              <w:br/>
            </w:r>
            <w:r w:rsidR="004D09A0">
              <w:rPr>
                <w:color w:val="FF0000"/>
              </w:rPr>
              <w:t xml:space="preserve">2 460,00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19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4D09A0">
              <w:rPr>
                <w:dstrike/>
              </w:rPr>
              <w:t>22 586.15 zł</w:t>
            </w:r>
            <w:r w:rsidR="004D09A0">
              <w:br/>
            </w:r>
            <w:r w:rsidR="004D09A0" w:rsidRPr="004D09A0">
              <w:rPr>
                <w:color w:val="FF0000"/>
              </w:rPr>
              <w:t xml:space="preserve">22 612,02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29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4D09A0">
              <w:rPr>
                <w:dstrike/>
              </w:rPr>
              <w:t>4 806.00 zł</w:t>
            </w:r>
            <w:r w:rsidR="004D09A0">
              <w:br/>
            </w:r>
            <w:r w:rsidR="004D09A0">
              <w:rPr>
                <w:color w:val="FF0000"/>
              </w:rPr>
              <w:t xml:space="preserve">4 810,00 zł </w:t>
            </w:r>
          </w:p>
        </w:tc>
      </w:tr>
      <w:tr w:rsidR="0052357B" w:rsidRPr="001A53FE" w:rsidTr="006A39D3">
        <w:tc>
          <w:tcPr>
            <w:tcW w:w="993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357B" w:rsidRPr="001A53FE" w:rsidRDefault="0052357B" w:rsidP="006A39D3">
            <w:pPr>
              <w:spacing w:before="80" w:after="80"/>
              <w:jc w:val="center"/>
            </w:pPr>
            <w:r w:rsidRPr="001A53FE">
              <w:t>35</w:t>
            </w:r>
          </w:p>
        </w:tc>
        <w:tc>
          <w:tcPr>
            <w:tcW w:w="4110" w:type="dxa"/>
            <w:shd w:val="clear" w:color="auto" w:fill="auto"/>
          </w:tcPr>
          <w:p w:rsidR="001F468E" w:rsidRPr="001A53FE" w:rsidRDefault="001F468E" w:rsidP="001F468E">
            <w:pPr>
              <w:spacing w:before="80"/>
            </w:pPr>
            <w:r w:rsidRPr="001A53FE">
              <w:t>Bialmed Sp. z o.o.</w:t>
            </w:r>
          </w:p>
          <w:p w:rsidR="001F468E" w:rsidRPr="001A53FE" w:rsidRDefault="001F468E" w:rsidP="001F468E">
            <w:r>
              <w:t xml:space="preserve">ul. </w:t>
            </w:r>
            <w:r w:rsidRPr="001A53FE">
              <w:t xml:space="preserve">Kazimierzowska 46/48/35 </w:t>
            </w:r>
          </w:p>
          <w:p w:rsidR="0052357B" w:rsidRPr="001A53FE" w:rsidRDefault="001F468E" w:rsidP="001F468E">
            <w:pPr>
              <w:spacing w:after="80"/>
              <w:jc w:val="both"/>
            </w:pPr>
            <w:r w:rsidRPr="001A53F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57B" w:rsidRPr="004D09A0" w:rsidRDefault="0052357B" w:rsidP="006A39D3">
            <w:pPr>
              <w:spacing w:before="80" w:after="80"/>
              <w:jc w:val="center"/>
              <w:rPr>
                <w:color w:val="FF0000"/>
              </w:rPr>
            </w:pPr>
            <w:r w:rsidRPr="004D09A0">
              <w:rPr>
                <w:dstrike/>
              </w:rPr>
              <w:t>13 358.63 zł</w:t>
            </w:r>
            <w:r w:rsidR="004D09A0">
              <w:br/>
            </w:r>
            <w:r w:rsidR="004D09A0">
              <w:rPr>
                <w:color w:val="FF0000"/>
              </w:rPr>
              <w:t xml:space="preserve">13 370,10 zł </w:t>
            </w:r>
          </w:p>
        </w:tc>
      </w:tr>
      <w:bookmarkEnd w:id="0"/>
    </w:tbl>
    <w:p w:rsidR="00EF6DB9" w:rsidRDefault="00EF6DB9" w:rsidP="00EF6DB9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EF6DB9" w:rsidRDefault="00EF6DB9" w:rsidP="00EF6DB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EF6DB9" w:rsidRDefault="00EF6DB9" w:rsidP="009C01C8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</w:t>
      </w:r>
    </w:p>
    <w:p w:rsidR="00C236D3" w:rsidRPr="001A53FE" w:rsidRDefault="00C236D3" w:rsidP="00173B20">
      <w:pPr>
        <w:jc w:val="right"/>
        <w:rPr>
          <w:sz w:val="22"/>
          <w:szCs w:val="22"/>
        </w:rPr>
      </w:pPr>
    </w:p>
    <w:sectPr w:rsidR="00C236D3" w:rsidRPr="001A53FE" w:rsidSect="00B20552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14890" w:rsidRDefault="00F14890">
      <w:r>
        <w:separator/>
      </w:r>
    </w:p>
  </w:endnote>
  <w:endnote w:type="continuationSeparator" w:id="0">
    <w:p w:rsidR="00F14890" w:rsidRDefault="00F1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1A53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ED443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14890" w:rsidRDefault="00F14890">
      <w:r>
        <w:separator/>
      </w:r>
    </w:p>
  </w:footnote>
  <w:footnote w:type="continuationSeparator" w:id="0">
    <w:p w:rsidR="00F14890" w:rsidRDefault="00F14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357B" w:rsidRDefault="00523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357B" w:rsidRDefault="00523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357B" w:rsidRDefault="005235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890"/>
    <w:rsid w:val="00007727"/>
    <w:rsid w:val="00017720"/>
    <w:rsid w:val="00035488"/>
    <w:rsid w:val="000A673D"/>
    <w:rsid w:val="000D7F25"/>
    <w:rsid w:val="000E00E5"/>
    <w:rsid w:val="00144979"/>
    <w:rsid w:val="00165A2C"/>
    <w:rsid w:val="00173B20"/>
    <w:rsid w:val="001A53FE"/>
    <w:rsid w:val="001C69FF"/>
    <w:rsid w:val="001F468E"/>
    <w:rsid w:val="00232012"/>
    <w:rsid w:val="0023318D"/>
    <w:rsid w:val="003D72FD"/>
    <w:rsid w:val="003F4828"/>
    <w:rsid w:val="00423179"/>
    <w:rsid w:val="00490DC0"/>
    <w:rsid w:val="00493F8C"/>
    <w:rsid w:val="004C7E9B"/>
    <w:rsid w:val="004D09A0"/>
    <w:rsid w:val="0052357B"/>
    <w:rsid w:val="005614F2"/>
    <w:rsid w:val="00571AB3"/>
    <w:rsid w:val="00577BC6"/>
    <w:rsid w:val="0069085C"/>
    <w:rsid w:val="006B27ED"/>
    <w:rsid w:val="00843263"/>
    <w:rsid w:val="00861E75"/>
    <w:rsid w:val="009C01C8"/>
    <w:rsid w:val="009D19BD"/>
    <w:rsid w:val="009F189D"/>
    <w:rsid w:val="00A80738"/>
    <w:rsid w:val="00AB0E13"/>
    <w:rsid w:val="00B20552"/>
    <w:rsid w:val="00B8346E"/>
    <w:rsid w:val="00BB547B"/>
    <w:rsid w:val="00C236D3"/>
    <w:rsid w:val="00C659E2"/>
    <w:rsid w:val="00C8240D"/>
    <w:rsid w:val="00C82837"/>
    <w:rsid w:val="00CA3D66"/>
    <w:rsid w:val="00CB0802"/>
    <w:rsid w:val="00D665F5"/>
    <w:rsid w:val="00D7128F"/>
    <w:rsid w:val="00D96871"/>
    <w:rsid w:val="00EA3476"/>
    <w:rsid w:val="00EF6DB9"/>
    <w:rsid w:val="00F14890"/>
    <w:rsid w:val="00F16C60"/>
    <w:rsid w:val="00F95C33"/>
    <w:rsid w:val="00FB3E0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342B92"/>
  <w15:chartTrackingRefBased/>
  <w15:docId w15:val="{1B47200E-68B5-4BDB-9358-B40787DF5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A673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2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2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03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1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60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48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3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12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59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3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95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79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91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83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63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4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09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17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25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7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49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23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99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84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1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2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54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9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45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1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5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1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41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92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0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38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26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7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74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57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95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8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9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3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8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04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6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0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25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84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0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6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14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62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3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0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7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77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7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2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81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88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87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6</Pages>
  <Words>1662</Words>
  <Characters>7555</Characters>
  <Application>Microsoft Office Word</Application>
  <DocSecurity>0</DocSecurity>
  <Lines>62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9</cp:revision>
  <dcterms:created xsi:type="dcterms:W3CDTF">2023-03-13T09:22:00Z</dcterms:created>
  <dcterms:modified xsi:type="dcterms:W3CDTF">2023-03-14T09:18:00Z</dcterms:modified>
</cp:coreProperties>
</file>