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E79F2" w14:textId="5940AF20" w:rsidR="00821C80" w:rsidRPr="00F83B51" w:rsidRDefault="009F128A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810D08" wp14:editId="2D1D24CF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9C6BEB" w14:textId="77777777" w:rsidR="00821C80" w:rsidRDefault="00821C80"/>
                          <w:p w14:paraId="03E50904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978E7C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41EF15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D7DCFC6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989BEC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FA28108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83CD0A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01D2163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810D08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" filled="f" strokeweight=".25pt">
                <v:textbox inset="1pt,1pt,1pt,1pt">
                  <w:txbxContent>
                    <w:p w14:paraId="589C6BEB" w14:textId="77777777" w:rsidR="00821C80" w:rsidRDefault="00821C80"/>
                    <w:p w14:paraId="03E50904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4978E7C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541EF15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D7DCFC6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E989BEC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FA28108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83CD0A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01D2163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1F04D9"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16E8EA38" w14:textId="77777777" w:rsidR="00821C80" w:rsidRDefault="00821C80">
      <w:pPr>
        <w:rPr>
          <w:sz w:val="22"/>
        </w:rPr>
      </w:pPr>
    </w:p>
    <w:p w14:paraId="006E2DC1" w14:textId="77777777" w:rsidR="00821C80" w:rsidRDefault="00821C80">
      <w:pPr>
        <w:rPr>
          <w:sz w:val="22"/>
        </w:rPr>
      </w:pPr>
    </w:p>
    <w:p w14:paraId="1DDDFC90" w14:textId="77777777" w:rsidR="00821C80" w:rsidRDefault="00821C80">
      <w:pPr>
        <w:rPr>
          <w:sz w:val="22"/>
        </w:rPr>
      </w:pPr>
    </w:p>
    <w:p w14:paraId="682EE3AC" w14:textId="74A1A9B1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67844" w:rsidRPr="00167844">
        <w:rPr>
          <w:sz w:val="24"/>
          <w:szCs w:val="24"/>
        </w:rPr>
        <w:t>SZW/DZP/</w:t>
      </w:r>
      <w:r w:rsidR="001F04D9">
        <w:rPr>
          <w:sz w:val="24"/>
          <w:szCs w:val="24"/>
        </w:rPr>
        <w:t>19</w:t>
      </w:r>
      <w:r w:rsidR="00167844" w:rsidRPr="00167844">
        <w:rPr>
          <w:sz w:val="24"/>
          <w:szCs w:val="24"/>
        </w:rPr>
        <w:t>/202</w:t>
      </w:r>
      <w:r w:rsidR="001F04D9">
        <w:rPr>
          <w:sz w:val="24"/>
          <w:szCs w:val="24"/>
        </w:rPr>
        <w:t>3</w:t>
      </w:r>
    </w:p>
    <w:p w14:paraId="69E12E23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7EB3E567" w14:textId="218B3FF6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</w:r>
      <w:r w:rsidR="001F04D9">
        <w:br/>
      </w:r>
      <w:r w:rsidRPr="00F83B51">
        <w:t>do dysponowania tymi osobami</w:t>
      </w:r>
      <w:r w:rsidR="0060654D" w:rsidRPr="0060654D">
        <w:t>.</w:t>
      </w:r>
    </w:p>
    <w:p w14:paraId="5674A7D0" w14:textId="1B32B512" w:rsidR="00150D7E" w:rsidRDefault="00150D7E" w:rsidP="001F04D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F04D9">
        <w:rPr>
          <w:b/>
          <w:sz w:val="24"/>
        </w:rPr>
        <w:t>Podstawowym bez negocjacji</w:t>
      </w:r>
      <w:r>
        <w:rPr>
          <w:b/>
          <w:bCs/>
        </w:rPr>
        <w:t xml:space="preserve"> </w:t>
      </w:r>
      <w:r w:rsidR="001F04D9" w:rsidRPr="001F04D9">
        <w:rPr>
          <w:b/>
          <w:bCs/>
          <w:sz w:val="24"/>
          <w:szCs w:val="24"/>
        </w:rPr>
        <w:t>pn</w:t>
      </w:r>
      <w:r w:rsidR="001F04D9">
        <w:rPr>
          <w:b/>
          <w:bCs/>
        </w:rPr>
        <w:t>.</w:t>
      </w:r>
      <w:r>
        <w:rPr>
          <w:sz w:val="24"/>
        </w:rPr>
        <w:t>:</w:t>
      </w:r>
    </w:p>
    <w:p w14:paraId="42B6044F" w14:textId="77777777" w:rsidR="001F04D9" w:rsidRPr="001F04D9" w:rsidRDefault="001F04D9" w:rsidP="001F04D9">
      <w:pPr>
        <w:jc w:val="center"/>
        <w:rPr>
          <w:b/>
          <w:sz w:val="24"/>
          <w:szCs w:val="24"/>
        </w:rPr>
      </w:pPr>
      <w:r w:rsidRPr="001F04D9">
        <w:rPr>
          <w:b/>
          <w:sz w:val="24"/>
          <w:szCs w:val="24"/>
        </w:rPr>
        <w:t>Pełnienie funkcji usługi Inspektora nadzoru nad robotami budowlanymi w ramach realizacji zadania pn.: ,,Budowa Centrum Medycyny Ratunkowej, Wielkopolskiego Lecznictwa Ambulatoryjnego i Rehabilitacyjnego wraz z obszarem przyjęć planowych oraz zapleczem socjalnym, magazynowym, technicznym i archiwalnym w Filii nr 1 Szpitala Wojewódzkiego w Poznaniu".</w:t>
      </w:r>
    </w:p>
    <w:p w14:paraId="6D287D21" w14:textId="77777777" w:rsidR="00150D7E" w:rsidRDefault="00150D7E" w:rsidP="00150D7E">
      <w:pPr>
        <w:jc w:val="both"/>
        <w:rPr>
          <w:sz w:val="24"/>
        </w:rPr>
      </w:pPr>
    </w:p>
    <w:p w14:paraId="45555A97" w14:textId="0180E18F" w:rsidR="00150D7E" w:rsidRDefault="00150D7E" w:rsidP="0060654D">
      <w:pPr>
        <w:pStyle w:val="Tekstpodstawowy2"/>
      </w:pPr>
      <w:r>
        <w:t>OŚWIADCZAM(Y), że w wykonaniu niniejszego zamówienia będą uczestniczyć następujące osoby</w:t>
      </w:r>
      <w:r w:rsidR="00FA6846">
        <w:t xml:space="preserve"> (zgodnie z warunkami podanymi w SWZ</w:t>
      </w:r>
      <w:r w:rsidR="001F04D9">
        <w:t xml:space="preserve"> </w:t>
      </w:r>
      <w:r w:rsidR="001F04D9">
        <w:br/>
        <w:t>i OPZ</w:t>
      </w:r>
      <w:r w:rsidR="00FA6846">
        <w:t>)</w:t>
      </w:r>
      <w:r>
        <w:t>:</w:t>
      </w:r>
    </w:p>
    <w:p w14:paraId="7681399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62C0461C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568AE417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295D33FA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779FCDB1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48A2F144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2E0EA22F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0270AECF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37EEE47C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1AB655E3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054E819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FCDE9B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98B573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19C9A2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2FD2186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9FF835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4A5E3223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311B64E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6009B1E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EFA5C2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15AE4CB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AC0D3F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3291081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0EF63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AD25B9E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69F83D70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098BC81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288210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B66E68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5A58C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7B1569D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F89E02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676A096B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3A7CE96D" w14:textId="596DD3CC" w:rsidR="007D208F" w:rsidRDefault="007D208F" w:rsidP="007D208F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jc w:val="both"/>
        <w:rPr>
          <w:sz w:val="24"/>
          <w:szCs w:val="24"/>
        </w:rPr>
      </w:pPr>
      <w:r w:rsidRPr="007D208F">
        <w:rPr>
          <w:sz w:val="24"/>
          <w:szCs w:val="24"/>
        </w:rPr>
        <w:t xml:space="preserve">Zgodnie z &amp; 4 ust. 11 wzoru umowy 11 Inspektor z chwilą zawarcia Umowy w przedmiotowym postępowaniu załącza kopie dokumentów potwierdzających posiadanie przez członków Zespołu Inspektora uprawnień do wykonywania funkcji inżyniera nadzoru w danej specjalności </w:t>
      </w:r>
      <w:r>
        <w:rPr>
          <w:sz w:val="24"/>
          <w:szCs w:val="24"/>
        </w:rPr>
        <w:br/>
      </w:r>
      <w:r w:rsidRPr="007D208F">
        <w:rPr>
          <w:sz w:val="24"/>
          <w:szCs w:val="24"/>
        </w:rPr>
        <w:lastRenderedPageBreak/>
        <w:t>w</w:t>
      </w:r>
      <w:r>
        <w:rPr>
          <w:sz w:val="24"/>
          <w:szCs w:val="24"/>
        </w:rPr>
        <w:t xml:space="preserve"> </w:t>
      </w:r>
      <w:r w:rsidRPr="007D208F">
        <w:rPr>
          <w:sz w:val="24"/>
          <w:szCs w:val="24"/>
        </w:rPr>
        <w:t>zakresie</w:t>
      </w:r>
      <w:r>
        <w:rPr>
          <w:sz w:val="24"/>
          <w:szCs w:val="24"/>
        </w:rPr>
        <w:t xml:space="preserve"> </w:t>
      </w:r>
      <w:r w:rsidRPr="007D208F">
        <w:rPr>
          <w:sz w:val="24"/>
          <w:szCs w:val="24"/>
        </w:rPr>
        <w:t>wskazanym</w:t>
      </w:r>
      <w:r>
        <w:rPr>
          <w:sz w:val="24"/>
          <w:szCs w:val="24"/>
        </w:rPr>
        <w:t xml:space="preserve"> </w:t>
      </w:r>
      <w:r w:rsidRPr="007D208F">
        <w:rPr>
          <w:sz w:val="24"/>
          <w:szCs w:val="24"/>
        </w:rPr>
        <w:t>powyżej</w:t>
      </w:r>
      <w:r>
        <w:rPr>
          <w:sz w:val="24"/>
          <w:szCs w:val="24"/>
        </w:rPr>
        <w:t xml:space="preserve"> </w:t>
      </w:r>
      <w:r w:rsidRPr="007D208F">
        <w:rPr>
          <w:sz w:val="24"/>
          <w:szCs w:val="24"/>
        </w:rPr>
        <w:t>oraz w Opisie Przedmiotu Zamówienia  oraz oświadczenia złożone przez osoby wchodzące w skład Zespołu Inspektora o podjęciu się pełnienia w Zespole Inspektora obowiązków inżyniera nadzoru w danej specjalności, zgodnie z posiadanymi kwalifikacjami.</w:t>
      </w:r>
    </w:p>
    <w:p w14:paraId="1A3D7EE7" w14:textId="77777777" w:rsidR="007D208F" w:rsidRPr="007D208F" w:rsidRDefault="007D208F" w:rsidP="007D208F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jc w:val="both"/>
        <w:rPr>
          <w:sz w:val="24"/>
          <w:szCs w:val="24"/>
        </w:rPr>
      </w:pPr>
    </w:p>
    <w:p w14:paraId="7359DD48" w14:textId="162F953C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598B0D10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AB717" w14:textId="77777777" w:rsidR="00565EF2" w:rsidRDefault="00565EF2">
      <w:r>
        <w:separator/>
      </w:r>
    </w:p>
  </w:endnote>
  <w:endnote w:type="continuationSeparator" w:id="0">
    <w:p w14:paraId="6C6A798E" w14:textId="77777777" w:rsidR="00565EF2" w:rsidRDefault="00565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0FC86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3496B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6570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E6BE54" w14:textId="77777777" w:rsidR="00821C80" w:rsidRDefault="00821C80">
    <w:pPr>
      <w:pStyle w:val="Stopka"/>
      <w:tabs>
        <w:tab w:val="clear" w:pos="4536"/>
      </w:tabs>
      <w:jc w:val="center"/>
    </w:pPr>
  </w:p>
  <w:p w14:paraId="64207B39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A3B0E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28380A" w14:textId="77777777" w:rsidR="00821C80" w:rsidRDefault="00821C80">
    <w:pPr>
      <w:pStyle w:val="Stopka"/>
      <w:tabs>
        <w:tab w:val="clear" w:pos="4536"/>
      </w:tabs>
      <w:jc w:val="center"/>
    </w:pPr>
  </w:p>
  <w:p w14:paraId="02FABB11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30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5AD91" w14:textId="77777777" w:rsidR="00565EF2" w:rsidRDefault="00565EF2">
      <w:r>
        <w:separator/>
      </w:r>
    </w:p>
  </w:footnote>
  <w:footnote w:type="continuationSeparator" w:id="0">
    <w:p w14:paraId="6BD64D94" w14:textId="77777777" w:rsidR="00565EF2" w:rsidRDefault="00565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12788" w14:textId="77777777" w:rsidR="00167844" w:rsidRDefault="001678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11EC9" w14:textId="77777777" w:rsidR="00167844" w:rsidRDefault="001678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88C36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001"/>
    <w:rsid w:val="00150D7E"/>
    <w:rsid w:val="00167844"/>
    <w:rsid w:val="00167DCC"/>
    <w:rsid w:val="001F04D9"/>
    <w:rsid w:val="004E070D"/>
    <w:rsid w:val="00503001"/>
    <w:rsid w:val="00565EF2"/>
    <w:rsid w:val="0060654D"/>
    <w:rsid w:val="007064BA"/>
    <w:rsid w:val="00771188"/>
    <w:rsid w:val="007D208F"/>
    <w:rsid w:val="00821C80"/>
    <w:rsid w:val="00936CFB"/>
    <w:rsid w:val="00980415"/>
    <w:rsid w:val="009C437A"/>
    <w:rsid w:val="009F128A"/>
    <w:rsid w:val="00AA594F"/>
    <w:rsid w:val="00B11EA3"/>
    <w:rsid w:val="00B41A5F"/>
    <w:rsid w:val="00B551AF"/>
    <w:rsid w:val="00D52F5E"/>
    <w:rsid w:val="00E819CF"/>
    <w:rsid w:val="00F83B51"/>
    <w:rsid w:val="00FA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69112B"/>
  <w15:chartTrackingRefBased/>
  <w15:docId w15:val="{24EE4FE3-1AD6-483D-AEC4-80716AA85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238</Words>
  <Characters>1749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Szpital Wojewódzki w Poznaniu</cp:lastModifiedBy>
  <cp:revision>4</cp:revision>
  <cp:lastPrinted>2000-12-12T16:01:00Z</cp:lastPrinted>
  <dcterms:created xsi:type="dcterms:W3CDTF">2022-06-20T09:40:00Z</dcterms:created>
  <dcterms:modified xsi:type="dcterms:W3CDTF">2023-03-14T11:58:00Z</dcterms:modified>
</cp:coreProperties>
</file>