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0B1601" w:rsidRDefault="00903BD8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0B1601">
        <w:rPr>
          <w:rFonts w:ascii="Arial Narrow" w:hAnsi="Arial Narrow" w:cs="Arial"/>
          <w:sz w:val="24"/>
          <w:szCs w:val="24"/>
        </w:rPr>
        <w:t>Bydgoszcz</w:t>
      </w:r>
      <w:r w:rsidR="00D665F5" w:rsidRPr="000B1601">
        <w:rPr>
          <w:rFonts w:ascii="Arial Narrow" w:hAnsi="Arial Narrow" w:cs="Arial"/>
          <w:sz w:val="24"/>
          <w:szCs w:val="24"/>
        </w:rPr>
        <w:t xml:space="preserve"> dnia: </w:t>
      </w:r>
      <w:r w:rsidRPr="000B1601">
        <w:rPr>
          <w:rFonts w:ascii="Arial Narrow" w:hAnsi="Arial Narrow" w:cs="Arial"/>
          <w:sz w:val="24"/>
          <w:szCs w:val="24"/>
        </w:rPr>
        <w:t>2023-03-15</w:t>
      </w:r>
    </w:p>
    <w:p w:rsidR="00D665F5" w:rsidRPr="000B1601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0B1601" w:rsidRDefault="00903BD8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0B1601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0B1601" w:rsidRDefault="00903BD8" w:rsidP="00D665F5">
      <w:pPr>
        <w:rPr>
          <w:rFonts w:ascii="Arial Narrow" w:hAnsi="Arial Narrow" w:cs="Arial"/>
          <w:sz w:val="24"/>
          <w:szCs w:val="24"/>
        </w:rPr>
      </w:pPr>
      <w:r w:rsidRPr="000B1601">
        <w:rPr>
          <w:rFonts w:ascii="Arial Narrow" w:hAnsi="Arial Narrow" w:cs="Arial"/>
          <w:sz w:val="24"/>
          <w:szCs w:val="24"/>
        </w:rPr>
        <w:t>Powstańców Warszawy</w:t>
      </w:r>
      <w:r w:rsidR="00D665F5" w:rsidRPr="000B1601">
        <w:rPr>
          <w:rFonts w:ascii="Arial Narrow" w:hAnsi="Arial Narrow" w:cs="Arial"/>
          <w:sz w:val="24"/>
          <w:szCs w:val="24"/>
        </w:rPr>
        <w:t xml:space="preserve"> </w:t>
      </w:r>
      <w:r w:rsidRPr="000B1601">
        <w:rPr>
          <w:rFonts w:ascii="Arial Narrow" w:hAnsi="Arial Narrow" w:cs="Arial"/>
          <w:sz w:val="24"/>
          <w:szCs w:val="24"/>
        </w:rPr>
        <w:t>5</w:t>
      </w:r>
    </w:p>
    <w:p w:rsidR="00D665F5" w:rsidRPr="000B1601" w:rsidRDefault="00903BD8" w:rsidP="00D665F5">
      <w:pPr>
        <w:rPr>
          <w:rFonts w:ascii="Arial Narrow" w:hAnsi="Arial Narrow" w:cs="Arial"/>
          <w:sz w:val="24"/>
          <w:szCs w:val="24"/>
        </w:rPr>
      </w:pPr>
      <w:r w:rsidRPr="000B1601">
        <w:rPr>
          <w:rFonts w:ascii="Arial Narrow" w:hAnsi="Arial Narrow" w:cs="Arial"/>
          <w:sz w:val="24"/>
          <w:szCs w:val="24"/>
        </w:rPr>
        <w:t>85-681</w:t>
      </w:r>
      <w:r w:rsidR="00D665F5" w:rsidRPr="000B1601">
        <w:rPr>
          <w:rFonts w:ascii="Arial Narrow" w:hAnsi="Arial Narrow" w:cs="Arial"/>
          <w:sz w:val="24"/>
          <w:szCs w:val="24"/>
        </w:rPr>
        <w:t xml:space="preserve"> </w:t>
      </w:r>
      <w:r w:rsidRPr="000B1601">
        <w:rPr>
          <w:rFonts w:ascii="Arial Narrow" w:hAnsi="Arial Narrow" w:cs="Arial"/>
          <w:sz w:val="24"/>
          <w:szCs w:val="24"/>
        </w:rPr>
        <w:t>Bydgoszcz</w:t>
      </w:r>
    </w:p>
    <w:p w:rsidR="00D665F5" w:rsidRPr="000B1601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0B160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0B1601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0B160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0B1601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0B1601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0B1601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0B1601">
        <w:rPr>
          <w:rFonts w:ascii="Arial Narrow" w:hAnsi="Arial Narrow" w:cs="Arial"/>
          <w:sz w:val="24"/>
          <w:szCs w:val="24"/>
        </w:rPr>
        <w:t>Znak sprawy:</w:t>
      </w:r>
      <w:r w:rsidRPr="000B1601">
        <w:rPr>
          <w:rFonts w:ascii="Arial Narrow" w:hAnsi="Arial Narrow" w:cs="Arial"/>
          <w:b/>
          <w:sz w:val="24"/>
          <w:szCs w:val="24"/>
        </w:rPr>
        <w:t xml:space="preserve"> </w:t>
      </w:r>
      <w:r w:rsidR="00903BD8" w:rsidRPr="000B1601">
        <w:rPr>
          <w:rFonts w:ascii="Arial Narrow" w:hAnsi="Arial Narrow" w:cs="Arial"/>
          <w:b/>
          <w:sz w:val="24"/>
          <w:szCs w:val="24"/>
        </w:rPr>
        <w:t>25/2023</w:t>
      </w:r>
      <w:r w:rsidR="00A80738" w:rsidRPr="000B1601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0B160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B160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B160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0B160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0B1601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0B160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0B1601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0B1601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0B1601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903BD8" w:rsidRPr="000B1601">
        <w:rPr>
          <w:rFonts w:ascii="Arial Narrow" w:hAnsi="Arial Narrow" w:cs="Arial"/>
          <w:sz w:val="24"/>
          <w:szCs w:val="24"/>
        </w:rPr>
        <w:t>podstawowy</w:t>
      </w:r>
      <w:r w:rsidR="000B1601">
        <w:rPr>
          <w:rFonts w:ascii="Arial Narrow" w:hAnsi="Arial Narrow" w:cs="Arial"/>
          <w:sz w:val="24"/>
          <w:szCs w:val="24"/>
        </w:rPr>
        <w:t>m</w:t>
      </w:r>
      <w:r w:rsidR="00903BD8" w:rsidRPr="000B1601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903BD8" w:rsidRPr="000B1601">
        <w:rPr>
          <w:rFonts w:ascii="Arial Narrow" w:hAnsi="Arial Narrow" w:cs="Arial"/>
          <w:sz w:val="24"/>
          <w:szCs w:val="24"/>
        </w:rPr>
        <w:t>Pzp</w:t>
      </w:r>
      <w:proofErr w:type="spellEnd"/>
      <w:r w:rsidRPr="000B1601">
        <w:rPr>
          <w:rFonts w:ascii="Arial Narrow" w:hAnsi="Arial Narrow" w:cs="Arial"/>
          <w:sz w:val="24"/>
          <w:szCs w:val="24"/>
        </w:rPr>
        <w:t xml:space="preserve"> na:</w:t>
      </w:r>
    </w:p>
    <w:p w:rsidR="00A80738" w:rsidRPr="000B1601" w:rsidRDefault="00903BD8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0B1601">
        <w:rPr>
          <w:rFonts w:ascii="Arial Narrow" w:hAnsi="Arial Narrow" w:cs="Arial"/>
          <w:b/>
          <w:szCs w:val="24"/>
        </w:rPr>
        <w:t>Dostawy sukcesywne rękawic chirurgicznych na okres 24 miesięcy</w:t>
      </w:r>
    </w:p>
    <w:p w:rsidR="00D665F5" w:rsidRPr="000B1601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B1601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0B1601">
        <w:rPr>
          <w:rFonts w:ascii="Arial Narrow" w:hAnsi="Arial Narrow" w:cs="Arial"/>
          <w:sz w:val="24"/>
          <w:szCs w:val="24"/>
        </w:rPr>
        <w:t>2</w:t>
      </w:r>
      <w:r w:rsidRPr="000B1601">
        <w:rPr>
          <w:rFonts w:ascii="Arial Narrow" w:hAnsi="Arial Narrow" w:cs="Arial"/>
          <w:sz w:val="24"/>
          <w:szCs w:val="24"/>
        </w:rPr>
        <w:t xml:space="preserve"> ust. 5 </w:t>
      </w:r>
      <w:r w:rsidRPr="000B1601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0B1601">
        <w:rPr>
          <w:rFonts w:ascii="Arial Narrow" w:hAnsi="Arial Narrow" w:cs="Arial"/>
          <w:sz w:val="24"/>
          <w:szCs w:val="24"/>
        </w:rPr>
        <w:t xml:space="preserve"> </w:t>
      </w:r>
      <w:r w:rsidR="00903BD8" w:rsidRPr="000B1601">
        <w:rPr>
          <w:rFonts w:ascii="Arial Narrow" w:hAnsi="Arial Narrow" w:cs="Arial"/>
          <w:sz w:val="24"/>
          <w:szCs w:val="24"/>
        </w:rPr>
        <w:t>(</w:t>
      </w:r>
      <w:proofErr w:type="spellStart"/>
      <w:r w:rsidR="00903BD8" w:rsidRPr="000B1601">
        <w:rPr>
          <w:rFonts w:ascii="Arial Narrow" w:hAnsi="Arial Narrow" w:cs="Arial"/>
          <w:sz w:val="24"/>
          <w:szCs w:val="24"/>
        </w:rPr>
        <w:t>t.j</w:t>
      </w:r>
      <w:proofErr w:type="spellEnd"/>
      <w:r w:rsidR="00903BD8" w:rsidRPr="000B1601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903BD8" w:rsidRPr="000B1601">
        <w:rPr>
          <w:rFonts w:ascii="Arial Narrow" w:hAnsi="Arial Narrow" w:cs="Arial"/>
          <w:sz w:val="24"/>
          <w:szCs w:val="24"/>
        </w:rPr>
        <w:t>z</w:t>
      </w:r>
      <w:proofErr w:type="gramEnd"/>
      <w:r w:rsidR="00903BD8" w:rsidRPr="000B1601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0B1601">
        <w:rPr>
          <w:rFonts w:ascii="Arial Narrow" w:hAnsi="Arial Narrow" w:cs="Arial"/>
          <w:sz w:val="24"/>
          <w:szCs w:val="24"/>
        </w:rPr>
        <w:t xml:space="preserve"> </w:t>
      </w:r>
      <w:r w:rsidRPr="000B1601">
        <w:rPr>
          <w:rFonts w:ascii="Arial Narrow" w:hAnsi="Arial Narrow" w:cs="Arial"/>
          <w:sz w:val="24"/>
          <w:szCs w:val="24"/>
        </w:rPr>
        <w:t>udostępnia</w:t>
      </w:r>
      <w:r w:rsidR="00F95C33" w:rsidRPr="000B1601">
        <w:rPr>
          <w:rFonts w:ascii="Arial Narrow" w:hAnsi="Arial Narrow" w:cs="Arial"/>
          <w:sz w:val="24"/>
          <w:szCs w:val="24"/>
        </w:rPr>
        <w:t xml:space="preserve"> </w:t>
      </w:r>
      <w:r w:rsidR="004C7E9B" w:rsidRPr="000B1601">
        <w:rPr>
          <w:rFonts w:ascii="Arial Narrow" w:hAnsi="Arial Narrow" w:cs="Arial"/>
          <w:sz w:val="24"/>
          <w:szCs w:val="24"/>
        </w:rPr>
        <w:t>informacj</w:t>
      </w:r>
      <w:r w:rsidR="00577BC6" w:rsidRPr="000B1601">
        <w:rPr>
          <w:rFonts w:ascii="Arial Narrow" w:hAnsi="Arial Narrow" w:cs="Arial"/>
          <w:sz w:val="24"/>
          <w:szCs w:val="24"/>
        </w:rPr>
        <w:t>ę</w:t>
      </w:r>
      <w:r w:rsidR="00035488" w:rsidRPr="000B1601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0B1601">
        <w:rPr>
          <w:rFonts w:ascii="Arial Narrow" w:hAnsi="Arial Narrow" w:cs="Arial"/>
          <w:sz w:val="24"/>
          <w:szCs w:val="24"/>
        </w:rPr>
        <w:t>.</w:t>
      </w:r>
    </w:p>
    <w:p w:rsidR="00A80738" w:rsidRPr="000B1601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B1601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0B1601">
        <w:rPr>
          <w:rFonts w:ascii="Arial Narrow" w:hAnsi="Arial Narrow" w:cs="Arial"/>
          <w:sz w:val="24"/>
          <w:szCs w:val="24"/>
        </w:rPr>
        <w:t xml:space="preserve"> w dniu </w:t>
      </w:r>
      <w:r w:rsidR="00903BD8" w:rsidRPr="000B1601">
        <w:rPr>
          <w:rFonts w:ascii="Arial Narrow" w:hAnsi="Arial Narrow" w:cs="Arial"/>
          <w:sz w:val="24"/>
          <w:szCs w:val="24"/>
        </w:rPr>
        <w:t>15/03/2023</w:t>
      </w:r>
      <w:r w:rsidR="00FF4AB1" w:rsidRPr="000B1601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0B1601">
        <w:rPr>
          <w:rFonts w:ascii="Arial Narrow" w:hAnsi="Arial Narrow" w:cs="Arial"/>
          <w:sz w:val="24"/>
          <w:szCs w:val="24"/>
        </w:rPr>
        <w:t xml:space="preserve">. </w:t>
      </w:r>
      <w:r w:rsidR="00903BD8" w:rsidRPr="000B1601">
        <w:rPr>
          <w:rFonts w:ascii="Arial Narrow" w:hAnsi="Arial Narrow" w:cs="Arial"/>
          <w:sz w:val="24"/>
          <w:szCs w:val="24"/>
        </w:rPr>
        <w:t>08:30</w:t>
      </w:r>
      <w:r w:rsidRPr="000B1601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0B1601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F506CA" w:rsidTr="00C82837">
        <w:tc>
          <w:tcPr>
            <w:tcW w:w="993" w:type="dxa"/>
            <w:shd w:val="clear" w:color="auto" w:fill="auto"/>
            <w:vAlign w:val="center"/>
          </w:tcPr>
          <w:p w:rsidR="006B27ED" w:rsidRPr="00F506C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F506C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Nr</w:t>
            </w:r>
            <w:r w:rsidR="00C82837" w:rsidRPr="00F506CA">
              <w:rPr>
                <w:rFonts w:ascii="Arial Narrow" w:hAnsi="Arial Narrow" w:cs="Arial"/>
                <w:sz w:val="22"/>
              </w:rPr>
              <w:t xml:space="preserve"> </w:t>
            </w:r>
            <w:r w:rsidRPr="00F506CA">
              <w:rPr>
                <w:rFonts w:ascii="Arial Narrow" w:hAnsi="Arial Narrow" w:cs="Arial"/>
                <w:sz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F506CA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F506C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Cena oferty</w:t>
            </w:r>
          </w:p>
        </w:tc>
      </w:tr>
      <w:tr w:rsidR="00903BD8" w:rsidRPr="00F506CA" w:rsidTr="00D3088E">
        <w:tc>
          <w:tcPr>
            <w:tcW w:w="993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03BD8" w:rsidRPr="00F506CA" w:rsidRDefault="00903BD8" w:rsidP="00D3088E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SORIMEX sp. z o. </w:t>
            </w:r>
            <w:proofErr w:type="gramStart"/>
            <w:r w:rsidRPr="00F506CA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F506CA">
              <w:rPr>
                <w:rFonts w:ascii="Arial Narrow" w:hAnsi="Arial Narrow" w:cs="Arial"/>
                <w:sz w:val="22"/>
              </w:rPr>
              <w:t xml:space="preserve">. </w:t>
            </w:r>
            <w:proofErr w:type="gramStart"/>
            <w:r w:rsidRPr="00F506CA">
              <w:rPr>
                <w:rFonts w:ascii="Arial Narrow" w:hAnsi="Arial Narrow" w:cs="Arial"/>
                <w:sz w:val="22"/>
              </w:rPr>
              <w:t>sp</w:t>
            </w:r>
            <w:proofErr w:type="gramEnd"/>
            <w:r w:rsidRPr="00F506CA">
              <w:rPr>
                <w:rFonts w:ascii="Arial Narrow" w:hAnsi="Arial Narrow" w:cs="Arial"/>
                <w:sz w:val="22"/>
              </w:rPr>
              <w:t>. k.</w:t>
            </w:r>
          </w:p>
          <w:p w:rsidR="00903BD8" w:rsidRPr="00F506CA" w:rsidRDefault="00903BD8" w:rsidP="00D3088E">
            <w:pPr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Równinna 25 </w:t>
            </w:r>
          </w:p>
          <w:p w:rsidR="00903BD8" w:rsidRPr="00F506CA" w:rsidRDefault="00903BD8" w:rsidP="00D3088E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48 016.80 </w:t>
            </w:r>
            <w:proofErr w:type="gramStart"/>
            <w:r w:rsidRPr="00F506CA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903BD8" w:rsidRPr="00F506CA" w:rsidTr="00D3088E">
        <w:tc>
          <w:tcPr>
            <w:tcW w:w="993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03BD8" w:rsidRPr="00F506CA" w:rsidRDefault="00903BD8" w:rsidP="00D3088E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PHU ANMAR Sp. z o.</w:t>
            </w:r>
            <w:proofErr w:type="gramStart"/>
            <w:r w:rsidRPr="00F506CA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F506CA">
              <w:rPr>
                <w:rFonts w:ascii="Arial Narrow" w:hAnsi="Arial Narrow" w:cs="Arial"/>
                <w:sz w:val="22"/>
              </w:rPr>
              <w:t>. Sp. k</w:t>
            </w:r>
          </w:p>
          <w:p w:rsidR="00903BD8" w:rsidRPr="00F506CA" w:rsidRDefault="00903BD8" w:rsidP="00D3088E">
            <w:pPr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Strefowa 22 </w:t>
            </w:r>
          </w:p>
          <w:p w:rsidR="00903BD8" w:rsidRPr="00F506CA" w:rsidRDefault="00903BD8" w:rsidP="00D3088E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42 638.40 </w:t>
            </w:r>
            <w:proofErr w:type="gramStart"/>
            <w:r w:rsidRPr="00F506CA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903BD8" w:rsidRPr="00F506CA" w:rsidTr="00D3088E">
        <w:tc>
          <w:tcPr>
            <w:tcW w:w="993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03BD8" w:rsidRPr="00F506CA" w:rsidRDefault="00903BD8" w:rsidP="00D3088E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PHU ANMAR Sp. z o.</w:t>
            </w:r>
            <w:proofErr w:type="gramStart"/>
            <w:r w:rsidRPr="00F506CA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F506CA">
              <w:rPr>
                <w:rFonts w:ascii="Arial Narrow" w:hAnsi="Arial Narrow" w:cs="Arial"/>
                <w:sz w:val="22"/>
              </w:rPr>
              <w:t>. Sp. k</w:t>
            </w:r>
          </w:p>
          <w:p w:rsidR="00903BD8" w:rsidRPr="00F506CA" w:rsidRDefault="00903BD8" w:rsidP="00D3088E">
            <w:pPr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Strefowa 22 </w:t>
            </w:r>
          </w:p>
          <w:p w:rsidR="00903BD8" w:rsidRPr="00F506CA" w:rsidRDefault="00903BD8" w:rsidP="00D3088E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46 008.00 </w:t>
            </w:r>
            <w:proofErr w:type="gramStart"/>
            <w:r w:rsidRPr="00F506CA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903BD8" w:rsidRPr="00F506CA" w:rsidTr="00D3088E">
        <w:tc>
          <w:tcPr>
            <w:tcW w:w="993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03BD8" w:rsidRPr="00F506CA" w:rsidRDefault="00903BD8" w:rsidP="00D3088E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ABOOK Spółka z ograniczoną odpowiedzialnością</w:t>
            </w:r>
          </w:p>
          <w:p w:rsidR="00903BD8" w:rsidRPr="00F506CA" w:rsidRDefault="00903BD8" w:rsidP="00D3088E">
            <w:pPr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Brzostowska 22 </w:t>
            </w:r>
          </w:p>
          <w:p w:rsidR="00903BD8" w:rsidRPr="00F506CA" w:rsidRDefault="00903BD8" w:rsidP="00D3088E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04-985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348 040.80 </w:t>
            </w:r>
            <w:proofErr w:type="gramStart"/>
            <w:r w:rsidRPr="00F506CA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903BD8" w:rsidRPr="00F506CA" w:rsidTr="00D3088E">
        <w:tc>
          <w:tcPr>
            <w:tcW w:w="993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03BD8" w:rsidRPr="00F506CA" w:rsidRDefault="00903BD8" w:rsidP="00D3088E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ABOOK Spółka z ograniczoną odpowiedzialnością</w:t>
            </w:r>
          </w:p>
          <w:p w:rsidR="00903BD8" w:rsidRPr="00F506CA" w:rsidRDefault="00903BD8" w:rsidP="00D3088E">
            <w:pPr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Brzostowska 22 </w:t>
            </w:r>
          </w:p>
          <w:p w:rsidR="00903BD8" w:rsidRPr="00F506CA" w:rsidRDefault="00903BD8" w:rsidP="00D3088E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04-985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56 862.00 </w:t>
            </w:r>
            <w:proofErr w:type="gramStart"/>
            <w:r w:rsidRPr="00F506CA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903BD8" w:rsidRPr="00F506CA" w:rsidTr="00D3088E">
        <w:tc>
          <w:tcPr>
            <w:tcW w:w="993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03BD8" w:rsidRPr="00F506CA" w:rsidRDefault="00903BD8" w:rsidP="00D3088E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ABOOK Spółka z ograniczoną odpowiedzialnością</w:t>
            </w:r>
          </w:p>
          <w:p w:rsidR="00903BD8" w:rsidRPr="00F506CA" w:rsidRDefault="00903BD8" w:rsidP="00D3088E">
            <w:pPr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lastRenderedPageBreak/>
              <w:t xml:space="preserve">Brzostowska 22 </w:t>
            </w:r>
          </w:p>
          <w:p w:rsidR="00903BD8" w:rsidRPr="00F506CA" w:rsidRDefault="00903BD8" w:rsidP="00D3088E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04-985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lastRenderedPageBreak/>
              <w:t xml:space="preserve">75 394.80 </w:t>
            </w:r>
            <w:proofErr w:type="gramStart"/>
            <w:r w:rsidRPr="00F506CA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903BD8" w:rsidRPr="00F506CA" w:rsidTr="00D3088E">
        <w:tc>
          <w:tcPr>
            <w:tcW w:w="993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03BD8" w:rsidRPr="00F506CA" w:rsidRDefault="00903BD8" w:rsidP="00D3088E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ABOOK Spółka z ograniczoną odpowiedzialnością</w:t>
            </w:r>
          </w:p>
          <w:p w:rsidR="00903BD8" w:rsidRPr="00F506CA" w:rsidRDefault="00903BD8" w:rsidP="00D3088E">
            <w:pPr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Brzostowska 22 </w:t>
            </w:r>
          </w:p>
          <w:p w:rsidR="00903BD8" w:rsidRPr="00F506CA" w:rsidRDefault="00903BD8" w:rsidP="00D3088E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04-985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21 319.20 </w:t>
            </w:r>
            <w:proofErr w:type="gramStart"/>
            <w:r w:rsidRPr="00F506CA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903BD8" w:rsidRPr="00F506CA" w:rsidTr="00D3088E">
        <w:tc>
          <w:tcPr>
            <w:tcW w:w="993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03BD8" w:rsidRPr="00F506CA" w:rsidRDefault="00903BD8" w:rsidP="00D3088E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Zarys International </w:t>
            </w:r>
            <w:proofErr w:type="spellStart"/>
            <w:r w:rsidRPr="00F506CA">
              <w:rPr>
                <w:rFonts w:ascii="Arial Narrow" w:hAnsi="Arial Narrow" w:cs="Arial"/>
                <w:sz w:val="22"/>
              </w:rPr>
              <w:t>Group</w:t>
            </w:r>
            <w:proofErr w:type="spellEnd"/>
            <w:r w:rsidRPr="00F506CA">
              <w:rPr>
                <w:rFonts w:ascii="Arial Narrow" w:hAnsi="Arial Narrow" w:cs="Arial"/>
                <w:sz w:val="22"/>
              </w:rPr>
              <w:t xml:space="preserve"> spółka z ograniczoną odpowiedzialnością spółka komandytowa</w:t>
            </w:r>
          </w:p>
          <w:p w:rsidR="00903BD8" w:rsidRPr="00F506CA" w:rsidRDefault="00903BD8" w:rsidP="00D3088E">
            <w:pPr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Pod Borem 18 </w:t>
            </w:r>
          </w:p>
          <w:p w:rsidR="00903BD8" w:rsidRPr="00F506CA" w:rsidRDefault="00903BD8" w:rsidP="00D3088E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255 052.80 </w:t>
            </w:r>
            <w:proofErr w:type="gramStart"/>
            <w:r w:rsidRPr="00F506CA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903BD8" w:rsidRPr="00F506CA" w:rsidTr="00D3088E">
        <w:tc>
          <w:tcPr>
            <w:tcW w:w="993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03BD8" w:rsidRPr="00F506CA" w:rsidRDefault="00903BD8" w:rsidP="00D3088E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Zarys International </w:t>
            </w:r>
            <w:proofErr w:type="spellStart"/>
            <w:r w:rsidRPr="00F506CA">
              <w:rPr>
                <w:rFonts w:ascii="Arial Narrow" w:hAnsi="Arial Narrow" w:cs="Arial"/>
                <w:sz w:val="22"/>
              </w:rPr>
              <w:t>Group</w:t>
            </w:r>
            <w:proofErr w:type="spellEnd"/>
            <w:r w:rsidRPr="00F506CA">
              <w:rPr>
                <w:rFonts w:ascii="Arial Narrow" w:hAnsi="Arial Narrow" w:cs="Arial"/>
                <w:sz w:val="22"/>
              </w:rPr>
              <w:t xml:space="preserve"> spółka z ograniczoną odpowiedzialnością spółka komandytowa</w:t>
            </w:r>
          </w:p>
          <w:p w:rsidR="00903BD8" w:rsidRPr="00F506CA" w:rsidRDefault="00903BD8" w:rsidP="00D3088E">
            <w:pPr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Pod Borem 18 </w:t>
            </w:r>
          </w:p>
          <w:p w:rsidR="00903BD8" w:rsidRPr="00F506CA" w:rsidRDefault="00903BD8" w:rsidP="00D3088E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45 068.40 </w:t>
            </w:r>
            <w:proofErr w:type="gramStart"/>
            <w:r w:rsidRPr="00F506CA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903BD8" w:rsidRPr="00F506CA" w:rsidTr="00D3088E">
        <w:tc>
          <w:tcPr>
            <w:tcW w:w="993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03BD8" w:rsidRPr="00F506CA" w:rsidRDefault="00903BD8" w:rsidP="00D3088E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Zarys International </w:t>
            </w:r>
            <w:proofErr w:type="spellStart"/>
            <w:r w:rsidRPr="00F506CA">
              <w:rPr>
                <w:rFonts w:ascii="Arial Narrow" w:hAnsi="Arial Narrow" w:cs="Arial"/>
                <w:sz w:val="22"/>
              </w:rPr>
              <w:t>Group</w:t>
            </w:r>
            <w:proofErr w:type="spellEnd"/>
            <w:r w:rsidRPr="00F506CA">
              <w:rPr>
                <w:rFonts w:ascii="Arial Narrow" w:hAnsi="Arial Narrow" w:cs="Arial"/>
                <w:sz w:val="22"/>
              </w:rPr>
              <w:t xml:space="preserve"> spółka z ograniczoną odpowiedzialnością spółka komandytowa</w:t>
            </w:r>
          </w:p>
          <w:p w:rsidR="00903BD8" w:rsidRPr="00F506CA" w:rsidRDefault="00903BD8" w:rsidP="00D3088E">
            <w:pPr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Pod Borem 18 </w:t>
            </w:r>
          </w:p>
          <w:p w:rsidR="00903BD8" w:rsidRPr="00F506CA" w:rsidRDefault="00903BD8" w:rsidP="00D3088E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48 600.00 </w:t>
            </w:r>
            <w:proofErr w:type="gramStart"/>
            <w:r w:rsidRPr="00F506CA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903BD8" w:rsidRPr="00F506CA" w:rsidTr="00D3088E">
        <w:tc>
          <w:tcPr>
            <w:tcW w:w="993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03BD8" w:rsidRPr="00F506CA" w:rsidRDefault="00903BD8" w:rsidP="00D3088E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Zarys International </w:t>
            </w:r>
            <w:proofErr w:type="spellStart"/>
            <w:r w:rsidRPr="00F506CA">
              <w:rPr>
                <w:rFonts w:ascii="Arial Narrow" w:hAnsi="Arial Narrow" w:cs="Arial"/>
                <w:sz w:val="22"/>
              </w:rPr>
              <w:t>Group</w:t>
            </w:r>
            <w:proofErr w:type="spellEnd"/>
            <w:r w:rsidRPr="00F506CA">
              <w:rPr>
                <w:rFonts w:ascii="Arial Narrow" w:hAnsi="Arial Narrow" w:cs="Arial"/>
                <w:sz w:val="22"/>
              </w:rPr>
              <w:t xml:space="preserve"> spółka z ograniczoną odpowiedzialnością spółka komandytowa</w:t>
            </w:r>
          </w:p>
          <w:p w:rsidR="00903BD8" w:rsidRPr="00F506CA" w:rsidRDefault="00903BD8" w:rsidP="00D3088E">
            <w:pPr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Pod Borem 18 </w:t>
            </w:r>
          </w:p>
          <w:p w:rsidR="00903BD8" w:rsidRPr="00F506CA" w:rsidRDefault="00903BD8" w:rsidP="00D3088E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122 148.00 </w:t>
            </w:r>
            <w:proofErr w:type="gramStart"/>
            <w:r w:rsidRPr="00F506CA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903BD8" w:rsidRPr="00F506CA" w:rsidTr="00D3088E">
        <w:tc>
          <w:tcPr>
            <w:tcW w:w="993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03BD8" w:rsidRPr="00F506CA" w:rsidRDefault="00903BD8" w:rsidP="00D3088E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Zarys International </w:t>
            </w:r>
            <w:proofErr w:type="spellStart"/>
            <w:r w:rsidRPr="00F506CA">
              <w:rPr>
                <w:rFonts w:ascii="Arial Narrow" w:hAnsi="Arial Narrow" w:cs="Arial"/>
                <w:sz w:val="22"/>
              </w:rPr>
              <w:t>Group</w:t>
            </w:r>
            <w:proofErr w:type="spellEnd"/>
            <w:r w:rsidRPr="00F506CA">
              <w:rPr>
                <w:rFonts w:ascii="Arial Narrow" w:hAnsi="Arial Narrow" w:cs="Arial"/>
                <w:sz w:val="22"/>
              </w:rPr>
              <w:t xml:space="preserve"> spółka z ograniczoną odpowiedzialnością spółka komandytowa</w:t>
            </w:r>
          </w:p>
          <w:p w:rsidR="00903BD8" w:rsidRPr="00F506CA" w:rsidRDefault="00903BD8" w:rsidP="00D3088E">
            <w:pPr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Pod Borem 18 </w:t>
            </w:r>
          </w:p>
          <w:p w:rsidR="00903BD8" w:rsidRPr="00F506CA" w:rsidRDefault="00903BD8" w:rsidP="00D3088E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24 559.20 </w:t>
            </w:r>
            <w:proofErr w:type="gramStart"/>
            <w:r w:rsidRPr="00F506CA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903BD8" w:rsidRPr="00F506CA" w:rsidTr="00D3088E">
        <w:tc>
          <w:tcPr>
            <w:tcW w:w="993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03BD8" w:rsidRPr="00F506CA" w:rsidRDefault="00903BD8" w:rsidP="00D3088E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gramStart"/>
            <w:r w:rsidRPr="00F506CA">
              <w:rPr>
                <w:rFonts w:ascii="Arial Narrow" w:hAnsi="Arial Narrow" w:cs="Arial"/>
                <w:sz w:val="22"/>
              </w:rPr>
              <w:t>SKAMEX  Spółka</w:t>
            </w:r>
            <w:proofErr w:type="gramEnd"/>
            <w:r w:rsidRPr="00F506CA">
              <w:rPr>
                <w:rFonts w:ascii="Arial Narrow" w:hAnsi="Arial Narrow" w:cs="Arial"/>
                <w:sz w:val="22"/>
              </w:rPr>
              <w:t xml:space="preserve"> z ograniczoną odpowiedzialnością </w:t>
            </w:r>
          </w:p>
          <w:p w:rsidR="00903BD8" w:rsidRPr="00F506CA" w:rsidRDefault="00903BD8" w:rsidP="00D3088E">
            <w:pPr>
              <w:rPr>
                <w:rFonts w:ascii="Arial Narrow" w:hAnsi="Arial Narrow" w:cs="Arial"/>
                <w:sz w:val="22"/>
              </w:rPr>
            </w:pPr>
            <w:proofErr w:type="gramStart"/>
            <w:r w:rsidRPr="00F506CA">
              <w:rPr>
                <w:rFonts w:ascii="Arial Narrow" w:hAnsi="Arial Narrow" w:cs="Arial"/>
                <w:sz w:val="22"/>
              </w:rPr>
              <w:t>ul</w:t>
            </w:r>
            <w:proofErr w:type="gramEnd"/>
            <w:r w:rsidRPr="00F506CA">
              <w:rPr>
                <w:rFonts w:ascii="Arial Narrow" w:hAnsi="Arial Narrow" w:cs="Arial"/>
                <w:sz w:val="22"/>
              </w:rPr>
              <w:t xml:space="preserve">. Częstochowska 38/52 </w:t>
            </w:r>
          </w:p>
          <w:p w:rsidR="00903BD8" w:rsidRPr="00F506CA" w:rsidRDefault="0024472C" w:rsidP="00D3088E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90-001</w:t>
            </w:r>
            <w:r w:rsidR="00903BD8" w:rsidRPr="00F506CA">
              <w:rPr>
                <w:rFonts w:ascii="Arial Narrow" w:hAnsi="Arial Narrow" w:cs="Arial"/>
                <w:sz w:val="22"/>
              </w:rPr>
              <w:t xml:space="preserve">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345 384.00 </w:t>
            </w:r>
            <w:proofErr w:type="gramStart"/>
            <w:r w:rsidRPr="00F506CA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903BD8" w:rsidRPr="00F506CA" w:rsidTr="00D3088E">
        <w:tc>
          <w:tcPr>
            <w:tcW w:w="993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03BD8" w:rsidRPr="00F506CA" w:rsidRDefault="00903BD8" w:rsidP="00D3088E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gramStart"/>
            <w:r w:rsidRPr="00F506CA">
              <w:rPr>
                <w:rFonts w:ascii="Arial Narrow" w:hAnsi="Arial Narrow" w:cs="Arial"/>
                <w:sz w:val="22"/>
              </w:rPr>
              <w:t>SKAMEX  Spółka</w:t>
            </w:r>
            <w:proofErr w:type="gramEnd"/>
            <w:r w:rsidRPr="00F506CA">
              <w:rPr>
                <w:rFonts w:ascii="Arial Narrow" w:hAnsi="Arial Narrow" w:cs="Arial"/>
                <w:sz w:val="22"/>
              </w:rPr>
              <w:t xml:space="preserve"> z ograniczoną odpowiedzialnością </w:t>
            </w:r>
          </w:p>
          <w:p w:rsidR="00903BD8" w:rsidRPr="00F506CA" w:rsidRDefault="00903BD8" w:rsidP="00D3088E">
            <w:pPr>
              <w:rPr>
                <w:rFonts w:ascii="Arial Narrow" w:hAnsi="Arial Narrow" w:cs="Arial"/>
                <w:sz w:val="22"/>
              </w:rPr>
            </w:pPr>
            <w:proofErr w:type="gramStart"/>
            <w:r w:rsidRPr="00F506CA">
              <w:rPr>
                <w:rFonts w:ascii="Arial Narrow" w:hAnsi="Arial Narrow" w:cs="Arial"/>
                <w:sz w:val="22"/>
              </w:rPr>
              <w:t>ul</w:t>
            </w:r>
            <w:proofErr w:type="gramEnd"/>
            <w:r w:rsidRPr="00F506CA">
              <w:rPr>
                <w:rFonts w:ascii="Arial Narrow" w:hAnsi="Arial Narrow" w:cs="Arial"/>
                <w:sz w:val="22"/>
              </w:rPr>
              <w:t xml:space="preserve">. Częstochowska 38/52 </w:t>
            </w:r>
          </w:p>
          <w:p w:rsidR="00903BD8" w:rsidRPr="00F506CA" w:rsidRDefault="0024472C" w:rsidP="00D3088E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90-001 </w:t>
            </w:r>
            <w:r w:rsidR="00903BD8" w:rsidRPr="00F506CA">
              <w:rPr>
                <w:rFonts w:ascii="Arial Narrow" w:hAnsi="Arial Narrow" w:cs="Arial"/>
                <w:sz w:val="22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80 028.00 </w:t>
            </w:r>
            <w:proofErr w:type="gramStart"/>
            <w:r w:rsidRPr="00F506CA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903BD8" w:rsidRPr="00F506CA" w:rsidTr="00D3088E">
        <w:tc>
          <w:tcPr>
            <w:tcW w:w="993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03BD8" w:rsidRPr="00F506CA" w:rsidRDefault="00903BD8" w:rsidP="00D3088E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gramStart"/>
            <w:r w:rsidRPr="00F506CA">
              <w:rPr>
                <w:rFonts w:ascii="Arial Narrow" w:hAnsi="Arial Narrow" w:cs="Arial"/>
                <w:sz w:val="22"/>
              </w:rPr>
              <w:t>SKAMEX  Spółka</w:t>
            </w:r>
            <w:proofErr w:type="gramEnd"/>
            <w:r w:rsidRPr="00F506CA">
              <w:rPr>
                <w:rFonts w:ascii="Arial Narrow" w:hAnsi="Arial Narrow" w:cs="Arial"/>
                <w:sz w:val="22"/>
              </w:rPr>
              <w:t xml:space="preserve"> z ograniczoną odpowiedzialnością </w:t>
            </w:r>
          </w:p>
          <w:p w:rsidR="00903BD8" w:rsidRPr="00F506CA" w:rsidRDefault="00903BD8" w:rsidP="00D3088E">
            <w:pPr>
              <w:rPr>
                <w:rFonts w:ascii="Arial Narrow" w:hAnsi="Arial Narrow" w:cs="Arial"/>
                <w:sz w:val="22"/>
              </w:rPr>
            </w:pPr>
            <w:proofErr w:type="gramStart"/>
            <w:r w:rsidRPr="00F506CA">
              <w:rPr>
                <w:rFonts w:ascii="Arial Narrow" w:hAnsi="Arial Narrow" w:cs="Arial"/>
                <w:sz w:val="22"/>
              </w:rPr>
              <w:t>ul</w:t>
            </w:r>
            <w:proofErr w:type="gramEnd"/>
            <w:r w:rsidRPr="00F506CA">
              <w:rPr>
                <w:rFonts w:ascii="Arial Narrow" w:hAnsi="Arial Narrow" w:cs="Arial"/>
                <w:sz w:val="22"/>
              </w:rPr>
              <w:t xml:space="preserve">. Częstochowska 38/52 </w:t>
            </w:r>
          </w:p>
          <w:p w:rsidR="00903BD8" w:rsidRPr="00F506CA" w:rsidRDefault="0024472C" w:rsidP="00D3088E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90-001 </w:t>
            </w:r>
            <w:r w:rsidR="00903BD8" w:rsidRPr="00F506CA">
              <w:rPr>
                <w:rFonts w:ascii="Arial Narrow" w:hAnsi="Arial Narrow" w:cs="Arial"/>
                <w:sz w:val="22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49 248.00 </w:t>
            </w:r>
            <w:proofErr w:type="gramStart"/>
            <w:r w:rsidRPr="00F506CA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903BD8" w:rsidRPr="00F506CA" w:rsidTr="00D3088E">
        <w:tc>
          <w:tcPr>
            <w:tcW w:w="993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03BD8" w:rsidRPr="00F506CA" w:rsidRDefault="00903BD8" w:rsidP="00D3088E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gramStart"/>
            <w:r w:rsidRPr="00F506CA">
              <w:rPr>
                <w:rFonts w:ascii="Arial Narrow" w:hAnsi="Arial Narrow" w:cs="Arial"/>
                <w:sz w:val="22"/>
              </w:rPr>
              <w:t>SKAMEX  Spółka</w:t>
            </w:r>
            <w:proofErr w:type="gramEnd"/>
            <w:r w:rsidRPr="00F506CA">
              <w:rPr>
                <w:rFonts w:ascii="Arial Narrow" w:hAnsi="Arial Narrow" w:cs="Arial"/>
                <w:sz w:val="22"/>
              </w:rPr>
              <w:t xml:space="preserve"> z ograniczoną odpowiedzialnością </w:t>
            </w:r>
          </w:p>
          <w:p w:rsidR="00903BD8" w:rsidRPr="00F506CA" w:rsidRDefault="00903BD8" w:rsidP="00D3088E">
            <w:pPr>
              <w:rPr>
                <w:rFonts w:ascii="Arial Narrow" w:hAnsi="Arial Narrow" w:cs="Arial"/>
                <w:sz w:val="22"/>
              </w:rPr>
            </w:pPr>
            <w:proofErr w:type="gramStart"/>
            <w:r w:rsidRPr="00F506CA">
              <w:rPr>
                <w:rFonts w:ascii="Arial Narrow" w:hAnsi="Arial Narrow" w:cs="Arial"/>
                <w:sz w:val="22"/>
              </w:rPr>
              <w:t>ul</w:t>
            </w:r>
            <w:proofErr w:type="gramEnd"/>
            <w:r w:rsidRPr="00F506CA">
              <w:rPr>
                <w:rFonts w:ascii="Arial Narrow" w:hAnsi="Arial Narrow" w:cs="Arial"/>
                <w:sz w:val="22"/>
              </w:rPr>
              <w:t xml:space="preserve">. Częstochowska 38/52 </w:t>
            </w:r>
          </w:p>
          <w:p w:rsidR="00903BD8" w:rsidRPr="00F506CA" w:rsidRDefault="0024472C" w:rsidP="00D3088E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90-001 </w:t>
            </w:r>
            <w:r w:rsidR="00903BD8" w:rsidRPr="00F506CA">
              <w:rPr>
                <w:rFonts w:ascii="Arial Narrow" w:hAnsi="Arial Narrow" w:cs="Arial"/>
                <w:sz w:val="22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105 300.00 </w:t>
            </w:r>
            <w:proofErr w:type="gramStart"/>
            <w:r w:rsidRPr="00F506CA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903BD8" w:rsidRPr="00F506CA" w:rsidTr="00D3088E">
        <w:tc>
          <w:tcPr>
            <w:tcW w:w="993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903BD8" w:rsidRPr="00F506CA" w:rsidRDefault="00903BD8" w:rsidP="00D3088E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gramStart"/>
            <w:r w:rsidRPr="00F506CA">
              <w:rPr>
                <w:rFonts w:ascii="Arial Narrow" w:hAnsi="Arial Narrow" w:cs="Arial"/>
                <w:sz w:val="22"/>
              </w:rPr>
              <w:t>SKAMEX  Spółka</w:t>
            </w:r>
            <w:proofErr w:type="gramEnd"/>
            <w:r w:rsidRPr="00F506CA">
              <w:rPr>
                <w:rFonts w:ascii="Arial Narrow" w:hAnsi="Arial Narrow" w:cs="Arial"/>
                <w:sz w:val="22"/>
              </w:rPr>
              <w:t xml:space="preserve"> z ograniczoną odpowiedzialnością </w:t>
            </w:r>
          </w:p>
          <w:p w:rsidR="00903BD8" w:rsidRPr="00F506CA" w:rsidRDefault="00903BD8" w:rsidP="00D3088E">
            <w:pPr>
              <w:rPr>
                <w:rFonts w:ascii="Arial Narrow" w:hAnsi="Arial Narrow" w:cs="Arial"/>
                <w:sz w:val="22"/>
              </w:rPr>
            </w:pPr>
            <w:proofErr w:type="gramStart"/>
            <w:r w:rsidRPr="00F506CA">
              <w:rPr>
                <w:rFonts w:ascii="Arial Narrow" w:hAnsi="Arial Narrow" w:cs="Arial"/>
                <w:sz w:val="22"/>
              </w:rPr>
              <w:t>ul</w:t>
            </w:r>
            <w:proofErr w:type="gramEnd"/>
            <w:r w:rsidRPr="00F506CA">
              <w:rPr>
                <w:rFonts w:ascii="Arial Narrow" w:hAnsi="Arial Narrow" w:cs="Arial"/>
                <w:sz w:val="22"/>
              </w:rPr>
              <w:t xml:space="preserve">. Częstochowska 38/52 </w:t>
            </w:r>
          </w:p>
          <w:p w:rsidR="00903BD8" w:rsidRPr="00F506CA" w:rsidRDefault="0024472C" w:rsidP="00D3088E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90-001 </w:t>
            </w:r>
            <w:r w:rsidR="00903BD8" w:rsidRPr="00F506CA">
              <w:rPr>
                <w:rFonts w:ascii="Arial Narrow" w:hAnsi="Arial Narrow" w:cs="Arial"/>
                <w:sz w:val="22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37 584.00 </w:t>
            </w:r>
            <w:proofErr w:type="gramStart"/>
            <w:r w:rsidRPr="00F506CA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903BD8" w:rsidRPr="00F506CA" w:rsidTr="00D3088E">
        <w:tc>
          <w:tcPr>
            <w:tcW w:w="993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903BD8" w:rsidRPr="00F506CA" w:rsidRDefault="00903BD8" w:rsidP="00D3088E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Mercator </w:t>
            </w:r>
            <w:proofErr w:type="spellStart"/>
            <w:r w:rsidRPr="00F506CA">
              <w:rPr>
                <w:rFonts w:ascii="Arial Narrow" w:hAnsi="Arial Narrow" w:cs="Arial"/>
                <w:sz w:val="22"/>
              </w:rPr>
              <w:t>Medical</w:t>
            </w:r>
            <w:proofErr w:type="spellEnd"/>
            <w:r w:rsidRPr="00F506CA">
              <w:rPr>
                <w:rFonts w:ascii="Arial Narrow" w:hAnsi="Arial Narrow" w:cs="Arial"/>
                <w:sz w:val="22"/>
              </w:rPr>
              <w:t xml:space="preserve"> S.A.</w:t>
            </w:r>
          </w:p>
          <w:p w:rsidR="00903BD8" w:rsidRPr="00F506CA" w:rsidRDefault="00903BD8" w:rsidP="00D3088E">
            <w:pPr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Modrzejewskiej 30 </w:t>
            </w:r>
          </w:p>
          <w:p w:rsidR="00903BD8" w:rsidRPr="00F506CA" w:rsidRDefault="00903BD8" w:rsidP="00D3088E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31-327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284 277.60 </w:t>
            </w:r>
            <w:proofErr w:type="gramStart"/>
            <w:r w:rsidRPr="00F506CA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903BD8" w:rsidRPr="00F506CA" w:rsidTr="00D3088E">
        <w:tc>
          <w:tcPr>
            <w:tcW w:w="993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903BD8" w:rsidRPr="00F506CA" w:rsidRDefault="00903BD8" w:rsidP="00D3088E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Mercator </w:t>
            </w:r>
            <w:proofErr w:type="spellStart"/>
            <w:r w:rsidRPr="00F506CA">
              <w:rPr>
                <w:rFonts w:ascii="Arial Narrow" w:hAnsi="Arial Narrow" w:cs="Arial"/>
                <w:sz w:val="22"/>
              </w:rPr>
              <w:t>Medical</w:t>
            </w:r>
            <w:proofErr w:type="spellEnd"/>
            <w:r w:rsidRPr="00F506CA">
              <w:rPr>
                <w:rFonts w:ascii="Arial Narrow" w:hAnsi="Arial Narrow" w:cs="Arial"/>
                <w:sz w:val="22"/>
              </w:rPr>
              <w:t xml:space="preserve"> S.A.</w:t>
            </w:r>
          </w:p>
          <w:p w:rsidR="00903BD8" w:rsidRPr="00F506CA" w:rsidRDefault="00903BD8" w:rsidP="00D3088E">
            <w:pPr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Modrzejewskiej 30 </w:t>
            </w:r>
          </w:p>
          <w:p w:rsidR="00903BD8" w:rsidRPr="00F506CA" w:rsidRDefault="00903BD8" w:rsidP="00D3088E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31-327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59 389.20 </w:t>
            </w:r>
            <w:proofErr w:type="gramStart"/>
            <w:r w:rsidRPr="00F506CA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903BD8" w:rsidRPr="00F506CA" w:rsidTr="00D3088E">
        <w:tc>
          <w:tcPr>
            <w:tcW w:w="993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903BD8" w:rsidRPr="00F506CA" w:rsidRDefault="00903BD8" w:rsidP="00D3088E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Mercator </w:t>
            </w:r>
            <w:proofErr w:type="spellStart"/>
            <w:r w:rsidRPr="00F506CA">
              <w:rPr>
                <w:rFonts w:ascii="Arial Narrow" w:hAnsi="Arial Narrow" w:cs="Arial"/>
                <w:sz w:val="22"/>
              </w:rPr>
              <w:t>Medical</w:t>
            </w:r>
            <w:proofErr w:type="spellEnd"/>
            <w:r w:rsidRPr="00F506CA">
              <w:rPr>
                <w:rFonts w:ascii="Arial Narrow" w:hAnsi="Arial Narrow" w:cs="Arial"/>
                <w:sz w:val="22"/>
              </w:rPr>
              <w:t xml:space="preserve"> S.A.</w:t>
            </w:r>
          </w:p>
          <w:p w:rsidR="00903BD8" w:rsidRPr="00F506CA" w:rsidRDefault="00903BD8" w:rsidP="00D3088E">
            <w:pPr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Modrzejewskiej 30 </w:t>
            </w:r>
          </w:p>
          <w:p w:rsidR="00903BD8" w:rsidRPr="00F506CA" w:rsidRDefault="00903BD8" w:rsidP="00D3088E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31-327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42 508.80 </w:t>
            </w:r>
            <w:proofErr w:type="gramStart"/>
            <w:r w:rsidRPr="00F506CA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903BD8" w:rsidRPr="00F506CA" w:rsidTr="00D3088E">
        <w:tc>
          <w:tcPr>
            <w:tcW w:w="993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903BD8" w:rsidRPr="00F506CA" w:rsidRDefault="00903BD8" w:rsidP="00D3088E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Mercator </w:t>
            </w:r>
            <w:proofErr w:type="spellStart"/>
            <w:r w:rsidRPr="00F506CA">
              <w:rPr>
                <w:rFonts w:ascii="Arial Narrow" w:hAnsi="Arial Narrow" w:cs="Arial"/>
                <w:sz w:val="22"/>
              </w:rPr>
              <w:t>Medical</w:t>
            </w:r>
            <w:proofErr w:type="spellEnd"/>
            <w:r w:rsidRPr="00F506CA">
              <w:rPr>
                <w:rFonts w:ascii="Arial Narrow" w:hAnsi="Arial Narrow" w:cs="Arial"/>
                <w:sz w:val="22"/>
              </w:rPr>
              <w:t xml:space="preserve"> S.A.</w:t>
            </w:r>
          </w:p>
          <w:p w:rsidR="00903BD8" w:rsidRPr="00F506CA" w:rsidRDefault="00903BD8" w:rsidP="00D3088E">
            <w:pPr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Modrzejewskiej 30 </w:t>
            </w:r>
          </w:p>
          <w:p w:rsidR="00903BD8" w:rsidRPr="00F506CA" w:rsidRDefault="00903BD8" w:rsidP="00D3088E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>31-327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03BD8" w:rsidRPr="00F506CA" w:rsidRDefault="00903BD8" w:rsidP="00D3088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F506CA">
              <w:rPr>
                <w:rFonts w:ascii="Arial Narrow" w:hAnsi="Arial Narrow" w:cs="Arial"/>
                <w:sz w:val="22"/>
              </w:rPr>
              <w:t xml:space="preserve">87 188.40 </w:t>
            </w:r>
            <w:proofErr w:type="gramStart"/>
            <w:r w:rsidRPr="00F506CA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</w:tbl>
    <w:p w:rsidR="007E39CE" w:rsidRDefault="007E39CE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7E39CE" w:rsidRDefault="007E39CE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7E39CE" w:rsidRDefault="007E39CE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Zamawiający</w:t>
      </w:r>
      <w:r>
        <w:rPr>
          <w:rFonts w:ascii="Arial Narrow" w:hAnsi="Arial Narrow" w:cs="Arial"/>
          <w:i/>
          <w:szCs w:val="24"/>
        </w:rPr>
        <w:tab/>
      </w:r>
    </w:p>
    <w:p w:rsidR="007E39CE" w:rsidRDefault="007E39CE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7E39CE" w:rsidRDefault="007E39CE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7E39CE" w:rsidRDefault="007E39CE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7E39CE" w:rsidRDefault="007E39CE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bookmarkStart w:id="1" w:name="_GoBack"/>
      <w:bookmarkEnd w:id="1"/>
    </w:p>
    <w:p w:rsidR="00A80738" w:rsidRPr="000B1601" w:rsidRDefault="007E39CE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ab/>
      </w:r>
    </w:p>
    <w:bookmarkEnd w:id="0"/>
    <w:p w:rsidR="007E39CE" w:rsidRDefault="007E39CE" w:rsidP="007E39CE">
      <w:pPr>
        <w:rPr>
          <w:rFonts w:ascii="Arial Narrow" w:hAnsi="Arial Narrow" w:cs="Arial"/>
          <w:szCs w:val="22"/>
        </w:rPr>
      </w:pPr>
    </w:p>
    <w:p w:rsidR="007E39CE" w:rsidRDefault="007E39CE" w:rsidP="007E39CE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Wykonano w 1 egz. na 2 ark.</w:t>
      </w:r>
    </w:p>
    <w:p w:rsidR="007E39CE" w:rsidRDefault="007E39CE" w:rsidP="007E39CE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Egz. 1 – strona WWW Zamawiającego;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SZPubl</w:t>
      </w:r>
      <w:proofErr w:type="spellEnd"/>
      <w:r>
        <w:rPr>
          <w:rFonts w:ascii="Arial Narrow" w:hAnsi="Arial Narrow" w:cs="Arial"/>
          <w:szCs w:val="22"/>
        </w:rPr>
        <w:t>. T 2612 B5</w:t>
      </w:r>
    </w:p>
    <w:p w:rsidR="007E39CE" w:rsidRDefault="007E39CE" w:rsidP="007E39CE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Wyk. K. Makowska tel. 261 417 449</w:t>
      </w:r>
    </w:p>
    <w:p w:rsidR="007E39CE" w:rsidRDefault="007E39CE" w:rsidP="007E39CE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Data: 2023-03-15</w:t>
      </w:r>
    </w:p>
    <w:p w:rsidR="00C236D3" w:rsidRPr="000B1601" w:rsidRDefault="00C236D3" w:rsidP="0086590E">
      <w:pPr>
        <w:rPr>
          <w:rFonts w:ascii="Arial Narrow" w:hAnsi="Arial Narrow" w:cs="Arial"/>
          <w:sz w:val="22"/>
          <w:szCs w:val="22"/>
        </w:rPr>
      </w:pPr>
    </w:p>
    <w:sectPr w:rsidR="00C236D3" w:rsidRPr="000B16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DF1" w:rsidRDefault="00F31DF1">
      <w:r>
        <w:separator/>
      </w:r>
    </w:p>
  </w:endnote>
  <w:endnote w:type="continuationSeparator" w:id="0">
    <w:p w:rsidR="00F31DF1" w:rsidRDefault="00F31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506C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06C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06CA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4472C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DF1" w:rsidRDefault="00F31DF1">
      <w:r>
        <w:separator/>
      </w:r>
    </w:p>
  </w:footnote>
  <w:footnote w:type="continuationSeparator" w:id="0">
    <w:p w:rsidR="00F31DF1" w:rsidRDefault="00F31D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BD8" w:rsidRDefault="00903B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BD8" w:rsidRDefault="00903BD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BD8" w:rsidRDefault="00903B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1DF1"/>
    <w:rsid w:val="00007727"/>
    <w:rsid w:val="00017720"/>
    <w:rsid w:val="00035488"/>
    <w:rsid w:val="000B1601"/>
    <w:rsid w:val="000D7F25"/>
    <w:rsid w:val="000E00E5"/>
    <w:rsid w:val="00173B20"/>
    <w:rsid w:val="001C69FF"/>
    <w:rsid w:val="0023318D"/>
    <w:rsid w:val="0024472C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E39CE"/>
    <w:rsid w:val="00843263"/>
    <w:rsid w:val="00861E75"/>
    <w:rsid w:val="0086590E"/>
    <w:rsid w:val="00903BD8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31DF1"/>
    <w:rsid w:val="00F506CA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0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3</Pages>
  <Words>429</Words>
  <Characters>2575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2023-03-15T11:13:00Z</cp:lastPrinted>
  <dcterms:created xsi:type="dcterms:W3CDTF">2023-03-15T11:11:00Z</dcterms:created>
  <dcterms:modified xsi:type="dcterms:W3CDTF">2023-03-15T11:27:00Z</dcterms:modified>
</cp:coreProperties>
</file>