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D3824" w:rsidRDefault="006676AE" w:rsidP="006676AE">
      <w:pPr>
        <w:pStyle w:val="Nagwek4"/>
        <w:rPr>
          <w:rFonts w:ascii="Arial" w:hAnsi="Arial" w:cs="Arial"/>
          <w:bCs/>
          <w:i w:val="0"/>
          <w:sz w:val="20"/>
          <w:szCs w:val="24"/>
        </w:rPr>
      </w:pPr>
      <w:r w:rsidRPr="009D3824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6D7CC3">
        <w:rPr>
          <w:rFonts w:ascii="Arial" w:hAnsi="Arial" w:cs="Arial"/>
          <w:bCs/>
          <w:i w:val="0"/>
          <w:sz w:val="20"/>
          <w:szCs w:val="24"/>
        </w:rPr>
        <w:t>2</w:t>
      </w:r>
      <w:r w:rsidR="00B36ABD" w:rsidRPr="009D3824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C5AA0" w:rsidRPr="00AC5AA0">
        <w:rPr>
          <w:rFonts w:ascii="Arial" w:hAnsi="Arial" w:cs="Arial"/>
          <w:b/>
          <w:sz w:val="24"/>
          <w:szCs w:val="24"/>
        </w:rPr>
        <w:t>30/2023</w:t>
      </w:r>
      <w:bookmarkStart w:id="0" w:name="_GoBack"/>
      <w:bookmarkEnd w:id="0"/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C5AA0" w:rsidRPr="00AC5AA0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AC5AA0" w:rsidRPr="00AC5AA0">
        <w:rPr>
          <w:rFonts w:ascii="Arial" w:hAnsi="Arial" w:cs="Arial"/>
        </w:rPr>
        <w:t>ul</w:t>
      </w:r>
      <w:proofErr w:type="gramEnd"/>
      <w:r w:rsidR="00AC5AA0" w:rsidRPr="00AC5AA0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AC5AA0" w:rsidRPr="00AC5AA0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C5AA0" w:rsidRPr="00AC5AA0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C5AA0" w:rsidRPr="00AC5AA0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5AA0" w:rsidRPr="0012157F" w:rsidTr="006D01FE">
        <w:tc>
          <w:tcPr>
            <w:tcW w:w="9104" w:type="dxa"/>
            <w:shd w:val="clear" w:color="auto" w:fill="D9D9D9"/>
          </w:tcPr>
          <w:p w:rsidR="00AC5AA0" w:rsidRPr="0012157F" w:rsidRDefault="00AC5AA0" w:rsidP="006D01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C5AA0" w:rsidRDefault="00AC5AA0" w:rsidP="006D01F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AC5AA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C5AA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C5AA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C5AA0" w:rsidRPr="00C86421" w:rsidRDefault="00AC5AA0" w:rsidP="006D01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AC5AA0" w:rsidRDefault="00AC5AA0" w:rsidP="006D01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AC5AA0" w:rsidRPr="00C86421" w:rsidRDefault="00AC5AA0" w:rsidP="006D01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C5AA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C5AA0">
        <w:rPr>
          <w:rFonts w:ascii="Arial" w:hAnsi="Arial" w:cs="Arial"/>
          <w:b/>
          <w:sz w:val="24"/>
          <w:szCs w:val="24"/>
        </w:rPr>
        <w:t>Dostawy sukcesywne implantów neurochirurgicznych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AC5AA0" w:rsidRPr="00AC5AA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C5AA0" w:rsidRPr="0012157F" w:rsidTr="006D0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A0" w:rsidRPr="0012157F" w:rsidRDefault="00AC5AA0" w:rsidP="006D01F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A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A0" w:rsidRPr="0012157F" w:rsidRDefault="00AC5AA0" w:rsidP="006D01F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5AA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C5AA0" w:rsidRPr="0012157F" w:rsidRDefault="00AC5AA0" w:rsidP="009D382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5AA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:rsidR="009D3824" w:rsidRDefault="009D3824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175AB">
        <w:rPr>
          <w:rFonts w:ascii="Arial" w:hAnsi="Arial" w:cs="Arial"/>
          <w:sz w:val="24"/>
          <w:szCs w:val="24"/>
        </w:rPr>
        <w:t>nie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zachodzą podstawy wykluczenia z postępowania o udzielenie zamówienia przewidziane w </w:t>
      </w:r>
      <w:r w:rsidR="009D3824">
        <w:rPr>
          <w:rFonts w:ascii="Arial" w:hAnsi="Arial" w:cs="Arial"/>
          <w:sz w:val="24"/>
          <w:szCs w:val="24"/>
        </w:rPr>
        <w:t>art.</w:t>
      </w:r>
      <w:r w:rsidRPr="004175AB">
        <w:rPr>
          <w:rFonts w:ascii="Arial" w:hAnsi="Arial" w:cs="Arial"/>
          <w:sz w:val="24"/>
          <w:szCs w:val="24"/>
        </w:rPr>
        <w:t xml:space="preserve">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9D3824" w:rsidRDefault="009D3824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9D3824" w:rsidRDefault="009D3824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EA9" w:rsidRDefault="001A6EA9" w:rsidP="0038231F">
      <w:pPr>
        <w:spacing w:after="0" w:line="240" w:lineRule="auto"/>
      </w:pPr>
      <w:r>
        <w:separator/>
      </w:r>
    </w:p>
  </w:endnote>
  <w:endnote w:type="continuationSeparator" w:id="0">
    <w:p w:rsidR="001A6EA9" w:rsidRDefault="001A6E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AA0" w:rsidRDefault="00AC5A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7C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7C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AA0" w:rsidRDefault="00AC5A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EA9" w:rsidRDefault="001A6EA9" w:rsidP="0038231F">
      <w:pPr>
        <w:spacing w:after="0" w:line="240" w:lineRule="auto"/>
      </w:pPr>
      <w:r>
        <w:separator/>
      </w:r>
    </w:p>
  </w:footnote>
  <w:footnote w:type="continuationSeparator" w:id="0">
    <w:p w:rsidR="001A6EA9" w:rsidRDefault="001A6EA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AA0" w:rsidRDefault="00AC5A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AA0" w:rsidRDefault="00AC5A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AA0" w:rsidRDefault="00AC5A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E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6EA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7CC3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382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5AA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ACF7-C4C7-4F02-9844-5D72FBC9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2023-03-15T10:08:00Z</cp:lastPrinted>
  <dcterms:created xsi:type="dcterms:W3CDTF">2023-03-13T15:55:00Z</dcterms:created>
  <dcterms:modified xsi:type="dcterms:W3CDTF">2023-03-15T10:08:00Z</dcterms:modified>
</cp:coreProperties>
</file>