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4FF755F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E12A4E">
        <w:rPr>
          <w:bCs/>
          <w:sz w:val="22"/>
          <w:szCs w:val="22"/>
        </w:rPr>
        <w:t xml:space="preserve"> / załacznik nr 2 </w:t>
      </w:r>
      <w:r w:rsidR="00E12A4E" w:rsidRPr="00E12A4E">
        <w:rPr>
          <w:bCs/>
          <w:sz w:val="22"/>
          <w:szCs w:val="22"/>
          <w:u w:val="single"/>
        </w:rPr>
        <w:t>do umowy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1E3CEA98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54471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424E552C" w14:textId="0373676F" w:rsidR="00281DC6" w:rsidRPr="00B35E57" w:rsidRDefault="00281DC6" w:rsidP="008C3B3F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E12A4E">
        <w:rPr>
          <w:b/>
          <w:bCs/>
          <w:sz w:val="22"/>
          <w:szCs w:val="22"/>
        </w:rPr>
        <w:t>Sukcesywne usuwanie awarii instalacyjnych wodno – kanalizacyjnych i c.o. w budynkach Szpitala Wojewódzkiego w Poznaniu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3B1C1FE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56C31AD" w14:textId="77777777" w:rsidR="00125CB3" w:rsidRPr="00281DC6" w:rsidRDefault="00125CB3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D409546" w14:textId="60891377" w:rsidR="00E12A4E" w:rsidRPr="009E4607" w:rsidRDefault="00E12A4E" w:rsidP="00E12A4E">
      <w:pPr>
        <w:jc w:val="both"/>
        <w:rPr>
          <w:b/>
        </w:rPr>
      </w:pPr>
      <w:bookmarkStart w:id="2" w:name="_Hlk129160669"/>
      <w:r>
        <w:lastRenderedPageBreak/>
        <w:t xml:space="preserve">K-1; </w:t>
      </w:r>
      <w:r w:rsidRPr="009E4607">
        <w:t xml:space="preserve">Całkowita wartość </w:t>
      </w:r>
      <w:r>
        <w:t>netto</w:t>
      </w:r>
      <w:r w:rsidRPr="009E4607">
        <w:t xml:space="preserve"> </w:t>
      </w:r>
      <w:r>
        <w:t xml:space="preserve">(wraz z dojazdem) </w:t>
      </w:r>
      <w:r w:rsidRPr="009E4607">
        <w:t>za wykonanie całości przedmiotu zamówienia wynosi: ................................ zł</w:t>
      </w:r>
    </w:p>
    <w:p w14:paraId="01AB4FD0" w14:textId="77777777" w:rsidR="00E12A4E" w:rsidRPr="009E4607" w:rsidRDefault="00E12A4E" w:rsidP="00E12A4E">
      <w:pPr>
        <w:ind w:hanging="284"/>
        <w:jc w:val="both"/>
      </w:pPr>
      <w:r w:rsidRPr="009E4607">
        <w:t xml:space="preserve">   </w:t>
      </w:r>
      <w:r>
        <w:t xml:space="preserve"> </w:t>
      </w:r>
      <w:r w:rsidRPr="009E4607">
        <w:t xml:space="preserve"> stawka  podatku VAT wynosi  ......%</w:t>
      </w:r>
    </w:p>
    <w:p w14:paraId="24218694" w14:textId="77777777" w:rsidR="00E12A4E" w:rsidRPr="009E4607" w:rsidRDefault="00E12A4E" w:rsidP="00E12A4E">
      <w:pPr>
        <w:jc w:val="both"/>
      </w:pPr>
      <w:r w:rsidRPr="009E4607">
        <w:t>wartość podatku VAT …………….. zł</w:t>
      </w:r>
    </w:p>
    <w:p w14:paraId="35348F18" w14:textId="77777777" w:rsidR="00E12A4E" w:rsidRPr="00E4237E" w:rsidRDefault="00E12A4E" w:rsidP="00E12A4E">
      <w:pPr>
        <w:jc w:val="both"/>
        <w:rPr>
          <w:b/>
          <w:bCs/>
        </w:rPr>
      </w:pPr>
      <w:r w:rsidRPr="00E4237E">
        <w:rPr>
          <w:b/>
          <w:bCs/>
        </w:rPr>
        <w:t xml:space="preserve">Całkowita wartość brutto </w:t>
      </w:r>
      <w:r>
        <w:rPr>
          <w:b/>
          <w:bCs/>
        </w:rPr>
        <w:t xml:space="preserve">(wraz z dojazdem) </w:t>
      </w:r>
      <w:r w:rsidRPr="00E4237E">
        <w:rPr>
          <w:b/>
          <w:bCs/>
        </w:rPr>
        <w:t>za wykonanie całości przedmiotu zamówienia wynosi: ................................ zł</w:t>
      </w:r>
    </w:p>
    <w:bookmarkEnd w:id="2"/>
    <w:p w14:paraId="7A4391E2" w14:textId="77777777" w:rsidR="00E12A4E" w:rsidRDefault="00E12A4E" w:rsidP="00E12A4E">
      <w:pPr>
        <w:jc w:val="both"/>
      </w:pPr>
    </w:p>
    <w:p w14:paraId="01DD9024" w14:textId="40724165" w:rsidR="00E12A4E" w:rsidRPr="00B34EF5" w:rsidRDefault="00E12A4E" w:rsidP="00E12A4E">
      <w:pPr>
        <w:jc w:val="both"/>
      </w:pPr>
      <w:r>
        <w:t>Koszt jednej roboczogodziny (wraz z dojazdem):</w:t>
      </w:r>
      <w:r>
        <w:t xml:space="preserve"> </w:t>
      </w:r>
      <w:r>
        <w:t xml:space="preserve">………..netto/ ……..VAT(…%)/ </w:t>
      </w:r>
      <w:r w:rsidRPr="00E12A4E">
        <w:rPr>
          <w:b/>
          <w:bCs/>
        </w:rPr>
        <w:t>…………….brutto</w:t>
      </w:r>
    </w:p>
    <w:p w14:paraId="6F458FE1" w14:textId="77777777" w:rsidR="00E12A4E" w:rsidRDefault="00E12A4E" w:rsidP="00E12A4E">
      <w:pPr>
        <w:jc w:val="both"/>
      </w:pPr>
    </w:p>
    <w:p w14:paraId="2BEF56CC" w14:textId="464CEFB3" w:rsidR="00E12A4E" w:rsidRPr="00B34EF5" w:rsidRDefault="00E12A4E" w:rsidP="00E12A4E">
      <w:pPr>
        <w:jc w:val="both"/>
      </w:pPr>
      <w:r>
        <w:t xml:space="preserve">K-2; </w:t>
      </w:r>
      <w:r>
        <w:t xml:space="preserve">Gwarancja </w:t>
      </w:r>
      <w:r>
        <w:t>na</w:t>
      </w:r>
      <w:r>
        <w:t xml:space="preserve"> wykonane naprawy</w:t>
      </w:r>
      <w:r w:rsidRPr="00B34EF5">
        <w:t xml:space="preserve">: </w:t>
      </w:r>
      <w:r>
        <w:t>………………..(uzupełnić, zgodnie z II kryterium oceny ofert)</w:t>
      </w:r>
    </w:p>
    <w:p w14:paraId="2CB2310C" w14:textId="77777777" w:rsidR="00E12A4E" w:rsidRDefault="00E12A4E" w:rsidP="00E12A4E">
      <w:pPr>
        <w:jc w:val="both"/>
      </w:pPr>
    </w:p>
    <w:p w14:paraId="17E19FEA" w14:textId="403787E6" w:rsidR="00E12A4E" w:rsidRDefault="00E12A4E" w:rsidP="00E12A4E">
      <w:pPr>
        <w:jc w:val="both"/>
      </w:pPr>
      <w:r>
        <w:t xml:space="preserve">K-3; </w:t>
      </w:r>
      <w:r>
        <w:t>Skrócenie czasu reakcji:</w:t>
      </w:r>
      <w:r>
        <w:t xml:space="preserve"> </w:t>
      </w:r>
      <w:r>
        <w:t>……………….(uzupełnić, zgodnie z III kryterium oceny ofert)</w:t>
      </w:r>
    </w:p>
    <w:p w14:paraId="45C08948" w14:textId="77777777" w:rsidR="00E12A4E" w:rsidRPr="00B34EF5" w:rsidRDefault="00E12A4E" w:rsidP="00E12A4E">
      <w:pPr>
        <w:jc w:val="both"/>
      </w:pPr>
      <w:r>
        <w:t>W</w:t>
      </w:r>
      <w:r w:rsidRPr="00B34EF5">
        <w:t xml:space="preserve">arunki płatności </w:t>
      </w:r>
      <w:r>
        <w:t>6</w:t>
      </w:r>
      <w:r w:rsidRPr="00B34EF5">
        <w:t>0 dni</w:t>
      </w:r>
    </w:p>
    <w:p w14:paraId="41160AED" w14:textId="0E53BF4B" w:rsidR="00E12A4E" w:rsidRDefault="00E12A4E" w:rsidP="00E12A4E">
      <w:pPr>
        <w:jc w:val="both"/>
      </w:pPr>
      <w:r>
        <w:t>Termin realizacji: 36 m-cy od daty zawarcia umowy</w:t>
      </w:r>
    </w:p>
    <w:p w14:paraId="7FF583B5" w14:textId="77777777" w:rsidR="00E12A4E" w:rsidRDefault="00E12A4E" w:rsidP="009E4607">
      <w:pPr>
        <w:jc w:val="both"/>
      </w:pPr>
    </w:p>
    <w:p w14:paraId="65722287" w14:textId="77777777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E23281" w14:textId="063D8F17" w:rsidR="00A26956" w:rsidRPr="00A26956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A26956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A2695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A26956">
        <w:rPr>
          <w:sz w:val="22"/>
        </w:rPr>
        <w:t>.</w:t>
      </w:r>
    </w:p>
    <w:p w14:paraId="2196215A" w14:textId="1F696F5E" w:rsidR="00A26956" w:rsidRPr="007124CE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7124CE">
        <w:t>oświadczam, że nie podlegam wykluczeniu z postępowania na podstawie art.108 ust 1 pkt 1-6 ustawy Pzp.</w:t>
      </w:r>
    </w:p>
    <w:p w14:paraId="178A4A05" w14:textId="77777777" w:rsidR="00A26956" w:rsidRPr="007124CE" w:rsidRDefault="00A26956" w:rsidP="00A26956">
      <w:pPr>
        <w:numPr>
          <w:ilvl w:val="0"/>
          <w:numId w:val="36"/>
        </w:numPr>
      </w:pPr>
      <w:r w:rsidRPr="007124CE">
        <w:t>oświadczam, że nie podlegam wykluczeniu z postępowania na podstawie art. 109 ust. 1 pkt 4 ustawy Pzp</w:t>
      </w:r>
    </w:p>
    <w:p w14:paraId="2F4670DE" w14:textId="77777777" w:rsidR="00A26956" w:rsidRPr="007124CE" w:rsidRDefault="00A26956" w:rsidP="00A26956">
      <w:pPr>
        <w:numPr>
          <w:ilvl w:val="0"/>
          <w:numId w:val="3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C64C054" w14:textId="51DA1104" w:rsidR="00A26956" w:rsidRPr="007124CE" w:rsidRDefault="00A26956" w:rsidP="00A26956">
      <w:pPr>
        <w:pStyle w:val="Akapitzlist"/>
        <w:numPr>
          <w:ilvl w:val="0"/>
          <w:numId w:val="36"/>
        </w:numPr>
        <w:jc w:val="both"/>
      </w:pPr>
      <w:r w:rsidRPr="007124CE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6390037" w:rsidR="00281DC6" w:rsidRDefault="00281DC6" w:rsidP="00E4237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FCE13" w14:textId="77777777" w:rsidR="00732538" w:rsidRDefault="00732538">
      <w:r>
        <w:separator/>
      </w:r>
    </w:p>
  </w:endnote>
  <w:endnote w:type="continuationSeparator" w:id="0">
    <w:p w14:paraId="165ED8EC" w14:textId="77777777" w:rsidR="00732538" w:rsidRDefault="0073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78DBC" w14:textId="77777777" w:rsidR="00732538" w:rsidRDefault="00732538">
      <w:r>
        <w:separator/>
      </w:r>
    </w:p>
  </w:footnote>
  <w:footnote w:type="continuationSeparator" w:id="0">
    <w:p w14:paraId="43186DE7" w14:textId="77777777" w:rsidR="00732538" w:rsidRDefault="00732538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331B87" w14:textId="77777777" w:rsidR="00A26956" w:rsidRDefault="00A26956" w:rsidP="00A2695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3B3C8AF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26B5B8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D2A6F25" w:rsidR="00D74BC1" w:rsidRDefault="00281DC6">
    <w:pPr>
      <w:pStyle w:val="Nagwek"/>
    </w:pPr>
    <w:r>
      <w:t>Znak sprawy: SZW/DZP/</w:t>
    </w:r>
    <w:r w:rsidR="00E12A4E">
      <w:t>22</w:t>
    </w:r>
    <w:r>
      <w:t>/202</w:t>
    </w:r>
    <w:r w:rsidR="00FD1A54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8C734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937062">
    <w:abstractNumId w:val="9"/>
  </w:num>
  <w:num w:numId="2" w16cid:durableId="1583296320">
    <w:abstractNumId w:val="20"/>
  </w:num>
  <w:num w:numId="3" w16cid:durableId="135728879">
    <w:abstractNumId w:val="22"/>
  </w:num>
  <w:num w:numId="4" w16cid:durableId="1692337425">
    <w:abstractNumId w:val="5"/>
  </w:num>
  <w:num w:numId="5" w16cid:durableId="1917203569">
    <w:abstractNumId w:val="27"/>
  </w:num>
  <w:num w:numId="6" w16cid:durableId="1006858040">
    <w:abstractNumId w:val="6"/>
  </w:num>
  <w:num w:numId="7" w16cid:durableId="458299854">
    <w:abstractNumId w:val="7"/>
  </w:num>
  <w:num w:numId="8" w16cid:durableId="983240044">
    <w:abstractNumId w:val="31"/>
  </w:num>
  <w:num w:numId="9" w16cid:durableId="1455365856">
    <w:abstractNumId w:val="4"/>
  </w:num>
  <w:num w:numId="10" w16cid:durableId="1510488085">
    <w:abstractNumId w:val="30"/>
  </w:num>
  <w:num w:numId="11" w16cid:durableId="2056856613">
    <w:abstractNumId w:val="25"/>
  </w:num>
  <w:num w:numId="12" w16cid:durableId="1699509249">
    <w:abstractNumId w:val="11"/>
  </w:num>
  <w:num w:numId="13" w16cid:durableId="995260547">
    <w:abstractNumId w:val="23"/>
  </w:num>
  <w:num w:numId="14" w16cid:durableId="1492940868">
    <w:abstractNumId w:val="37"/>
  </w:num>
  <w:num w:numId="15" w16cid:durableId="165413100">
    <w:abstractNumId w:val="21"/>
  </w:num>
  <w:num w:numId="16" w16cid:durableId="974262028">
    <w:abstractNumId w:val="36"/>
  </w:num>
  <w:num w:numId="17" w16cid:durableId="1418208049">
    <w:abstractNumId w:val="10"/>
  </w:num>
  <w:num w:numId="18" w16cid:durableId="1642954715">
    <w:abstractNumId w:val="15"/>
  </w:num>
  <w:num w:numId="19" w16cid:durableId="1932929790">
    <w:abstractNumId w:val="34"/>
  </w:num>
  <w:num w:numId="20" w16cid:durableId="502206572">
    <w:abstractNumId w:val="1"/>
  </w:num>
  <w:num w:numId="21" w16cid:durableId="301467643">
    <w:abstractNumId w:val="28"/>
  </w:num>
  <w:num w:numId="22" w16cid:durableId="796724098">
    <w:abstractNumId w:val="2"/>
  </w:num>
  <w:num w:numId="23" w16cid:durableId="1538469290">
    <w:abstractNumId w:val="12"/>
  </w:num>
  <w:num w:numId="24" w16cid:durableId="1105881791">
    <w:abstractNumId w:val="32"/>
  </w:num>
  <w:num w:numId="25" w16cid:durableId="247232559">
    <w:abstractNumId w:val="8"/>
  </w:num>
  <w:num w:numId="26" w16cid:durableId="1424492263">
    <w:abstractNumId w:val="14"/>
  </w:num>
  <w:num w:numId="27" w16cid:durableId="1276251815">
    <w:abstractNumId w:val="18"/>
  </w:num>
  <w:num w:numId="28" w16cid:durableId="1003553827">
    <w:abstractNumId w:val="16"/>
  </w:num>
  <w:num w:numId="29" w16cid:durableId="571744768">
    <w:abstractNumId w:val="3"/>
  </w:num>
  <w:num w:numId="30" w16cid:durableId="292563970">
    <w:abstractNumId w:val="17"/>
  </w:num>
  <w:num w:numId="31" w16cid:durableId="477118080">
    <w:abstractNumId w:val="0"/>
  </w:num>
  <w:num w:numId="32" w16cid:durableId="439253944">
    <w:abstractNumId w:val="26"/>
  </w:num>
  <w:num w:numId="33" w16cid:durableId="1741752617">
    <w:abstractNumId w:val="19"/>
  </w:num>
  <w:num w:numId="34" w16cid:durableId="1393696512">
    <w:abstractNumId w:val="29"/>
  </w:num>
  <w:num w:numId="35" w16cid:durableId="1341085151">
    <w:abstractNumId w:val="35"/>
  </w:num>
  <w:num w:numId="36" w16cid:durableId="1481120531">
    <w:abstractNumId w:val="33"/>
  </w:num>
  <w:num w:numId="37" w16cid:durableId="1485971000">
    <w:abstractNumId w:val="13"/>
  </w:num>
  <w:num w:numId="38" w16cid:durableId="16688272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25CB3"/>
    <w:rsid w:val="0018410E"/>
    <w:rsid w:val="0023183F"/>
    <w:rsid w:val="00281DC6"/>
    <w:rsid w:val="0030391A"/>
    <w:rsid w:val="003A652F"/>
    <w:rsid w:val="00443C09"/>
    <w:rsid w:val="00460383"/>
    <w:rsid w:val="004A2566"/>
    <w:rsid w:val="00535E57"/>
    <w:rsid w:val="00554471"/>
    <w:rsid w:val="005A70C7"/>
    <w:rsid w:val="00613B65"/>
    <w:rsid w:val="006A0EFD"/>
    <w:rsid w:val="00732538"/>
    <w:rsid w:val="00740C0B"/>
    <w:rsid w:val="007717C3"/>
    <w:rsid w:val="007E2FC5"/>
    <w:rsid w:val="008C3B3F"/>
    <w:rsid w:val="009E4607"/>
    <w:rsid w:val="00A26956"/>
    <w:rsid w:val="00B22D6B"/>
    <w:rsid w:val="00B35E57"/>
    <w:rsid w:val="00CA0475"/>
    <w:rsid w:val="00CA7C6C"/>
    <w:rsid w:val="00CB2BE7"/>
    <w:rsid w:val="00D74BC1"/>
    <w:rsid w:val="00E12A4E"/>
    <w:rsid w:val="00E4237E"/>
    <w:rsid w:val="00EA40F9"/>
    <w:rsid w:val="00F2537A"/>
    <w:rsid w:val="00F854E0"/>
    <w:rsid w:val="00FA3974"/>
    <w:rsid w:val="00FB3FEA"/>
    <w:rsid w:val="00F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4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18</cp:revision>
  <cp:lastPrinted>2007-10-05T06:59:00Z</cp:lastPrinted>
  <dcterms:created xsi:type="dcterms:W3CDTF">2021-03-05T08:11:00Z</dcterms:created>
  <dcterms:modified xsi:type="dcterms:W3CDTF">2023-03-08T08:42:00Z</dcterms:modified>
</cp:coreProperties>
</file>