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77BCAE6B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A15C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504907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A15C29">
        <w:rPr>
          <w:rFonts w:ascii="Times New Roman" w:eastAsia="Times New Roman" w:hAnsi="Times New Roman"/>
          <w:b/>
          <w:sz w:val="24"/>
          <w:szCs w:val="20"/>
          <w:lang w:eastAsia="pl-PL"/>
        </w:rPr>
        <w:t>22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A15C29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50592CB" w14:textId="4D5358AE" w:rsidR="00BE3BCE" w:rsidRPr="00B77707" w:rsidRDefault="00A15C2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usuwanie awarii instalacyjnych wodno – kanalizacyjnych i c.o.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w budynkach Szpitala Wojewódzkiego w Poznaniu</w:t>
      </w:r>
    </w:p>
    <w:p w14:paraId="21DD5F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358C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15C29"/>
    <w:rsid w:val="00A56A6F"/>
    <w:rsid w:val="00B7770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9</cp:revision>
  <dcterms:created xsi:type="dcterms:W3CDTF">2017-08-01T08:06:00Z</dcterms:created>
  <dcterms:modified xsi:type="dcterms:W3CDTF">2023-03-08T08:58:00Z</dcterms:modified>
</cp:coreProperties>
</file>