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B10B7" w:rsidRPr="00CB10B7">
        <w:rPr>
          <w:b/>
        </w:rPr>
        <w:t>NZ/13/D/P/AC/2023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B10B7" w:rsidRPr="00CB10B7">
        <w:rPr>
          <w:rFonts w:ascii="Arial Narrow" w:hAnsi="Arial Narrow"/>
          <w:b/>
        </w:rPr>
        <w:t xml:space="preserve"> Dostawy worków na odpady, ręczników papierowych oraz papieru toaletowego ujęte w 4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3F5" w:rsidRDefault="009403F5" w:rsidP="0038231F">
      <w:pPr>
        <w:spacing w:after="0" w:line="240" w:lineRule="auto"/>
      </w:pPr>
      <w:r>
        <w:separator/>
      </w:r>
    </w:p>
  </w:endnote>
  <w:endnote w:type="continuationSeparator" w:id="0">
    <w:p w:rsidR="009403F5" w:rsidRDefault="009403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B7" w:rsidRDefault="00CB10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10B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10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B7" w:rsidRDefault="00CB10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3F5" w:rsidRDefault="009403F5" w:rsidP="0038231F">
      <w:pPr>
        <w:spacing w:after="0" w:line="240" w:lineRule="auto"/>
      </w:pPr>
      <w:r>
        <w:separator/>
      </w:r>
    </w:p>
  </w:footnote>
  <w:footnote w:type="continuationSeparator" w:id="0">
    <w:p w:rsidR="009403F5" w:rsidRDefault="009403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B7" w:rsidRDefault="00CB10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B7" w:rsidRDefault="00CB10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0B7" w:rsidRDefault="00CB10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3F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03F5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B10B7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B97224-0C9C-4531-BF97-2CAE1A14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E5118-7832-41D4-A63F-A71EC0C13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631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2023-03-15T13:13:00Z</dcterms:created>
  <dcterms:modified xsi:type="dcterms:W3CDTF">2023-03-15T13:13:00Z</dcterms:modified>
</cp:coreProperties>
</file>