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B61F5" w:rsidRPr="009B61F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B61F5" w:rsidRPr="009B61F5">
        <w:rPr>
          <w:b/>
          <w:sz w:val="22"/>
          <w:szCs w:val="22"/>
        </w:rPr>
        <w:t>NZ/13/D/P/AC/2023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61F5" w:rsidRPr="00110593" w:rsidTr="00725459">
        <w:tc>
          <w:tcPr>
            <w:tcW w:w="9104" w:type="dxa"/>
            <w:shd w:val="clear" w:color="auto" w:fill="D9D9D9"/>
          </w:tcPr>
          <w:p w:rsidR="009B61F5" w:rsidRPr="00110593" w:rsidRDefault="009B61F5" w:rsidP="0072545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B61F5" w:rsidRPr="00110593" w:rsidRDefault="009B61F5" w:rsidP="0072545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B61F5">
              <w:t>(t.j. Dz. U. z 2022r. poz. 1710)</w:t>
            </w:r>
            <w:r w:rsidRPr="00110593">
              <w:t xml:space="preserve"> (dalej jako: ustawa Pzp), dotyczące:</w:t>
            </w:r>
          </w:p>
          <w:p w:rsidR="009B61F5" w:rsidRPr="0043102D" w:rsidRDefault="009B61F5" w:rsidP="0072545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B61F5" w:rsidRPr="00110593" w:rsidRDefault="009B61F5" w:rsidP="0072545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B61F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B61F5">
        <w:rPr>
          <w:b/>
          <w:sz w:val="22"/>
          <w:szCs w:val="22"/>
        </w:rPr>
        <w:t xml:space="preserve"> Dostawy worków na odpady, ręczników papierowych oraz papieru toaletowego ujęte w 4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668" w:rsidRDefault="000A0668">
      <w:r>
        <w:separator/>
      </w:r>
    </w:p>
  </w:endnote>
  <w:endnote w:type="continuationSeparator" w:id="0">
    <w:p w:rsidR="000A0668" w:rsidRDefault="000A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668" w:rsidRDefault="000A0668">
      <w:r>
        <w:separator/>
      </w:r>
    </w:p>
  </w:footnote>
  <w:footnote w:type="continuationSeparator" w:id="0">
    <w:p w:rsidR="000A0668" w:rsidRDefault="000A066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668"/>
    <w:rsid w:val="0000184A"/>
    <w:rsid w:val="00012997"/>
    <w:rsid w:val="00016926"/>
    <w:rsid w:val="000621A2"/>
    <w:rsid w:val="000719DC"/>
    <w:rsid w:val="00075CEC"/>
    <w:rsid w:val="000A0668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61F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E1E3D5-DB7C-4491-A1F0-6703E5E6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3ADB9-2CAF-4036-A888-981D9F81E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2023-03-15T13:14:00Z</dcterms:created>
  <dcterms:modified xsi:type="dcterms:W3CDTF">2023-03-15T13:14:00Z</dcterms:modified>
</cp:coreProperties>
</file>