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E1747" w:rsidRPr="009E174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E174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9E1747">
        <w:rPr>
          <w:rFonts w:ascii="Arial" w:hAnsi="Arial" w:cs="Arial"/>
        </w:rPr>
        <w:t>Szpital Powiatowy w Limanowej Imienia Miłosierdzia Bożego</w:t>
      </w:r>
    </w:p>
    <w:p w:rsidR="006676AE" w:rsidRPr="0012157F" w:rsidRDefault="009E174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E1747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9E1747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E174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E1747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9E1747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1747" w:rsidRPr="0012157F" w:rsidTr="00725459">
        <w:tc>
          <w:tcPr>
            <w:tcW w:w="9104" w:type="dxa"/>
            <w:shd w:val="clear" w:color="auto" w:fill="D9D9D9"/>
          </w:tcPr>
          <w:p w:rsidR="009E1747" w:rsidRPr="0012157F" w:rsidRDefault="009E1747" w:rsidP="0072545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E1747" w:rsidRPr="00094F76" w:rsidRDefault="009E1747" w:rsidP="0072545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E174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E1747" w:rsidRPr="004B5FB1" w:rsidRDefault="009E1747" w:rsidP="0072545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E174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E1747">
        <w:rPr>
          <w:rFonts w:ascii="Arial" w:hAnsi="Arial" w:cs="Arial"/>
          <w:b/>
          <w:sz w:val="24"/>
          <w:szCs w:val="24"/>
        </w:rPr>
        <w:t xml:space="preserve"> Dostawy worków na odpady, ręczników papierowych oraz papieru toaletowego ujęte w 4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E1747" w:rsidRPr="009E1747">
        <w:rPr>
          <w:rFonts w:ascii="Arial" w:hAnsi="Arial" w:cs="Arial"/>
          <w:b/>
          <w:sz w:val="24"/>
          <w:szCs w:val="24"/>
        </w:rPr>
        <w:t>NZ/13/D/P/AC/2023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E1747" w:rsidRPr="009E174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1A747B" w:rsidRDefault="001A747B" w:rsidP="001A747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:rsidR="001A747B" w:rsidRPr="00A557A2" w:rsidRDefault="001A747B" w:rsidP="001A747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743884" w:rsidRPr="004B5FB1" w:rsidRDefault="001A747B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bookmarkStart w:id="0" w:name="_GoBack"/>
      <w:bookmarkEnd w:id="0"/>
      <w:r w:rsidR="00743884" w:rsidRPr="004B5FB1">
        <w:rPr>
          <w:rFonts w:ascii="Arial" w:hAnsi="Arial" w:cs="Arial"/>
          <w:bCs/>
          <w:sz w:val="24"/>
          <w:szCs w:val="24"/>
        </w:rPr>
        <w:t>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4A7" w:rsidRDefault="001054A7" w:rsidP="0038231F">
      <w:pPr>
        <w:spacing w:after="0" w:line="240" w:lineRule="auto"/>
      </w:pPr>
      <w:r>
        <w:separator/>
      </w:r>
    </w:p>
  </w:endnote>
  <w:endnote w:type="continuationSeparator" w:id="0">
    <w:p w:rsidR="001054A7" w:rsidRDefault="001054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47" w:rsidRDefault="009E17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74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74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47" w:rsidRDefault="009E17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4A7" w:rsidRDefault="001054A7" w:rsidP="0038231F">
      <w:pPr>
        <w:spacing w:after="0" w:line="240" w:lineRule="auto"/>
      </w:pPr>
      <w:r>
        <w:separator/>
      </w:r>
    </w:p>
  </w:footnote>
  <w:footnote w:type="continuationSeparator" w:id="0">
    <w:p w:rsidR="001054A7" w:rsidRDefault="001054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47" w:rsidRDefault="009E17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47" w:rsidRDefault="009E17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47" w:rsidRDefault="009E17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54A7"/>
    <w:rsid w:val="00110593"/>
    <w:rsid w:val="00111180"/>
    <w:rsid w:val="0011306C"/>
    <w:rsid w:val="0012157F"/>
    <w:rsid w:val="00160A7A"/>
    <w:rsid w:val="0017574D"/>
    <w:rsid w:val="00182C50"/>
    <w:rsid w:val="001902D2"/>
    <w:rsid w:val="001A747B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747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4EA670C-F40E-4A47-A47C-06D7B5ED9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3D1A3-3BC1-4FB0-8275-DFCEC040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2023-03-15T13:15:00Z</dcterms:created>
  <dcterms:modified xsi:type="dcterms:W3CDTF">2023-03-15T13:16:00Z</dcterms:modified>
</cp:coreProperties>
</file>