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1E0F96" w:rsidRPr="001E0F96">
        <w:rPr>
          <w:rFonts w:ascii="Tahoma" w:hAnsi="Tahoma" w:cs="Tahoma"/>
          <w:bCs/>
          <w:sz w:val="20"/>
        </w:rPr>
        <w:t>NZ/13/D/P/AC/2023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r>
        <w:rPr>
          <w:rFonts w:ascii="Tahoma" w:hAnsi="Tahoma" w:cs="Tahoma"/>
          <w:b/>
          <w:bCs/>
          <w:sz w:val="16"/>
          <w:lang w:val="de-DE"/>
        </w:rPr>
        <w:t xml:space="preserve">e-mail: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1E0F96" w:rsidRPr="001E0F96">
        <w:rPr>
          <w:rFonts w:ascii="Tahoma" w:hAnsi="Tahoma" w:cs="Tahoma"/>
          <w:b/>
          <w:bCs/>
          <w:sz w:val="18"/>
        </w:rPr>
        <w:t xml:space="preserve"> Dostawy worków na odpady, ręczników papierowych oraz papieru toaletowego ujęte w 4 zadaniach asortymentowych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741AC8" w:rsidRPr="00741AC8" w:rsidRDefault="00741AC8" w:rsidP="00741AC8"/>
    <w:p w:rsidR="00C878AA" w:rsidRDefault="00C878AA" w:rsidP="00C878AA">
      <w:pPr>
        <w:pStyle w:val="Nagwek4"/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Zadanie nr 1: </w:t>
      </w:r>
      <w:r w:rsidRPr="00C878AA">
        <w:rPr>
          <w:rFonts w:ascii="Tahoma" w:hAnsi="Tahoma" w:cs="Tahoma"/>
          <w:sz w:val="18"/>
        </w:rPr>
        <w:t xml:space="preserve">Worki na odpady, fartuchy, prześcieradła z folii PE </w:t>
      </w:r>
    </w:p>
    <w:p w:rsidR="00C878AA" w:rsidRDefault="00C878AA" w:rsidP="00C878AA">
      <w:pPr>
        <w:pStyle w:val="Nagwek4"/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....................................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................................ zł. </w:t>
      </w:r>
    </w:p>
    <w:p w:rsidR="00C878AA" w:rsidRDefault="00C878AA" w:rsidP="00C878AA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..................................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  <w:r w:rsidRPr="0002608A">
        <w:rPr>
          <w:rFonts w:ascii="Tahoma" w:hAnsi="Tahoma" w:cs="Tahoma"/>
          <w:b/>
          <w:sz w:val="18"/>
          <w:szCs w:val="18"/>
        </w:rPr>
        <w:t xml:space="preserve">Okres niezmienności ceny: ________ </w:t>
      </w:r>
      <w:r w:rsidRPr="00C629B6">
        <w:rPr>
          <w:rFonts w:ascii="Tahoma" w:hAnsi="Tahoma" w:cs="Tahoma"/>
          <w:sz w:val="18"/>
          <w:szCs w:val="18"/>
        </w:rPr>
        <w:t xml:space="preserve">(min. 6 miesięcy, max. </w:t>
      </w:r>
      <w:r w:rsidRPr="00C878AA">
        <w:rPr>
          <w:rFonts w:ascii="Tahoma" w:hAnsi="Tahoma" w:cs="Tahoma"/>
          <w:sz w:val="18"/>
          <w:szCs w:val="18"/>
        </w:rPr>
        <w:t xml:space="preserve">24 miesiące </w:t>
      </w:r>
      <w:r w:rsidRPr="00C629B6">
        <w:rPr>
          <w:rFonts w:ascii="Tahoma" w:hAnsi="Tahoma" w:cs="Tahoma"/>
          <w:sz w:val="18"/>
          <w:szCs w:val="18"/>
        </w:rPr>
        <w:t>od daty zawarcia umowy)*</w:t>
      </w:r>
    </w:p>
    <w:p w:rsidR="00C878AA" w:rsidRDefault="00C878AA" w:rsidP="00C878AA">
      <w:pPr>
        <w:pStyle w:val="Nagwek4"/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Zadanie nr 2: </w:t>
      </w:r>
      <w:r w:rsidRPr="00C878AA">
        <w:rPr>
          <w:rFonts w:ascii="Tahoma" w:hAnsi="Tahoma" w:cs="Tahoma"/>
          <w:sz w:val="18"/>
        </w:rPr>
        <w:t>Ręcznik papierowy do osuszania ciała pacjenta</w:t>
      </w:r>
    </w:p>
    <w:p w:rsidR="00C878AA" w:rsidRDefault="00C878AA" w:rsidP="00C878AA">
      <w:pPr>
        <w:spacing w:line="480" w:lineRule="auto"/>
        <w:ind w:left="708" w:firstLine="708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....................................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................................ zł. </w:t>
      </w:r>
    </w:p>
    <w:p w:rsidR="00C878AA" w:rsidRDefault="00C878AA" w:rsidP="00C878AA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..................................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C878AA" w:rsidRPr="00C629B6" w:rsidRDefault="00C878AA" w:rsidP="00C878AA">
      <w:pPr>
        <w:pStyle w:val="Nagwek4"/>
        <w:spacing w:line="480" w:lineRule="auto"/>
        <w:rPr>
          <w:rFonts w:ascii="Tahoma" w:hAnsi="Tahoma" w:cs="Tahoma"/>
          <w:b w:val="0"/>
          <w:sz w:val="18"/>
        </w:rPr>
      </w:pPr>
      <w:r>
        <w:rPr>
          <w:rFonts w:ascii="Tahoma" w:hAnsi="Tahoma" w:cs="Tahoma"/>
          <w:sz w:val="18"/>
          <w:szCs w:val="18"/>
        </w:rPr>
        <w:t xml:space="preserve">Okres niezmienności ceny: ________ </w:t>
      </w:r>
      <w:r w:rsidRPr="00C629B6">
        <w:rPr>
          <w:rFonts w:ascii="Tahoma" w:hAnsi="Tahoma" w:cs="Tahoma"/>
          <w:b w:val="0"/>
          <w:sz w:val="18"/>
          <w:szCs w:val="18"/>
        </w:rPr>
        <w:t xml:space="preserve">(min. 6 miesięcy, max. </w:t>
      </w:r>
      <w:r w:rsidRPr="00C878AA">
        <w:rPr>
          <w:rFonts w:ascii="Tahoma" w:hAnsi="Tahoma" w:cs="Tahoma"/>
          <w:b w:val="0"/>
          <w:sz w:val="18"/>
          <w:szCs w:val="18"/>
        </w:rPr>
        <w:t xml:space="preserve">24 miesiące </w:t>
      </w:r>
      <w:r w:rsidRPr="00C629B6">
        <w:rPr>
          <w:rFonts w:ascii="Tahoma" w:hAnsi="Tahoma" w:cs="Tahoma"/>
          <w:b w:val="0"/>
          <w:sz w:val="18"/>
          <w:szCs w:val="18"/>
        </w:rPr>
        <w:t>od daty zawarcia umowy)*</w:t>
      </w:r>
    </w:p>
    <w:p w:rsidR="00C878AA" w:rsidRDefault="00C878AA" w:rsidP="00C878AA">
      <w:pPr>
        <w:pStyle w:val="Nagwek4"/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Zadanie nr 3: </w:t>
      </w:r>
      <w:r w:rsidRPr="00C878AA">
        <w:rPr>
          <w:rFonts w:ascii="Tahoma" w:hAnsi="Tahoma" w:cs="Tahoma"/>
          <w:sz w:val="18"/>
        </w:rPr>
        <w:t>Papier toaletowy biały, wraz z dzierżawą dozowników</w:t>
      </w:r>
    </w:p>
    <w:p w:rsidR="00C878AA" w:rsidRDefault="00C878AA" w:rsidP="00C878AA">
      <w:pPr>
        <w:spacing w:line="480" w:lineRule="auto"/>
        <w:ind w:left="708" w:firstLine="708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....................................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................................ zł. </w:t>
      </w:r>
    </w:p>
    <w:p w:rsidR="00C878AA" w:rsidRDefault="00C878AA" w:rsidP="00C878AA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..................................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  <w:r w:rsidRPr="0002608A">
        <w:rPr>
          <w:rFonts w:ascii="Tahoma" w:hAnsi="Tahoma" w:cs="Tahoma"/>
          <w:b/>
          <w:sz w:val="18"/>
        </w:rPr>
        <w:t xml:space="preserve">Okres niezmienności ceny: ________ </w:t>
      </w:r>
      <w:r w:rsidRPr="00C629B6">
        <w:rPr>
          <w:rFonts w:ascii="Tahoma" w:hAnsi="Tahoma" w:cs="Tahoma"/>
          <w:sz w:val="18"/>
          <w:szCs w:val="18"/>
        </w:rPr>
        <w:t xml:space="preserve">(min. 6 miesięcy, max. </w:t>
      </w:r>
      <w:r>
        <w:rPr>
          <w:rFonts w:ascii="Tahoma" w:hAnsi="Tahoma" w:cs="Tahoma"/>
          <w:sz w:val="18"/>
          <w:szCs w:val="18"/>
        </w:rPr>
        <w:t>24 miesiące</w:t>
      </w:r>
      <w:r w:rsidRPr="00C629B6">
        <w:rPr>
          <w:rFonts w:ascii="Tahoma" w:hAnsi="Tahoma" w:cs="Tahoma"/>
          <w:sz w:val="18"/>
          <w:szCs w:val="18"/>
        </w:rPr>
        <w:t xml:space="preserve"> od daty zawarcia umowy)*</w:t>
      </w:r>
    </w:p>
    <w:p w:rsidR="00C878AA" w:rsidRDefault="00C878AA" w:rsidP="00C878AA">
      <w:pPr>
        <w:pStyle w:val="Nagwek4"/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Zadanie nr 4: </w:t>
      </w:r>
      <w:r w:rsidRPr="00C878AA">
        <w:rPr>
          <w:rFonts w:ascii="Tahoma" w:hAnsi="Tahoma" w:cs="Tahoma"/>
          <w:sz w:val="18"/>
        </w:rPr>
        <w:t>Papier toaletowy szary</w:t>
      </w:r>
    </w:p>
    <w:p w:rsidR="00C878AA" w:rsidRDefault="00C878AA" w:rsidP="00C878AA">
      <w:pPr>
        <w:spacing w:line="480" w:lineRule="auto"/>
        <w:ind w:left="708" w:firstLine="708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....................................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................................ zł. </w:t>
      </w:r>
    </w:p>
    <w:p w:rsidR="00C878AA" w:rsidRDefault="00C878AA" w:rsidP="00C878AA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..................................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  <w:r w:rsidRPr="0002608A">
        <w:rPr>
          <w:rFonts w:ascii="Tahoma" w:hAnsi="Tahoma" w:cs="Tahoma"/>
          <w:b/>
          <w:sz w:val="18"/>
          <w:szCs w:val="18"/>
        </w:rPr>
        <w:t xml:space="preserve">Okres niezmienności ceny: ________ </w:t>
      </w:r>
      <w:r w:rsidRPr="00C629B6">
        <w:rPr>
          <w:rFonts w:ascii="Tahoma" w:hAnsi="Tahoma" w:cs="Tahoma"/>
          <w:sz w:val="18"/>
          <w:szCs w:val="18"/>
        </w:rPr>
        <w:t xml:space="preserve">(min. 6 miesięcy, max. </w:t>
      </w:r>
      <w:r>
        <w:rPr>
          <w:rFonts w:ascii="Tahoma" w:hAnsi="Tahoma" w:cs="Tahoma"/>
          <w:sz w:val="18"/>
          <w:szCs w:val="18"/>
        </w:rPr>
        <w:t>24 miesiące</w:t>
      </w:r>
      <w:r w:rsidRPr="00C629B6">
        <w:rPr>
          <w:rFonts w:ascii="Tahoma" w:hAnsi="Tahoma" w:cs="Tahoma"/>
          <w:sz w:val="18"/>
          <w:szCs w:val="18"/>
        </w:rPr>
        <w:t xml:space="preserve"> od daty zawarcia umowy)*</w:t>
      </w:r>
    </w:p>
    <w:p w:rsidR="00784F1C" w:rsidRPr="00FF65BC" w:rsidRDefault="00784F1C" w:rsidP="00784F1C">
      <w:pPr>
        <w:ind w:left="360"/>
        <w:rPr>
          <w:rFonts w:ascii="Tahoma" w:hAnsi="Tahoma" w:cs="Tahoma"/>
          <w:sz w:val="22"/>
          <w:szCs w:val="20"/>
        </w:rPr>
      </w:pPr>
      <w:r w:rsidRPr="00FF65BC">
        <w:rPr>
          <w:rFonts w:ascii="Tahoma" w:hAnsi="Tahoma" w:cs="Tahoma"/>
          <w:sz w:val="22"/>
          <w:szCs w:val="20"/>
        </w:rPr>
        <w:t>*</w:t>
      </w:r>
      <w:r w:rsidRPr="00FF65BC">
        <w:rPr>
          <w:rFonts w:ascii="Tahoma" w:hAnsi="Tahoma" w:cs="Tahoma"/>
          <w:sz w:val="18"/>
          <w:szCs w:val="17"/>
        </w:rPr>
        <w:t xml:space="preserve">W przypadku nie podania przez Wykonawcę okresu niezmienności cen Zamawiający przyjmuje maksymalny okres niezmienności tj. </w:t>
      </w:r>
      <w:r w:rsidRPr="00FF65BC">
        <w:rPr>
          <w:rFonts w:ascii="Tahoma" w:hAnsi="Tahoma" w:cs="Tahoma"/>
          <w:b/>
          <w:sz w:val="18"/>
          <w:szCs w:val="17"/>
        </w:rPr>
        <w:t>24 miesiące</w:t>
      </w:r>
      <w:r w:rsidRPr="00FF65BC">
        <w:rPr>
          <w:rFonts w:ascii="Tahoma" w:hAnsi="Tahoma" w:cs="Tahoma"/>
          <w:sz w:val="18"/>
          <w:szCs w:val="17"/>
        </w:rPr>
        <w:t xml:space="preserve"> od daty zawarcia umowy.</w:t>
      </w:r>
    </w:p>
    <w:p w:rsidR="000D4867" w:rsidRDefault="000D4867" w:rsidP="000D4867">
      <w:pPr>
        <w:rPr>
          <w:rFonts w:ascii="Georgia" w:hAnsi="Georgia"/>
          <w:sz w:val="20"/>
        </w:rPr>
      </w:pPr>
    </w:p>
    <w:p w:rsidR="000D4867" w:rsidRDefault="000D4867" w:rsidP="000D4867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zapoznałem/am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0D4867" w:rsidRDefault="008E5A50" w:rsidP="008E5A50">
      <w:pPr>
        <w:pStyle w:val="Nagwek5"/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2. </w:t>
      </w:r>
      <w:r w:rsidR="000D4867">
        <w:rPr>
          <w:rFonts w:ascii="Tahoma" w:hAnsi="Tahoma" w:cs="Tahoma"/>
          <w:sz w:val="18"/>
        </w:rPr>
        <w:t xml:space="preserve">Podwykonawstwo </w:t>
      </w:r>
      <w:r w:rsidR="000D4867">
        <w:rPr>
          <w:rFonts w:ascii="Tahoma" w:hAnsi="Tahoma" w:cs="Tahoma"/>
          <w:b w:val="0"/>
          <w:bCs w:val="0"/>
          <w:sz w:val="18"/>
        </w:rPr>
        <w:t>(jeżeli dotyczy)</w:t>
      </w:r>
    </w:p>
    <w:p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0D4867" w:rsidRDefault="000D4867" w:rsidP="000D4867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5540"/>
        <w:gridCol w:w="5380"/>
      </w:tblGrid>
      <w:tr w:rsidR="000D4867" w:rsidTr="00156BE1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3"/>
        <w:gridCol w:w="1745"/>
        <w:gridCol w:w="5953"/>
      </w:tblGrid>
      <w:tr w:rsidR="008E5A50" w:rsidTr="00852059">
        <w:trPr>
          <w:trHeight w:val="360"/>
        </w:trPr>
        <w:tc>
          <w:tcPr>
            <w:tcW w:w="2083" w:type="dxa"/>
          </w:tcPr>
          <w:p w:rsidR="008E5A50" w:rsidRDefault="008E5A50" w:rsidP="00852059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8E5A50" w:rsidRDefault="008E5A50" w:rsidP="00852059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1745" w:type="dxa"/>
            <w:hideMark/>
          </w:tcPr>
          <w:p w:rsidR="008E5A50" w:rsidRDefault="008E5A50" w:rsidP="00852059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953" w:type="dxa"/>
            <w:hideMark/>
          </w:tcPr>
          <w:p w:rsidR="008E5A50" w:rsidRDefault="008E5A50" w:rsidP="00852059">
            <w:pPr>
              <w:rPr>
                <w:sz w:val="20"/>
                <w:szCs w:val="20"/>
              </w:rPr>
            </w:pPr>
          </w:p>
        </w:tc>
      </w:tr>
      <w:tr w:rsidR="008E5A50" w:rsidTr="00852059">
        <w:trPr>
          <w:trHeight w:val="360"/>
        </w:trPr>
        <w:tc>
          <w:tcPr>
            <w:tcW w:w="2083" w:type="dxa"/>
            <w:hideMark/>
          </w:tcPr>
          <w:p w:rsidR="008E5A50" w:rsidRDefault="008E5A50" w:rsidP="00852059">
            <w:pPr>
              <w:rPr>
                <w:sz w:val="20"/>
                <w:szCs w:val="20"/>
              </w:rPr>
            </w:pPr>
          </w:p>
        </w:tc>
        <w:tc>
          <w:tcPr>
            <w:tcW w:w="1745" w:type="dxa"/>
            <w:hideMark/>
          </w:tcPr>
          <w:p w:rsidR="008E5A50" w:rsidRDefault="008E5A50" w:rsidP="00852059">
            <w:pPr>
              <w:rPr>
                <w:sz w:val="20"/>
                <w:szCs w:val="20"/>
              </w:rPr>
            </w:pPr>
          </w:p>
        </w:tc>
        <w:tc>
          <w:tcPr>
            <w:tcW w:w="5953" w:type="dxa"/>
            <w:hideMark/>
          </w:tcPr>
          <w:p w:rsidR="008E5A50" w:rsidRDefault="008E5A50" w:rsidP="00852059">
            <w:pPr>
              <w:rPr>
                <w:sz w:val="20"/>
                <w:szCs w:val="20"/>
              </w:rPr>
            </w:pPr>
          </w:p>
        </w:tc>
      </w:tr>
      <w:tr w:rsidR="008E5A50" w:rsidTr="00852059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E5A50" w:rsidRDefault="008E5A50" w:rsidP="00852059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8E5A50" w:rsidTr="00852059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E5A50" w:rsidRDefault="008E5A50" w:rsidP="0085205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8E5A50" w:rsidTr="00852059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A50" w:rsidRDefault="008E5A50" w:rsidP="0085205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E5A50" w:rsidRDefault="008E5A50" w:rsidP="0085205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A50" w:rsidRDefault="008E5A50" w:rsidP="00852059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8E5A50" w:rsidTr="00852059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A50" w:rsidRDefault="008E5A50" w:rsidP="00852059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E5A50" w:rsidRDefault="008E5A50" w:rsidP="0085205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A50" w:rsidRDefault="008E5A50" w:rsidP="00852059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8E5A50" w:rsidTr="00852059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A50" w:rsidRDefault="008E5A50" w:rsidP="00852059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E5A50" w:rsidRDefault="008E5A50" w:rsidP="0085205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A50" w:rsidRDefault="008E5A50" w:rsidP="00852059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</w:tbl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8E5A50" w:rsidRDefault="008E5A50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spacing w:line="480" w:lineRule="auto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D4867" w:rsidRPr="00965DBB" w:rsidRDefault="000D4867" w:rsidP="000D4867">
      <w:pPr>
        <w:rPr>
          <w:rFonts w:eastAsia="MS Mincho"/>
        </w:rPr>
      </w:pPr>
    </w:p>
    <w:p w:rsidR="00606FAB" w:rsidRPr="000D4867" w:rsidRDefault="00606FAB" w:rsidP="000D4867">
      <w:bookmarkStart w:id="0" w:name="_GoBack"/>
      <w:bookmarkEnd w:id="0"/>
    </w:p>
    <w:sectPr w:rsidR="00606FAB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09A7" w:rsidRDefault="008509A7">
      <w:r>
        <w:separator/>
      </w:r>
    </w:p>
  </w:endnote>
  <w:endnote w:type="continuationSeparator" w:id="0">
    <w:p w:rsidR="008509A7" w:rsidRDefault="008509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0F96" w:rsidRDefault="001E0F9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0F96" w:rsidRDefault="001E0F9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09A7" w:rsidRDefault="008509A7">
      <w:r>
        <w:separator/>
      </w:r>
    </w:p>
  </w:footnote>
  <w:footnote w:type="continuationSeparator" w:id="0">
    <w:p w:rsidR="008509A7" w:rsidRDefault="008509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0F96" w:rsidRDefault="001E0F9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0F96" w:rsidRDefault="001E0F9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09A7"/>
    <w:rsid w:val="00020F7D"/>
    <w:rsid w:val="000867FD"/>
    <w:rsid w:val="000D4867"/>
    <w:rsid w:val="00101BF2"/>
    <w:rsid w:val="00156BE1"/>
    <w:rsid w:val="001E0F96"/>
    <w:rsid w:val="00203C73"/>
    <w:rsid w:val="002346CB"/>
    <w:rsid w:val="002827B1"/>
    <w:rsid w:val="003F5AA9"/>
    <w:rsid w:val="00446A72"/>
    <w:rsid w:val="00460999"/>
    <w:rsid w:val="00606FAB"/>
    <w:rsid w:val="00741AC8"/>
    <w:rsid w:val="00784F1C"/>
    <w:rsid w:val="008509A7"/>
    <w:rsid w:val="008E5A50"/>
    <w:rsid w:val="009200B1"/>
    <w:rsid w:val="009C19AD"/>
    <w:rsid w:val="00A02D66"/>
    <w:rsid w:val="00C446A2"/>
    <w:rsid w:val="00C8648B"/>
    <w:rsid w:val="00C878AA"/>
    <w:rsid w:val="00D3160B"/>
    <w:rsid w:val="00E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DE4A14-12F6-4773-9A1C-246FDB277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3</Pages>
  <Words>762</Words>
  <Characters>8082</Characters>
  <Application>Microsoft Office Word</Application>
  <DocSecurity>0</DocSecurity>
  <Lines>67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8827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Adela</cp:lastModifiedBy>
  <cp:revision>5</cp:revision>
  <cp:lastPrinted>2001-01-24T13:21:00Z</cp:lastPrinted>
  <dcterms:created xsi:type="dcterms:W3CDTF">2023-03-16T07:49:00Z</dcterms:created>
  <dcterms:modified xsi:type="dcterms:W3CDTF">2023-03-16T08:12:00Z</dcterms:modified>
</cp:coreProperties>
</file>