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6525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6525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65254">
        <w:rPr>
          <w:rFonts w:ascii="Arial Narrow" w:hAnsi="Arial Narrow" w:cs="Arial"/>
          <w:bCs/>
          <w:i w:val="0"/>
          <w:szCs w:val="24"/>
        </w:rPr>
        <w:t>3</w:t>
      </w:r>
      <w:r w:rsidR="007666D6" w:rsidRPr="00D6525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D65254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D65254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D6525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D65254">
        <w:rPr>
          <w:rFonts w:ascii="Arial Narrow" w:hAnsi="Arial Narrow" w:cs="Arial"/>
        </w:rPr>
        <w:t>………………………………………………………………</w:t>
      </w:r>
    </w:p>
    <w:p w:rsidR="00B62AD0" w:rsidRPr="00D6525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D65254">
        <w:rPr>
          <w:rFonts w:ascii="Arial Narrow" w:hAnsi="Arial Narrow" w:cs="Arial"/>
        </w:rPr>
        <w:t>………………………………………………………………</w:t>
      </w:r>
    </w:p>
    <w:p w:rsidR="00B62AD0" w:rsidRPr="00D65254" w:rsidRDefault="00D65254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D65254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D65254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D65254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6525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6525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D65254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D65254">
        <w:rPr>
          <w:rFonts w:ascii="Arial Narrow" w:hAnsi="Arial Narrow" w:cs="Arial"/>
        </w:rPr>
        <w:t>……………………………………………</w:t>
      </w:r>
      <w:r w:rsidR="00071D4C" w:rsidRPr="00D65254">
        <w:rPr>
          <w:rFonts w:ascii="Arial Narrow" w:hAnsi="Arial Narrow" w:cs="Arial"/>
        </w:rPr>
        <w:t>…………………………………………………………....</w:t>
      </w:r>
      <w:r w:rsidRPr="00D65254">
        <w:rPr>
          <w:rFonts w:ascii="Arial Narrow" w:hAnsi="Arial Narrow" w:cs="Arial"/>
        </w:rPr>
        <w:t>…</w:t>
      </w:r>
    </w:p>
    <w:p w:rsidR="00B62AD0" w:rsidRPr="00D65254" w:rsidRDefault="00B62AD0" w:rsidP="00D65254">
      <w:pPr>
        <w:spacing w:after="240"/>
        <w:jc w:val="both"/>
        <w:rPr>
          <w:rFonts w:ascii="Arial Narrow" w:hAnsi="Arial Narrow"/>
          <w:lang w:eastAsia="pl-PL"/>
        </w:rPr>
      </w:pPr>
      <w:r w:rsidRPr="00D65254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D65254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osoby upoważnionej do </w:t>
      </w:r>
      <w:bookmarkStart w:id="1" w:name="_GoBack"/>
      <w:r w:rsidRPr="00D65254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reprezentowania podmiotu udostępniającego </w:t>
      </w:r>
      <w:bookmarkEnd w:id="1"/>
      <w:r w:rsidRPr="00D65254">
        <w:rPr>
          <w:rFonts w:ascii="Arial Narrow" w:eastAsia="Times New Roman" w:hAnsi="Arial Narrow" w:cs="Arial"/>
          <w:i/>
          <w:sz w:val="16"/>
          <w:szCs w:val="16"/>
          <w:lang w:eastAsia="pl-PL"/>
        </w:rPr>
        <w:t>zasoby</w:t>
      </w:r>
      <w:r w:rsidRPr="00D65254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6525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6525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6525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6525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D65254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D65254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D65254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65254" w:rsidRDefault="0071340C" w:rsidP="00D65254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525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6525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6525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1128E" w:rsidRPr="00D65254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71128E" w:rsidRPr="00D65254">
        <w:rPr>
          <w:rFonts w:ascii="Arial Narrow" w:hAnsi="Arial Narrow" w:cs="Arial"/>
          <w:sz w:val="24"/>
          <w:szCs w:val="24"/>
        </w:rPr>
        <w:t>z</w:t>
      </w:r>
      <w:proofErr w:type="gramEnd"/>
      <w:r w:rsidR="0071128E" w:rsidRPr="00D65254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6525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D65254" w:rsidRDefault="0071128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65254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lasera okulistycznego</w:t>
      </w:r>
    </w:p>
    <w:p w:rsidR="0071340C" w:rsidRPr="00D65254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1128E" w:rsidRPr="00D65254">
        <w:rPr>
          <w:rFonts w:ascii="Arial Narrow" w:eastAsia="Times New Roman" w:hAnsi="Arial Narrow" w:cs="Arial"/>
          <w:b/>
          <w:sz w:val="24"/>
          <w:szCs w:val="24"/>
          <w:lang w:eastAsia="pl-PL"/>
        </w:rPr>
        <w:t>36/2023</w:t>
      </w:r>
    </w:p>
    <w:p w:rsidR="00DC652A" w:rsidRPr="00D6525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D6525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6525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65254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65254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D6525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D6525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6525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6525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65254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D6525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6525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D65254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6525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6525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6525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6525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6525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6525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6525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D6525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6525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D6525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D6525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6525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D6525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6525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6525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6525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6525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65254" w:rsidRDefault="00830970" w:rsidP="00D6525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6525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65254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D65254" w:rsidRDefault="00071D4C" w:rsidP="00D6525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65254" w:rsidRDefault="00071D4C" w:rsidP="00D6525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D65254" w:rsidRDefault="00053927" w:rsidP="00D6525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6525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D65254" w:rsidRDefault="00053927" w:rsidP="00D6525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65254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65254" w:rsidRDefault="00071D4C" w:rsidP="00D6525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65254" w:rsidRDefault="00071D4C" w:rsidP="00D6525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D65254" w:rsidRDefault="00053927" w:rsidP="00D6525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6525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65254" w:rsidRDefault="00053927" w:rsidP="00D65254">
            <w:pPr>
              <w:spacing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D6525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D6525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D6525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D6525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D6525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D6525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6525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DFB" w:rsidRDefault="00E77DFB" w:rsidP="00025386">
      <w:pPr>
        <w:spacing w:after="0" w:line="240" w:lineRule="auto"/>
      </w:pPr>
      <w:r>
        <w:separator/>
      </w:r>
    </w:p>
  </w:endnote>
  <w:endnote w:type="continuationSeparator" w:id="0">
    <w:p w:rsidR="00E77DFB" w:rsidRDefault="00E77D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28E" w:rsidRDefault="007112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52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52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28E" w:rsidRDefault="007112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DFB" w:rsidRDefault="00E77DFB" w:rsidP="00025386">
      <w:pPr>
        <w:spacing w:after="0" w:line="240" w:lineRule="auto"/>
      </w:pPr>
      <w:r>
        <w:separator/>
      </w:r>
    </w:p>
  </w:footnote>
  <w:footnote w:type="continuationSeparator" w:id="0">
    <w:p w:rsidR="00E77DFB" w:rsidRDefault="00E77D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28E" w:rsidRDefault="007112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28E" w:rsidRDefault="007112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28E" w:rsidRDefault="007112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7DF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128E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65254"/>
    <w:rsid w:val="00D9320D"/>
    <w:rsid w:val="00DC4842"/>
    <w:rsid w:val="00DC587A"/>
    <w:rsid w:val="00DC652A"/>
    <w:rsid w:val="00DE3B21"/>
    <w:rsid w:val="00DE73DD"/>
    <w:rsid w:val="00E27ABB"/>
    <w:rsid w:val="00E67109"/>
    <w:rsid w:val="00E77DFB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2023-03-14T07:33:00Z</dcterms:created>
  <dcterms:modified xsi:type="dcterms:W3CDTF">2023-03-14T07:34:00Z</dcterms:modified>
</cp:coreProperties>
</file>