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F5610" w:rsidRPr="00CF5610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F5610" w:rsidRPr="00CF5610">
        <w:rPr>
          <w:rFonts w:ascii="Arial" w:hAnsi="Arial" w:cs="Arial"/>
          <w:b/>
          <w:sz w:val="24"/>
          <w:szCs w:val="24"/>
        </w:rPr>
        <w:t>34/2023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F5610" w:rsidRPr="00CF5610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CF5610" w:rsidRPr="00CF5610">
        <w:rPr>
          <w:rFonts w:ascii="Arial" w:hAnsi="Arial" w:cs="Arial"/>
        </w:rPr>
        <w:t>ul</w:t>
      </w:r>
      <w:proofErr w:type="gramEnd"/>
      <w:r w:rsidR="00CF5610" w:rsidRPr="00CF5610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CF5610" w:rsidRPr="00CF5610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F5610" w:rsidRPr="00CF5610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CF5610" w:rsidRPr="00CF5610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5610" w:rsidRPr="0012157F" w:rsidTr="00231D4D">
        <w:tc>
          <w:tcPr>
            <w:tcW w:w="9104" w:type="dxa"/>
            <w:shd w:val="clear" w:color="auto" w:fill="D9D9D9"/>
          </w:tcPr>
          <w:p w:rsidR="00CF5610" w:rsidRPr="0012157F" w:rsidRDefault="00CF5610" w:rsidP="00231D4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5610" w:rsidRDefault="00CF5610" w:rsidP="00231D4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CF561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561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5610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F5610" w:rsidRPr="00C86421" w:rsidRDefault="00CF5610" w:rsidP="00231D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CF5610" w:rsidRDefault="00CF5610" w:rsidP="00231D4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CF5610" w:rsidRPr="00C86421" w:rsidRDefault="00CF5610" w:rsidP="00231D4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F561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F5610">
        <w:rPr>
          <w:rFonts w:ascii="Arial" w:hAnsi="Arial" w:cs="Arial"/>
          <w:b/>
          <w:sz w:val="24"/>
          <w:szCs w:val="24"/>
        </w:rPr>
        <w:t xml:space="preserve">Dostawa lasera </w:t>
      </w:r>
      <w:proofErr w:type="spellStart"/>
      <w:r w:rsidRPr="00CF5610">
        <w:rPr>
          <w:rFonts w:ascii="Arial" w:hAnsi="Arial" w:cs="Arial"/>
          <w:b/>
          <w:sz w:val="24"/>
          <w:szCs w:val="24"/>
        </w:rPr>
        <w:t>mikropulsowego</w:t>
      </w:r>
      <w:proofErr w:type="spellEnd"/>
      <w:r w:rsidRPr="00CF5610">
        <w:rPr>
          <w:rFonts w:ascii="Arial" w:hAnsi="Arial" w:cs="Arial"/>
          <w:b/>
          <w:sz w:val="24"/>
          <w:szCs w:val="24"/>
        </w:rPr>
        <w:t xml:space="preserve"> podczerwonego i aparatu do </w:t>
      </w:r>
      <w:proofErr w:type="spellStart"/>
      <w:r w:rsidRPr="00CF5610">
        <w:rPr>
          <w:rFonts w:ascii="Arial" w:hAnsi="Arial" w:cs="Arial"/>
          <w:b/>
          <w:sz w:val="24"/>
          <w:szCs w:val="24"/>
        </w:rPr>
        <w:t>fakowitrektomii</w:t>
      </w:r>
      <w:proofErr w:type="spellEnd"/>
      <w:r w:rsidRPr="00CF5610">
        <w:rPr>
          <w:rFonts w:ascii="Arial" w:hAnsi="Arial" w:cs="Arial"/>
          <w:b/>
          <w:sz w:val="24"/>
          <w:szCs w:val="24"/>
        </w:rPr>
        <w:t xml:space="preserve"> z dostawami asortymentu do zabiegów zaćmy i witrektomii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CF5610" w:rsidRPr="00CF5610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5610" w:rsidRPr="0012157F" w:rsidTr="00231D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610" w:rsidRPr="0012157F" w:rsidRDefault="00CF5610" w:rsidP="00231D4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561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610" w:rsidRPr="0012157F" w:rsidRDefault="00CF5610" w:rsidP="00231D4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561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5610" w:rsidRPr="0012157F" w:rsidRDefault="00CF5610" w:rsidP="00231D4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561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CF5610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CF5610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98C" w:rsidRDefault="00C5498C" w:rsidP="0038231F">
      <w:pPr>
        <w:spacing w:after="0" w:line="240" w:lineRule="auto"/>
      </w:pPr>
      <w:r>
        <w:separator/>
      </w:r>
    </w:p>
  </w:endnote>
  <w:endnote w:type="continuationSeparator" w:id="0">
    <w:p w:rsidR="00C5498C" w:rsidRDefault="00C549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10" w:rsidRDefault="00CF56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1304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1304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10" w:rsidRDefault="00CF56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98C" w:rsidRDefault="00C5498C" w:rsidP="0038231F">
      <w:pPr>
        <w:spacing w:after="0" w:line="240" w:lineRule="auto"/>
      </w:pPr>
      <w:r>
        <w:separator/>
      </w:r>
    </w:p>
  </w:footnote>
  <w:footnote w:type="continuationSeparator" w:id="0">
    <w:p w:rsidR="00C5498C" w:rsidRDefault="00C5498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10" w:rsidRDefault="00CF56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10" w:rsidRDefault="00CF56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610" w:rsidRDefault="00CF56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98C"/>
    <w:rsid w:val="00023477"/>
    <w:rsid w:val="000247FF"/>
    <w:rsid w:val="00025C8D"/>
    <w:rsid w:val="000303EE"/>
    <w:rsid w:val="0005473D"/>
    <w:rsid w:val="000567FA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3040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498C"/>
    <w:rsid w:val="00C57DEB"/>
    <w:rsid w:val="00C62F57"/>
    <w:rsid w:val="00C737A7"/>
    <w:rsid w:val="00C81012"/>
    <w:rsid w:val="00C86421"/>
    <w:rsid w:val="00C909B9"/>
    <w:rsid w:val="00CD0851"/>
    <w:rsid w:val="00CD4DD1"/>
    <w:rsid w:val="00CF561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080A2-846A-4FB0-B64C-1E163D7C2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2023-03-15T16:46:00Z</cp:lastPrinted>
  <dcterms:created xsi:type="dcterms:W3CDTF">2023-03-15T15:08:00Z</dcterms:created>
  <dcterms:modified xsi:type="dcterms:W3CDTF">2023-03-15T16:46:00Z</dcterms:modified>
</cp:coreProperties>
</file>