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56556" w:rsidRPr="00456556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56556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5655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45655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56556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456556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5655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56556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456556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6556" w:rsidRPr="0012157F" w:rsidTr="000F7BA6">
        <w:tc>
          <w:tcPr>
            <w:tcW w:w="9104" w:type="dxa"/>
            <w:shd w:val="clear" w:color="auto" w:fill="D9D9D9"/>
          </w:tcPr>
          <w:p w:rsidR="00456556" w:rsidRPr="0012157F" w:rsidRDefault="00456556" w:rsidP="000F7BA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56556" w:rsidRPr="00094F76" w:rsidRDefault="00456556" w:rsidP="000F7BA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5655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56556" w:rsidRPr="0017574D" w:rsidRDefault="00456556" w:rsidP="000F7BA6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456556" w:rsidRDefault="00456556" w:rsidP="000F7BA6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56556" w:rsidRPr="002C3302" w:rsidRDefault="00456556" w:rsidP="000F7B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5655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56556">
        <w:rPr>
          <w:rFonts w:ascii="Arial" w:hAnsi="Arial" w:cs="Arial"/>
          <w:b/>
          <w:sz w:val="24"/>
          <w:szCs w:val="24"/>
        </w:rPr>
        <w:t>Dostawa lasera mikropulsowego podczerwonego i aparatu do fakowitrektomii z dostawami asortymentu do zabiegów zaćmy i witrektomii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56556" w:rsidRPr="00456556">
        <w:rPr>
          <w:rFonts w:ascii="Arial" w:hAnsi="Arial" w:cs="Arial"/>
          <w:b/>
          <w:sz w:val="24"/>
          <w:szCs w:val="24"/>
        </w:rPr>
        <w:t>34/2023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56556" w:rsidRPr="0045655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56556" w:rsidRPr="007104AC" w:rsidRDefault="00456556" w:rsidP="00456556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456556" w:rsidRDefault="00456556" w:rsidP="0045655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FB4" w:rsidRDefault="00330FB4" w:rsidP="0038231F">
      <w:pPr>
        <w:spacing w:after="0" w:line="240" w:lineRule="auto"/>
      </w:pPr>
      <w:r>
        <w:separator/>
      </w:r>
    </w:p>
  </w:endnote>
  <w:endnote w:type="continuationSeparator" w:id="0">
    <w:p w:rsidR="00330FB4" w:rsidRDefault="00330F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556" w:rsidRDefault="004565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1C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1C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556" w:rsidRDefault="004565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FB4" w:rsidRDefault="00330FB4" w:rsidP="0038231F">
      <w:pPr>
        <w:spacing w:after="0" w:line="240" w:lineRule="auto"/>
      </w:pPr>
      <w:r>
        <w:separator/>
      </w:r>
    </w:p>
  </w:footnote>
  <w:footnote w:type="continuationSeparator" w:id="0">
    <w:p w:rsidR="00330FB4" w:rsidRDefault="00330F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556" w:rsidRDefault="004565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556" w:rsidRDefault="004565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556" w:rsidRDefault="004565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FB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0FB4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56556"/>
    <w:rsid w:val="004609F1"/>
    <w:rsid w:val="004651B5"/>
    <w:rsid w:val="00471B8D"/>
    <w:rsid w:val="004761C6"/>
    <w:rsid w:val="0047664E"/>
    <w:rsid w:val="00476E7D"/>
    <w:rsid w:val="00482F6E"/>
    <w:rsid w:val="00484F88"/>
    <w:rsid w:val="00491CE2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33384-F990-48E8-9F89-134478CD9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2023-03-15T15:59:00Z</cp:lastPrinted>
  <dcterms:created xsi:type="dcterms:W3CDTF">2023-03-15T15:59:00Z</dcterms:created>
  <dcterms:modified xsi:type="dcterms:W3CDTF">2023-03-15T15:59:00Z</dcterms:modified>
</cp:coreProperties>
</file>