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A793D" w:rsidRPr="00FA793D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793D" w:rsidRPr="00FA793D">
        <w:rPr>
          <w:rFonts w:ascii="Arial" w:hAnsi="Arial" w:cs="Arial"/>
          <w:b/>
          <w:sz w:val="24"/>
          <w:szCs w:val="24"/>
        </w:rPr>
        <w:t>33/2023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793D" w:rsidRPr="00FA793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FA793D" w:rsidRPr="00FA793D">
        <w:rPr>
          <w:rFonts w:ascii="Arial" w:hAnsi="Arial" w:cs="Arial"/>
        </w:rPr>
        <w:t>ul</w:t>
      </w:r>
      <w:proofErr w:type="gramEnd"/>
      <w:r w:rsidR="00FA793D" w:rsidRPr="00FA793D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FA793D" w:rsidRPr="00FA793D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793D" w:rsidRPr="00FA793D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FA793D" w:rsidRPr="00FA793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793D" w:rsidRPr="0012157F" w:rsidTr="00E5244D">
        <w:tc>
          <w:tcPr>
            <w:tcW w:w="9104" w:type="dxa"/>
            <w:shd w:val="clear" w:color="auto" w:fill="D9D9D9"/>
          </w:tcPr>
          <w:p w:rsidR="00FA793D" w:rsidRPr="0012157F" w:rsidRDefault="00FA793D" w:rsidP="00E5244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A793D" w:rsidRDefault="00FA793D" w:rsidP="00E524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FA79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79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793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A793D" w:rsidRPr="00C86421" w:rsidRDefault="00FA793D" w:rsidP="00E5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FA793D" w:rsidRDefault="00FA793D" w:rsidP="00E524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FA793D" w:rsidRPr="00C86421" w:rsidRDefault="00FA793D" w:rsidP="00E524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A793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A793D">
        <w:rPr>
          <w:rFonts w:ascii="Arial" w:hAnsi="Arial" w:cs="Arial"/>
          <w:b/>
          <w:sz w:val="24"/>
          <w:szCs w:val="24"/>
        </w:rPr>
        <w:t xml:space="preserve">Dostawa aparatów </w:t>
      </w:r>
      <w:proofErr w:type="spellStart"/>
      <w:r w:rsidRPr="00FA793D">
        <w:rPr>
          <w:rFonts w:ascii="Arial" w:hAnsi="Arial" w:cs="Arial"/>
          <w:b/>
          <w:sz w:val="24"/>
          <w:szCs w:val="24"/>
        </w:rPr>
        <w:t>usg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FA793D" w:rsidRPr="00FA793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793D" w:rsidRPr="0012157F" w:rsidTr="00E52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D" w:rsidRPr="0012157F" w:rsidRDefault="00FA793D" w:rsidP="00E524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9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D" w:rsidRPr="0012157F" w:rsidRDefault="00FA793D" w:rsidP="00E524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9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A793D" w:rsidRPr="0012157F" w:rsidRDefault="00FA793D" w:rsidP="00E524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93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A793D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FA793D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</w:t>
            </w:r>
            <w:r w:rsidRPr="00FA793D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CAA" w:rsidRDefault="00D34CAA" w:rsidP="0038231F">
      <w:pPr>
        <w:spacing w:after="0" w:line="240" w:lineRule="auto"/>
      </w:pPr>
      <w:r>
        <w:separator/>
      </w:r>
    </w:p>
  </w:endnote>
  <w:endnote w:type="continuationSeparator" w:id="0">
    <w:p w:rsidR="00D34CAA" w:rsidRDefault="00D34C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93D" w:rsidRDefault="00FA79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36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36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93D" w:rsidRDefault="00FA7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CAA" w:rsidRDefault="00D34CAA" w:rsidP="0038231F">
      <w:pPr>
        <w:spacing w:after="0" w:line="240" w:lineRule="auto"/>
      </w:pPr>
      <w:r>
        <w:separator/>
      </w:r>
    </w:p>
  </w:footnote>
  <w:footnote w:type="continuationSeparator" w:id="0">
    <w:p w:rsidR="00D34CAA" w:rsidRDefault="00D34CA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93D" w:rsidRDefault="00FA7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93D" w:rsidRDefault="00FA79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93D" w:rsidRDefault="00FA79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CA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368C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CA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93D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BCD47-E361-4143-81D7-736F28F25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2023-03-16T12:56:00Z</cp:lastPrinted>
  <dcterms:created xsi:type="dcterms:W3CDTF">2023-03-16T08:08:00Z</dcterms:created>
  <dcterms:modified xsi:type="dcterms:W3CDTF">2023-03-16T12:56:00Z</dcterms:modified>
</cp:coreProperties>
</file>