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57851" w:rsidRPr="00A57851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57851" w:rsidRPr="00A57851">
        <w:rPr>
          <w:rFonts w:ascii="Arial" w:hAnsi="Arial" w:cs="Arial"/>
          <w:b/>
          <w:sz w:val="24"/>
          <w:szCs w:val="24"/>
        </w:rPr>
        <w:t>32/2023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57851" w:rsidRPr="00A5785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A57851" w:rsidRPr="00A57851">
        <w:rPr>
          <w:rFonts w:ascii="Arial" w:hAnsi="Arial" w:cs="Arial"/>
        </w:rPr>
        <w:t>ul</w:t>
      </w:r>
      <w:proofErr w:type="gramEnd"/>
      <w:r w:rsidR="00A57851" w:rsidRPr="00A57851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A57851" w:rsidRPr="00A57851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57851" w:rsidRPr="00A57851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A57851" w:rsidRPr="00A5785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7851" w:rsidRPr="0012157F" w:rsidTr="00306AFB">
        <w:tc>
          <w:tcPr>
            <w:tcW w:w="9104" w:type="dxa"/>
            <w:shd w:val="clear" w:color="auto" w:fill="D9D9D9"/>
          </w:tcPr>
          <w:p w:rsidR="00A57851" w:rsidRPr="0012157F" w:rsidRDefault="00A57851" w:rsidP="00306A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57851" w:rsidRDefault="00A57851" w:rsidP="00306A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A5785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5785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5785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57851" w:rsidRPr="00C86421" w:rsidRDefault="00A57851" w:rsidP="00306A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A57851" w:rsidRDefault="00A57851" w:rsidP="00306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A57851" w:rsidRPr="00C86421" w:rsidRDefault="00A57851" w:rsidP="00306A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5785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57851">
        <w:rPr>
          <w:rFonts w:ascii="Arial" w:hAnsi="Arial" w:cs="Arial"/>
          <w:b/>
          <w:sz w:val="24"/>
          <w:szCs w:val="24"/>
        </w:rPr>
        <w:t>Dostawa napędu neurochirurgicznego i dostawy sukcesywne materiałów eksploatacyjnych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A57851" w:rsidRPr="00A5785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57851" w:rsidRPr="0012157F" w:rsidTr="00306A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51" w:rsidRPr="0012157F" w:rsidRDefault="00A57851" w:rsidP="00306A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78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51" w:rsidRPr="0012157F" w:rsidRDefault="00A57851" w:rsidP="00306A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785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57851" w:rsidRPr="0012157F" w:rsidRDefault="00A57851" w:rsidP="00306AF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785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</w:t>
            </w:r>
            <w:r w:rsidRPr="00A57851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15F" w:rsidRDefault="00B0615F" w:rsidP="0038231F">
      <w:pPr>
        <w:spacing w:after="0" w:line="240" w:lineRule="auto"/>
      </w:pPr>
      <w:r>
        <w:separator/>
      </w:r>
    </w:p>
  </w:endnote>
  <w:endnote w:type="continuationSeparator" w:id="0">
    <w:p w:rsidR="00B0615F" w:rsidRDefault="00B061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851" w:rsidRDefault="00A578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19D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19D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851" w:rsidRDefault="00A578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15F" w:rsidRDefault="00B0615F" w:rsidP="0038231F">
      <w:pPr>
        <w:spacing w:after="0" w:line="240" w:lineRule="auto"/>
      </w:pPr>
      <w:r>
        <w:separator/>
      </w:r>
    </w:p>
  </w:footnote>
  <w:footnote w:type="continuationSeparator" w:id="0">
    <w:p w:rsidR="00B0615F" w:rsidRDefault="00B0615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851" w:rsidRDefault="00A578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851" w:rsidRDefault="00A578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851" w:rsidRDefault="00A578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1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9D6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7851"/>
    <w:rsid w:val="00AC5247"/>
    <w:rsid w:val="00AE6FF2"/>
    <w:rsid w:val="00B0088C"/>
    <w:rsid w:val="00B0615F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47143-5A19-49F9-A6DA-FF210095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2023-03-15T14:45:00Z</cp:lastPrinted>
  <dcterms:created xsi:type="dcterms:W3CDTF">2023-03-15T13:41:00Z</dcterms:created>
  <dcterms:modified xsi:type="dcterms:W3CDTF">2023-03-15T14:45:00Z</dcterms:modified>
</cp:coreProperties>
</file>