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97554" w:rsidRPr="00997554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97554" w:rsidRPr="00997554">
        <w:rPr>
          <w:rFonts w:ascii="Arial" w:hAnsi="Arial" w:cs="Arial"/>
          <w:b/>
          <w:sz w:val="24"/>
          <w:szCs w:val="24"/>
        </w:rPr>
        <w:t>35/2023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97554" w:rsidRPr="00997554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97554" w:rsidRPr="00997554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997554" w:rsidRPr="00997554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97554" w:rsidRPr="00997554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997554" w:rsidRPr="00997554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7554" w:rsidRPr="0012157F" w:rsidTr="00C373CF">
        <w:tc>
          <w:tcPr>
            <w:tcW w:w="9104" w:type="dxa"/>
            <w:shd w:val="clear" w:color="auto" w:fill="D9D9D9"/>
          </w:tcPr>
          <w:p w:rsidR="00997554" w:rsidRPr="0012157F" w:rsidRDefault="00997554" w:rsidP="00C373C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97554" w:rsidRDefault="00997554" w:rsidP="00C373C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97554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97554" w:rsidRPr="00C86421" w:rsidRDefault="00997554" w:rsidP="00C373C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97554" w:rsidRDefault="00997554" w:rsidP="00C373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97554" w:rsidRPr="00C86421" w:rsidRDefault="00997554" w:rsidP="00C373C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9755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97554">
        <w:rPr>
          <w:rFonts w:ascii="Arial" w:hAnsi="Arial" w:cs="Arial"/>
          <w:b/>
          <w:sz w:val="24"/>
          <w:szCs w:val="24"/>
        </w:rPr>
        <w:t>Dostawa unitu stomatologicznego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97554" w:rsidRPr="00997554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97554" w:rsidRPr="0012157F" w:rsidTr="00C373C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554" w:rsidRPr="0012157F" w:rsidRDefault="00997554" w:rsidP="00C373C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75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554" w:rsidRPr="0012157F" w:rsidRDefault="00997554" w:rsidP="00C373C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755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97554" w:rsidRPr="0012157F" w:rsidRDefault="00997554" w:rsidP="00C373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755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</w:t>
            </w:r>
            <w:r w:rsidRPr="00997554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E7F" w:rsidRDefault="00AF3E7F" w:rsidP="0038231F">
      <w:pPr>
        <w:spacing w:after="0" w:line="240" w:lineRule="auto"/>
      </w:pPr>
      <w:r>
        <w:separator/>
      </w:r>
    </w:p>
  </w:endnote>
  <w:endnote w:type="continuationSeparator" w:id="0">
    <w:p w:rsidR="00AF3E7F" w:rsidRDefault="00AF3E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554" w:rsidRDefault="009975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A3C8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A3C8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554" w:rsidRDefault="009975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E7F" w:rsidRDefault="00AF3E7F" w:rsidP="0038231F">
      <w:pPr>
        <w:spacing w:after="0" w:line="240" w:lineRule="auto"/>
      </w:pPr>
      <w:r>
        <w:separator/>
      </w:r>
    </w:p>
  </w:footnote>
  <w:footnote w:type="continuationSeparator" w:id="0">
    <w:p w:rsidR="00AF3E7F" w:rsidRDefault="00AF3E7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554" w:rsidRDefault="009975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554" w:rsidRDefault="009975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554" w:rsidRDefault="009975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E7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62B7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554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3E7F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3C8D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6FCEB-78F6-4CFC-9ADA-7336F3BC1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892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2023-03-16T10:42:00Z</cp:lastPrinted>
  <dcterms:created xsi:type="dcterms:W3CDTF">2023-03-16T10:41:00Z</dcterms:created>
  <dcterms:modified xsi:type="dcterms:W3CDTF">2023-03-16T10:42:00Z</dcterms:modified>
</cp:coreProperties>
</file>