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D3EC9" w:rsidRDefault="00657A47" w:rsidP="005D3EC9">
      <w:pPr>
        <w:pStyle w:val="Nagwek4"/>
        <w:spacing w:after="24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5D3EC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D3EC9">
        <w:rPr>
          <w:rFonts w:ascii="Arial Narrow" w:hAnsi="Arial Narrow" w:cs="Arial"/>
          <w:bCs/>
          <w:i w:val="0"/>
          <w:szCs w:val="24"/>
        </w:rPr>
        <w:t>3</w:t>
      </w:r>
      <w:r w:rsidR="007666D6" w:rsidRPr="005D3EC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5D3EC9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5D3EC9">
        <w:rPr>
          <w:rFonts w:ascii="Arial Narrow" w:hAnsi="Arial Narrow" w:cs="Arial"/>
          <w:b/>
          <w:sz w:val="24"/>
          <w:szCs w:val="24"/>
        </w:rPr>
        <w:t>Podmiot udostępniający zasoby:</w:t>
      </w:r>
      <w:bookmarkStart w:id="1" w:name="_GoBack"/>
      <w:bookmarkEnd w:id="1"/>
    </w:p>
    <w:p w:rsidR="00B62AD0" w:rsidRPr="005D3EC9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5D3EC9">
        <w:rPr>
          <w:rFonts w:ascii="Arial Narrow" w:hAnsi="Arial Narrow" w:cs="Arial"/>
        </w:rPr>
        <w:t>………………………………………………………………</w:t>
      </w:r>
    </w:p>
    <w:p w:rsidR="00B62AD0" w:rsidRPr="005D3EC9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5D3EC9">
        <w:rPr>
          <w:rFonts w:ascii="Arial Narrow" w:hAnsi="Arial Narrow" w:cs="Arial"/>
        </w:rPr>
        <w:t>………………………………………………………………</w:t>
      </w:r>
    </w:p>
    <w:p w:rsidR="00B62AD0" w:rsidRPr="005D3EC9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5D3EC9">
        <w:rPr>
          <w:rFonts w:ascii="Arial Narrow" w:hAnsi="Arial Narrow" w:cs="Arial"/>
        </w:rPr>
        <w:t>………………………………………………………………</w:t>
      </w:r>
    </w:p>
    <w:p w:rsidR="00B62AD0" w:rsidRPr="005D3EC9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5D3EC9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5D3EC9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5D3EC9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5D3EC9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5D3EC9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5D3EC9">
        <w:rPr>
          <w:rFonts w:ascii="Arial Narrow" w:hAnsi="Arial Narrow" w:cs="Arial"/>
        </w:rPr>
        <w:t>……………………………………………</w:t>
      </w:r>
      <w:r w:rsidR="00071D4C" w:rsidRPr="005D3EC9">
        <w:rPr>
          <w:rFonts w:ascii="Arial Narrow" w:hAnsi="Arial Narrow" w:cs="Arial"/>
        </w:rPr>
        <w:t>…………………………………………………………....</w:t>
      </w:r>
      <w:r w:rsidRPr="005D3EC9">
        <w:rPr>
          <w:rFonts w:ascii="Arial Narrow" w:hAnsi="Arial Narrow" w:cs="Arial"/>
        </w:rPr>
        <w:t>…</w:t>
      </w:r>
    </w:p>
    <w:p w:rsidR="00B62AD0" w:rsidRPr="005D3EC9" w:rsidRDefault="00B62AD0" w:rsidP="005D3EC9">
      <w:pPr>
        <w:spacing w:after="240"/>
        <w:jc w:val="both"/>
        <w:rPr>
          <w:rFonts w:ascii="Arial Narrow" w:hAnsi="Arial Narrow"/>
          <w:lang w:eastAsia="pl-PL"/>
        </w:rPr>
      </w:pPr>
      <w:r w:rsidRPr="005D3EC9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5D3EC9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5D3EC9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D3EC9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D3EC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D3EC9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5D3EC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5D3EC9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5D3EC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D3EC9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D3EC9" w:rsidRDefault="0071340C" w:rsidP="005D3EC9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D3EC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5D3EC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D3EC9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5D3EC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5D3EC9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5D3EC9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0004FD" w:rsidRPr="005D3EC9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0004FD" w:rsidRPr="005D3EC9">
        <w:rPr>
          <w:rFonts w:ascii="Arial Narrow" w:hAnsi="Arial Narrow" w:cs="Arial"/>
          <w:sz w:val="24"/>
          <w:szCs w:val="24"/>
        </w:rPr>
        <w:t>z</w:t>
      </w:r>
      <w:proofErr w:type="gramEnd"/>
      <w:r w:rsidR="000004FD" w:rsidRPr="005D3EC9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5D3EC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D3EC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5D3EC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5D3EC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5D3EC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5D3EC9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5D3EC9" w:rsidRDefault="000004FD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5D3EC9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myjni przelotowej</w:t>
      </w:r>
    </w:p>
    <w:p w:rsidR="0071340C" w:rsidRPr="005D3EC9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5D3EC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0004FD" w:rsidRPr="005D3EC9">
        <w:rPr>
          <w:rFonts w:ascii="Arial Narrow" w:eastAsia="Times New Roman" w:hAnsi="Arial Narrow" w:cs="Arial"/>
          <w:b/>
          <w:sz w:val="24"/>
          <w:szCs w:val="24"/>
          <w:lang w:eastAsia="pl-PL"/>
        </w:rPr>
        <w:t>37/2023</w:t>
      </w:r>
    </w:p>
    <w:p w:rsidR="00DC652A" w:rsidRPr="005D3EC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5D3EC9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5D3EC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5D3EC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D3EC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D3EC9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D3EC9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5D3EC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5D3EC9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5D3EC9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5D3EC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D3EC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D3EC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D3EC9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5D3EC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5D3EC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5D3EC9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D3EC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5D3EC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5D3EC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5D3EC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5D3EC9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5D3EC9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5D3EC9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5D3EC9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5D3EC9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5D3EC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5D3EC9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5D3EC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5D3EC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5D3EC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5D3EC9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5D3EC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5D3EC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5D3EC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5D3EC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5D3EC9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5D3EC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5D3EC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D3EC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5D3EC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5D3EC9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5D3EC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5D3EC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5D3EC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5D3EC9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5D3EC9" w:rsidRDefault="00830970" w:rsidP="005D3EC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D3EC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5D3EC9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5D3EC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5D3EC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5D3E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5D3EC9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5D3EC9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5D3EC9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5D3EC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5D3EC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5D3E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5D3EC9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5D3E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5D3EC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5D3EC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5D3EC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5D3EC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5D3EC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5D3EC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5D3E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6AC" w:rsidRDefault="004316AC" w:rsidP="00025386">
      <w:pPr>
        <w:spacing w:after="0" w:line="240" w:lineRule="auto"/>
      </w:pPr>
      <w:r>
        <w:separator/>
      </w:r>
    </w:p>
  </w:endnote>
  <w:endnote w:type="continuationSeparator" w:id="0">
    <w:p w:rsidR="004316AC" w:rsidRDefault="004316A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4FD" w:rsidRDefault="000004F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3E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3EC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4FD" w:rsidRDefault="000004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6AC" w:rsidRDefault="004316AC" w:rsidP="00025386">
      <w:pPr>
        <w:spacing w:after="0" w:line="240" w:lineRule="auto"/>
      </w:pPr>
      <w:r>
        <w:separator/>
      </w:r>
    </w:p>
  </w:footnote>
  <w:footnote w:type="continuationSeparator" w:id="0">
    <w:p w:rsidR="004316AC" w:rsidRDefault="004316A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4FD" w:rsidRDefault="000004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4FD" w:rsidRDefault="000004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4FD" w:rsidRDefault="000004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16AC"/>
    <w:rsid w:val="000004F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16AC"/>
    <w:rsid w:val="004374F2"/>
    <w:rsid w:val="00460705"/>
    <w:rsid w:val="00485239"/>
    <w:rsid w:val="004E27D7"/>
    <w:rsid w:val="0055145C"/>
    <w:rsid w:val="005624D8"/>
    <w:rsid w:val="005D3EC9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2023-03-14T09:02:00Z</dcterms:created>
  <dcterms:modified xsi:type="dcterms:W3CDTF">2023-03-14T09:03:00Z</dcterms:modified>
</cp:coreProperties>
</file>