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41A2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C41A2F" w:rsidRPr="00C41A2F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C41A2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C41A2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C41A2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C41A2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41A2F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C41A2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C41A2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41A2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C41A2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C41A2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41A2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41A2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C41A2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C41A2F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bookmarkStart w:id="0" w:name="_GoBack"/>
      <w:bookmarkEnd w:id="0"/>
    </w:p>
    <w:p w:rsidR="00BC121E" w:rsidRPr="00C41A2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41A2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C41A2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63B9" w:rsidRPr="00C41A2F" w:rsidTr="00A31CE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63B9" w:rsidRPr="00C41A2F" w:rsidRDefault="008A63B9" w:rsidP="00A31CE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A63B9" w:rsidRPr="00C41A2F" w:rsidRDefault="008A63B9" w:rsidP="00A31CE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C41A2F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C41A2F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C41A2F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C41A2F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C41A2F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C41A2F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8A63B9" w:rsidRPr="00C41A2F" w:rsidRDefault="008A63B9" w:rsidP="00A31CE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C41A2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41A2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8A63B9" w:rsidRPr="00C41A2F" w:rsidRDefault="008A63B9" w:rsidP="00A31CE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41A2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C41A2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41A2F" w:rsidRDefault="008A63B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myjni przelotowej</w:t>
      </w:r>
    </w:p>
    <w:p w:rsidR="00BC121E" w:rsidRPr="00C41A2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A63B9" w:rsidRPr="00C41A2F">
        <w:rPr>
          <w:rFonts w:ascii="Arial Narrow" w:eastAsia="Times New Roman" w:hAnsi="Arial Narrow" w:cs="Arial"/>
          <w:b/>
          <w:sz w:val="24"/>
          <w:szCs w:val="24"/>
          <w:lang w:eastAsia="pl-PL"/>
        </w:rPr>
        <w:t>37/2023</w:t>
      </w:r>
    </w:p>
    <w:p w:rsidR="00BC121E" w:rsidRPr="00C41A2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8A63B9" w:rsidRPr="00C41A2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41A2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C41A2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41A2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41A2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41A2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41A2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C41A2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C41A2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41A2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41A2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41A2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41A2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1A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41A2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41A2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C41A2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41A2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C41A2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41A2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41A2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41A2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41A2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41A2F" w:rsidTr="00620E37">
        <w:tc>
          <w:tcPr>
            <w:tcW w:w="2660" w:type="dxa"/>
            <w:shd w:val="clear" w:color="auto" w:fill="auto"/>
          </w:tcPr>
          <w:p w:rsidR="00BC121E" w:rsidRPr="00C41A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41A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41A2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41A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41A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41A2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41A2F" w:rsidRDefault="008A6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C41A2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41A2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41A2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41A2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C41A2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C41A2F" w:rsidRDefault="00106AC7" w:rsidP="00BC121E">
      <w:pPr>
        <w:rPr>
          <w:rFonts w:ascii="Arial Narrow" w:hAnsi="Arial Narrow"/>
        </w:rPr>
      </w:pPr>
    </w:p>
    <w:sectPr w:rsidR="00106AC7" w:rsidRPr="00C41A2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792" w:rsidRDefault="00A70792">
      <w:r>
        <w:separator/>
      </w:r>
    </w:p>
  </w:endnote>
  <w:endnote w:type="continuationSeparator" w:id="0">
    <w:p w:rsidR="00A70792" w:rsidRDefault="00A70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1A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1A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3B9" w:rsidRDefault="008A63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792" w:rsidRDefault="00A70792">
      <w:r>
        <w:separator/>
      </w:r>
    </w:p>
  </w:footnote>
  <w:footnote w:type="continuationSeparator" w:id="0">
    <w:p w:rsidR="00A70792" w:rsidRDefault="00A70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3B9" w:rsidRDefault="008A63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3B9" w:rsidRDefault="008A63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3B9" w:rsidRDefault="008A63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79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63B9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0792"/>
    <w:rsid w:val="00A73C79"/>
    <w:rsid w:val="00A807A7"/>
    <w:rsid w:val="00A92F14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1A2F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1D008-49C5-4030-B459-0A89A115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2023-03-14T09:05:00Z</dcterms:created>
  <dcterms:modified xsi:type="dcterms:W3CDTF">2023-03-14T09:05:00Z</dcterms:modified>
</cp:coreProperties>
</file>