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4A690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A690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4A6904">
        <w:rPr>
          <w:rFonts w:ascii="Arial Narrow" w:eastAsia="Times New Roman" w:hAnsi="Arial Narrow" w:cs="Arial"/>
          <w:bCs/>
          <w:sz w:val="24"/>
          <w:szCs w:val="24"/>
          <w:lang w:eastAsia="pl-PL"/>
        </w:rPr>
        <w:t>5</w:t>
      </w:r>
      <w:r w:rsidRPr="004A690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4A6904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4A6904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4A6904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A6904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4A6904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4A6904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A6904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4A6904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4A6904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4A690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4A690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4A6904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4A6904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A6904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A6904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4A690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2810" w:rsidRPr="004A6904" w:rsidTr="003D06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2810" w:rsidRPr="004A6904" w:rsidRDefault="005C2810" w:rsidP="003D064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A690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C2810" w:rsidRPr="004A6904" w:rsidRDefault="005C2810" w:rsidP="003D0649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4A6904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4A6904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4A6904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4A6904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4A6904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4A6904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5C2810" w:rsidRPr="004A6904" w:rsidRDefault="005C2810" w:rsidP="003D06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4A690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4A690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5C2810" w:rsidRPr="004A6904" w:rsidRDefault="005C2810" w:rsidP="003D06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A6904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4A6904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4A6904" w:rsidRDefault="005C281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A6904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aparatu EMG</w:t>
      </w:r>
    </w:p>
    <w:p w:rsidR="00BC121E" w:rsidRPr="004A690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C2810" w:rsidRPr="004A6904">
        <w:rPr>
          <w:rFonts w:ascii="Arial Narrow" w:eastAsia="Times New Roman" w:hAnsi="Arial Narrow" w:cs="Arial"/>
          <w:b/>
          <w:sz w:val="24"/>
          <w:szCs w:val="24"/>
          <w:lang w:eastAsia="pl-PL"/>
        </w:rPr>
        <w:t>38/2023</w:t>
      </w:r>
    </w:p>
    <w:p w:rsidR="00BC121E" w:rsidRPr="004A6904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5C2810" w:rsidRPr="004A6904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4A690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4A690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A6904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A690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4A690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4A690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4A6904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4A690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4A690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A6904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A6904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4A6904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A690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A690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690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A690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690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A690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690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A690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A690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690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A690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A690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A690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A690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A690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A690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A690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A690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A690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A690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A690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A6904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A690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A690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A690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A690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A690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A6904" w:rsidTr="00620E37">
        <w:tc>
          <w:tcPr>
            <w:tcW w:w="2660" w:type="dxa"/>
            <w:shd w:val="clear" w:color="auto" w:fill="auto"/>
          </w:tcPr>
          <w:p w:rsidR="00BC121E" w:rsidRPr="004A690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A690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A6904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4A6904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A6904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4A690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A690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A690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A6904" w:rsidRDefault="005C281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4A690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4A690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4A690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4A6904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4A6904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4A6904" w:rsidRDefault="00106AC7" w:rsidP="00BC121E">
      <w:pPr>
        <w:rPr>
          <w:rFonts w:ascii="Arial Narrow" w:hAnsi="Arial Narrow"/>
        </w:rPr>
      </w:pPr>
      <w:bookmarkStart w:id="0" w:name="_GoBack"/>
      <w:bookmarkEnd w:id="0"/>
    </w:p>
    <w:sectPr w:rsidR="00106AC7" w:rsidRPr="004A690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130" w:rsidRDefault="00CB7130">
      <w:r>
        <w:separator/>
      </w:r>
    </w:p>
  </w:endnote>
  <w:endnote w:type="continuationSeparator" w:id="0">
    <w:p w:rsidR="00CB7130" w:rsidRDefault="00CB7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90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90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10" w:rsidRDefault="005C28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130" w:rsidRDefault="00CB7130">
      <w:r>
        <w:separator/>
      </w:r>
    </w:p>
  </w:footnote>
  <w:footnote w:type="continuationSeparator" w:id="0">
    <w:p w:rsidR="00CB7130" w:rsidRDefault="00CB71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10" w:rsidRDefault="005C28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10" w:rsidRDefault="005C28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10" w:rsidRDefault="005C28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713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40E2"/>
    <w:rsid w:val="00415097"/>
    <w:rsid w:val="00422381"/>
    <w:rsid w:val="0043102D"/>
    <w:rsid w:val="00460820"/>
    <w:rsid w:val="004704CB"/>
    <w:rsid w:val="004A6904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2810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B7130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41FE0-5CC7-40F7-AC16-EA42DE5E6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2023-03-14T11:29:00Z</dcterms:created>
  <dcterms:modified xsi:type="dcterms:W3CDTF">2023-03-14T11:29:00Z</dcterms:modified>
</cp:coreProperties>
</file>