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A0AAF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A0AA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A0AAF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2A0AA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2A0AA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2A0AAF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2A0AAF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A0AAF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2A0AAF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A0AA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A0AAF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A0AAF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2A0AAF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A0AA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A0AA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2A0AAF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A0AA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A0AAF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A0AA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2A0AA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1646" w:rsidRPr="002A0AAF" w:rsidTr="009100D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71646" w:rsidRPr="002A0AAF" w:rsidRDefault="00F71646" w:rsidP="009100D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71646" w:rsidRPr="002A0AAF" w:rsidRDefault="00F71646" w:rsidP="009100D6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A0AAF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A0AAF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2A0AAF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2A0AAF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2A0AAF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A0AAF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F71646" w:rsidRPr="002A0AAF" w:rsidRDefault="00F71646" w:rsidP="009100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2A0AA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2A0AA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F71646" w:rsidRPr="002A0AAF" w:rsidRDefault="00F71646" w:rsidP="009100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A0AA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2A0AAF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A0AAF" w:rsidRDefault="00F7164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A0AA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wieży endoskopowej oraz dostawy sukcesywne asortymentu do małoinwazyjnej chirurgii endoskopowej kręgosłupa na okres 24 miesięcy.</w:t>
      </w:r>
    </w:p>
    <w:p w:rsidR="00BC121E" w:rsidRPr="002A0AA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71646" w:rsidRPr="002A0AAF">
        <w:rPr>
          <w:rFonts w:ascii="Arial Narrow" w:eastAsia="Times New Roman" w:hAnsi="Arial Narrow" w:cs="Arial"/>
          <w:b/>
          <w:sz w:val="24"/>
          <w:szCs w:val="24"/>
          <w:lang w:eastAsia="pl-PL"/>
        </w:rPr>
        <w:t>39/2023</w:t>
      </w:r>
    </w:p>
    <w:p w:rsidR="00BC121E" w:rsidRPr="002A0AAF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F71646" w:rsidRPr="002A0AA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A0AA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2A0AA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A0AAF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A0AA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2A0AA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2A0AA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</w:t>
      </w:r>
      <w:proofErr w:type="gramStart"/>
      <w:r w:rsidR="00BC121E" w:rsidRPr="002A0AAF">
        <w:rPr>
          <w:rFonts w:ascii="Arial Narrow" w:eastAsia="Times New Roman" w:hAnsi="Arial Narrow" w:cs="Arial"/>
          <w:sz w:val="24"/>
          <w:szCs w:val="24"/>
          <w:lang w:eastAsia="pl-PL"/>
        </w:rPr>
        <w:t>niniejszym</w:t>
      </w:r>
      <w:proofErr w:type="gramEnd"/>
      <w:r w:rsidR="00BC121E"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postępowaniu</w:t>
      </w:r>
      <w:r w:rsidR="00067B62" w:rsidRPr="002A0AA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A0AAF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A0AA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2A0AAF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A0AA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A0AA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A0AA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A0AA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0A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A0AA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A0AA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2A0AA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A0AA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A0AA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A0AA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A0AA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A0AA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A0AA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A0AAF" w:rsidTr="00620E37">
        <w:tc>
          <w:tcPr>
            <w:tcW w:w="2660" w:type="dxa"/>
            <w:shd w:val="clear" w:color="auto" w:fill="auto"/>
          </w:tcPr>
          <w:p w:rsidR="00BC121E" w:rsidRPr="002A0A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A0A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A0AA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A0A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A0A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A0A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A0AAF" w:rsidRDefault="00F7164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2A0A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2A0A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2A0A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A0AA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A0AAF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A0AAF" w:rsidRDefault="00106AC7" w:rsidP="00BC121E">
      <w:pPr>
        <w:rPr>
          <w:rFonts w:ascii="Arial Narrow" w:hAnsi="Arial Narrow"/>
        </w:rPr>
      </w:pPr>
    </w:p>
    <w:sectPr w:rsidR="00106AC7" w:rsidRPr="002A0AA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D53" w:rsidRDefault="00CF3D53">
      <w:r>
        <w:separator/>
      </w:r>
    </w:p>
  </w:endnote>
  <w:endnote w:type="continuationSeparator" w:id="0">
    <w:p w:rsidR="00CF3D53" w:rsidRDefault="00CF3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A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A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646" w:rsidRDefault="00F716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D53" w:rsidRDefault="00CF3D53">
      <w:r>
        <w:separator/>
      </w:r>
    </w:p>
  </w:footnote>
  <w:footnote w:type="continuationSeparator" w:id="0">
    <w:p w:rsidR="00CF3D53" w:rsidRDefault="00CF3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646" w:rsidRDefault="00F716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646" w:rsidRDefault="00F716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646" w:rsidRDefault="00F716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D5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AAF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2846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F3D5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164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3FA1A-0777-4D2C-945D-1DE07C315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2023-03-15T10:39:00Z</dcterms:created>
  <dcterms:modified xsi:type="dcterms:W3CDTF">2023-03-15T10:39:00Z</dcterms:modified>
</cp:coreProperties>
</file>