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2399C6FE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BE2890">
        <w:rPr>
          <w:rFonts w:asciiTheme="minorHAnsi" w:hAnsiTheme="minorHAnsi" w:cstheme="minorHAnsi"/>
          <w:b/>
          <w:bCs/>
          <w:sz w:val="24"/>
          <w:szCs w:val="24"/>
        </w:rPr>
        <w:t>25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2BACD18D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60AE6">
        <w:rPr>
          <w:rFonts w:asciiTheme="minorHAnsi" w:hAnsiTheme="minorHAnsi" w:cstheme="minorHAnsi"/>
          <w:b/>
          <w:bCs/>
          <w:i w:val="0"/>
          <w:szCs w:val="24"/>
        </w:rPr>
        <w:t>2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F8F09AF" w14:textId="2D73884B" w:rsidR="00BE2890" w:rsidRPr="00BE2890" w:rsidRDefault="002D6B17" w:rsidP="00BE2890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E2890" w:rsidRPr="00BE2890">
        <w:rPr>
          <w:rFonts w:ascii="Arial" w:hAnsi="Arial" w:cs="Arial"/>
          <w:b/>
          <w:sz w:val="22"/>
          <w:szCs w:val="22"/>
        </w:rPr>
        <w:t>Dostawa foteli biurowych dla Wydziału Inżynierii Lądowej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5D60BC36" w14:textId="7B0A2C7B" w:rsidR="005375D8" w:rsidRDefault="005375D8" w:rsidP="005375D8">
      <w:pPr>
        <w:pStyle w:val="Nagwek5"/>
        <w:spacing w:before="0"/>
        <w:rPr>
          <w:rFonts w:ascii="Arial" w:hAnsi="Arial" w:cs="Arial"/>
          <w:sz w:val="20"/>
          <w:szCs w:val="20"/>
        </w:rPr>
      </w:pPr>
      <w:r w:rsidRPr="00DC047C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08AC74A2" w14:textId="5B0332B5" w:rsidR="004555AC" w:rsidRDefault="004555AC" w:rsidP="004555AC">
      <w:pPr>
        <w:rPr>
          <w:lang w:eastAsia="en-US"/>
        </w:rPr>
      </w:pPr>
    </w:p>
    <w:tbl>
      <w:tblPr>
        <w:tblStyle w:val="Tabela-Siatka"/>
        <w:tblW w:w="9208" w:type="dxa"/>
        <w:tblInd w:w="137" w:type="dxa"/>
        <w:tblLook w:val="04A0" w:firstRow="1" w:lastRow="0" w:firstColumn="1" w:lastColumn="0" w:noHBand="0" w:noVBand="1"/>
      </w:tblPr>
      <w:tblGrid>
        <w:gridCol w:w="1896"/>
        <w:gridCol w:w="1510"/>
        <w:gridCol w:w="683"/>
        <w:gridCol w:w="2573"/>
        <w:gridCol w:w="2546"/>
      </w:tblGrid>
      <w:tr w:rsidR="004555AC" w14:paraId="24B96F5A" w14:textId="77777777" w:rsidTr="004555AC">
        <w:tc>
          <w:tcPr>
            <w:tcW w:w="1896" w:type="dxa"/>
          </w:tcPr>
          <w:p w14:paraId="437F9475" w14:textId="363490C6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>Fotel biurowy ergonomiczny</w:t>
            </w:r>
          </w:p>
          <w:p w14:paraId="01208227" w14:textId="1B590FDF" w:rsidR="004555AC" w:rsidRPr="004555AC" w:rsidRDefault="000E5BA5" w:rsidP="004555AC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( </w:t>
            </w:r>
            <w:r w:rsidR="0001425F">
              <w:rPr>
                <w:b/>
                <w:sz w:val="20"/>
                <w:szCs w:val="20"/>
                <w:lang w:eastAsia="en-US"/>
              </w:rPr>
              <w:t xml:space="preserve">producent, </w:t>
            </w:r>
            <w:r w:rsidR="004555AC" w:rsidRPr="004555AC">
              <w:rPr>
                <w:b/>
                <w:sz w:val="20"/>
                <w:szCs w:val="20"/>
                <w:lang w:eastAsia="en-US"/>
              </w:rPr>
              <w:t xml:space="preserve">nazwa </w:t>
            </w:r>
            <w:r>
              <w:rPr>
                <w:b/>
                <w:sz w:val="20"/>
                <w:szCs w:val="20"/>
                <w:lang w:eastAsia="en-US"/>
              </w:rPr>
              <w:t>/</w:t>
            </w:r>
            <w:r w:rsidR="004555AC" w:rsidRPr="004555AC">
              <w:rPr>
                <w:b/>
                <w:sz w:val="20"/>
                <w:szCs w:val="20"/>
                <w:lang w:eastAsia="en-US"/>
              </w:rPr>
              <w:t xml:space="preserve"> model</w:t>
            </w:r>
            <w:r>
              <w:rPr>
                <w:b/>
                <w:sz w:val="20"/>
                <w:szCs w:val="20"/>
                <w:lang w:eastAsia="en-US"/>
              </w:rPr>
              <w:t xml:space="preserve"> )</w:t>
            </w:r>
          </w:p>
        </w:tc>
        <w:tc>
          <w:tcPr>
            <w:tcW w:w="1510" w:type="dxa"/>
          </w:tcPr>
          <w:p w14:paraId="4EBBA11C" w14:textId="23E77281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 xml:space="preserve">Cena jednostkowa netto za  1 szt. </w:t>
            </w:r>
          </w:p>
        </w:tc>
        <w:tc>
          <w:tcPr>
            <w:tcW w:w="683" w:type="dxa"/>
          </w:tcPr>
          <w:p w14:paraId="0F20880A" w14:textId="317CDF5C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>Ilość  sztuk</w:t>
            </w:r>
          </w:p>
        </w:tc>
        <w:tc>
          <w:tcPr>
            <w:tcW w:w="2573" w:type="dxa"/>
          </w:tcPr>
          <w:p w14:paraId="6E0FAB71" w14:textId="65273AC2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>Cena netto za całość  zamówienia</w:t>
            </w:r>
          </w:p>
        </w:tc>
        <w:tc>
          <w:tcPr>
            <w:tcW w:w="2546" w:type="dxa"/>
          </w:tcPr>
          <w:p w14:paraId="6A30F6A6" w14:textId="38EE234E" w:rsidR="004555AC" w:rsidRPr="004555AC" w:rsidRDefault="004555AC" w:rsidP="004555AC">
            <w:pPr>
              <w:rPr>
                <w:b/>
                <w:sz w:val="20"/>
                <w:szCs w:val="20"/>
                <w:lang w:eastAsia="en-US"/>
              </w:rPr>
            </w:pPr>
            <w:r w:rsidRPr="004555AC">
              <w:rPr>
                <w:b/>
                <w:sz w:val="20"/>
                <w:szCs w:val="20"/>
                <w:lang w:eastAsia="en-US"/>
              </w:rPr>
              <w:t>Cena brutto za całość  zamówienia</w:t>
            </w:r>
          </w:p>
        </w:tc>
      </w:tr>
      <w:tr w:rsidR="004555AC" w14:paraId="0B9AF736" w14:textId="77777777" w:rsidTr="004555AC">
        <w:trPr>
          <w:trHeight w:val="1699"/>
        </w:trPr>
        <w:tc>
          <w:tcPr>
            <w:tcW w:w="1896" w:type="dxa"/>
          </w:tcPr>
          <w:p w14:paraId="5109A462" w14:textId="77777777" w:rsidR="004555AC" w:rsidRDefault="004555AC" w:rsidP="004555AC">
            <w:pPr>
              <w:rPr>
                <w:lang w:eastAsia="en-US"/>
              </w:rPr>
            </w:pPr>
          </w:p>
          <w:p w14:paraId="1B65A88B" w14:textId="77777777" w:rsidR="004555AC" w:rsidRDefault="004555AC" w:rsidP="004555AC">
            <w:pPr>
              <w:rPr>
                <w:lang w:eastAsia="en-US"/>
              </w:rPr>
            </w:pPr>
            <w:r>
              <w:rPr>
                <w:lang w:eastAsia="en-US"/>
              </w:rPr>
              <w:t>…………………</w:t>
            </w:r>
          </w:p>
          <w:p w14:paraId="12AAD51E" w14:textId="519D0C65" w:rsidR="00D9263C" w:rsidRDefault="00D9263C" w:rsidP="004555AC">
            <w:pPr>
              <w:rPr>
                <w:lang w:eastAsia="en-US"/>
              </w:rPr>
            </w:pPr>
            <w:r>
              <w:rPr>
                <w:lang w:eastAsia="en-US"/>
              </w:rPr>
              <w:t>…………………</w:t>
            </w:r>
          </w:p>
        </w:tc>
        <w:tc>
          <w:tcPr>
            <w:tcW w:w="1510" w:type="dxa"/>
          </w:tcPr>
          <w:p w14:paraId="2747F0A3" w14:textId="77777777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</w:p>
          <w:p w14:paraId="78F19B25" w14:textId="63DD88D7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sz w:val="20"/>
                <w:szCs w:val="20"/>
                <w:lang w:eastAsia="en-US"/>
              </w:rPr>
              <w:t>…………… PLN</w:t>
            </w:r>
          </w:p>
        </w:tc>
        <w:tc>
          <w:tcPr>
            <w:tcW w:w="683" w:type="dxa"/>
          </w:tcPr>
          <w:p w14:paraId="3379684E" w14:textId="77777777" w:rsidR="004555AC" w:rsidRDefault="004555AC" w:rsidP="004555AC">
            <w:pPr>
              <w:rPr>
                <w:sz w:val="20"/>
                <w:szCs w:val="20"/>
                <w:lang w:eastAsia="en-US"/>
              </w:rPr>
            </w:pPr>
          </w:p>
          <w:p w14:paraId="67D9D745" w14:textId="683814B6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</w:t>
            </w:r>
            <w:r w:rsidRPr="004555AC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73" w:type="dxa"/>
          </w:tcPr>
          <w:p w14:paraId="2AB44E1C" w14:textId="77777777" w:rsidR="002C28A7" w:rsidRDefault="002C28A7" w:rsidP="004555A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246396" w14:textId="52809A82" w:rsidR="004555AC" w:rsidRPr="004555AC" w:rsidRDefault="004555AC" w:rsidP="004555AC">
            <w:pPr>
              <w:rPr>
                <w:sz w:val="20"/>
                <w:szCs w:val="20"/>
                <w:lang w:eastAsia="en-US"/>
              </w:rPr>
            </w:pPr>
            <w:r w:rsidRPr="004555AC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555AC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  <w:tc>
          <w:tcPr>
            <w:tcW w:w="2546" w:type="dxa"/>
          </w:tcPr>
          <w:p w14:paraId="4E61C7F1" w14:textId="77777777" w:rsidR="002C28A7" w:rsidRDefault="002C28A7" w:rsidP="004555A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C93F42" w14:textId="77777777" w:rsidR="004555AC" w:rsidRDefault="004555AC" w:rsidP="004555A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55AC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555AC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  <w:p w14:paraId="52418ED8" w14:textId="77777777" w:rsidR="002C28A7" w:rsidRDefault="002C28A7" w:rsidP="004555A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Słownie:………………</w:t>
            </w:r>
          </w:p>
          <w:p w14:paraId="74D6CCD0" w14:textId="77777777" w:rsidR="002C28A7" w:rsidRDefault="002C28A7" w:rsidP="004555A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…………………………..</w:t>
            </w:r>
          </w:p>
          <w:p w14:paraId="5478F61C" w14:textId="77777777" w:rsidR="002C28A7" w:rsidRDefault="002C28A7" w:rsidP="004555A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…………………………..</w:t>
            </w:r>
          </w:p>
          <w:p w14:paraId="2E0D2C16" w14:textId="41F0A9C3" w:rsidR="002C28A7" w:rsidRPr="004555AC" w:rsidRDefault="002C28A7" w:rsidP="004555A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……………………………</w:t>
            </w:r>
          </w:p>
        </w:tc>
      </w:tr>
    </w:tbl>
    <w:p w14:paraId="4743CF66" w14:textId="6D1A2432" w:rsidR="004555AC" w:rsidRDefault="004555AC" w:rsidP="004555AC">
      <w:pPr>
        <w:rPr>
          <w:lang w:eastAsia="en-US"/>
        </w:rPr>
      </w:pPr>
    </w:p>
    <w:p w14:paraId="1EEB8615" w14:textId="6C2F54FD" w:rsidR="00F41909" w:rsidRPr="007C1A20" w:rsidRDefault="00F41909" w:rsidP="004555AC">
      <w:pPr>
        <w:rPr>
          <w:b/>
          <w:lang w:eastAsia="en-US"/>
        </w:rPr>
      </w:pPr>
      <w:r w:rsidRPr="007C1A20">
        <w:rPr>
          <w:b/>
          <w:lang w:eastAsia="en-US"/>
        </w:rPr>
        <w:t>Informacje o zaoferowanych fotelach:</w:t>
      </w:r>
    </w:p>
    <w:p w14:paraId="6CE2E87A" w14:textId="116AD196" w:rsidR="00F41909" w:rsidRDefault="00F41909" w:rsidP="004555AC">
      <w:pPr>
        <w:rPr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7"/>
        <w:gridCol w:w="4748"/>
      </w:tblGrid>
      <w:tr w:rsidR="00F41909" w14:paraId="2F7067B0" w14:textId="77777777" w:rsidTr="00F41909">
        <w:tc>
          <w:tcPr>
            <w:tcW w:w="4672" w:type="dxa"/>
          </w:tcPr>
          <w:p w14:paraId="5F57763D" w14:textId="6423952D" w:rsidR="00F41909" w:rsidRPr="00F41909" w:rsidRDefault="00F41909" w:rsidP="004555AC">
            <w:pPr>
              <w:rPr>
                <w:b/>
                <w:lang w:eastAsia="en-US"/>
              </w:rPr>
            </w:pPr>
            <w:r w:rsidRPr="00F41909">
              <w:rPr>
                <w:b/>
                <w:lang w:eastAsia="en-US"/>
              </w:rPr>
              <w:t xml:space="preserve">Wymogi Zamawiającego </w:t>
            </w:r>
          </w:p>
        </w:tc>
        <w:tc>
          <w:tcPr>
            <w:tcW w:w="4673" w:type="dxa"/>
          </w:tcPr>
          <w:p w14:paraId="33B3D330" w14:textId="77777777" w:rsidR="00F41909" w:rsidRPr="00F41909" w:rsidRDefault="00F41909" w:rsidP="004555AC">
            <w:pPr>
              <w:rPr>
                <w:b/>
                <w:lang w:eastAsia="en-US"/>
              </w:rPr>
            </w:pPr>
            <w:r w:rsidRPr="00F41909">
              <w:rPr>
                <w:b/>
                <w:lang w:eastAsia="en-US"/>
              </w:rPr>
              <w:t>Cechy zaoferowanych foteli</w:t>
            </w:r>
          </w:p>
          <w:p w14:paraId="395FE8BD" w14:textId="79B816D7" w:rsidR="00F41909" w:rsidRPr="00F9105E" w:rsidRDefault="00F41909" w:rsidP="004555AC">
            <w:pPr>
              <w:rPr>
                <w:color w:val="FF0000"/>
                <w:sz w:val="18"/>
                <w:szCs w:val="18"/>
                <w:lang w:eastAsia="en-US"/>
              </w:rPr>
            </w:pPr>
            <w:r w:rsidRPr="00F9105E">
              <w:rPr>
                <w:color w:val="FF0000"/>
                <w:sz w:val="18"/>
                <w:szCs w:val="18"/>
                <w:lang w:eastAsia="en-US"/>
              </w:rPr>
              <w:t>/jeśli takie same jak w OPZ</w:t>
            </w:r>
            <w:r w:rsidR="000F6BB5" w:rsidRPr="00F9105E">
              <w:rPr>
                <w:color w:val="FF0000"/>
                <w:sz w:val="18"/>
                <w:szCs w:val="18"/>
                <w:lang w:eastAsia="en-US"/>
              </w:rPr>
              <w:t>-zał. nr 1 do SWZ</w:t>
            </w:r>
            <w:r w:rsidRPr="00F9105E">
              <w:rPr>
                <w:color w:val="FF0000"/>
                <w:sz w:val="18"/>
                <w:szCs w:val="18"/>
                <w:lang w:eastAsia="en-US"/>
              </w:rPr>
              <w:t xml:space="preserve">  wpisać  TAK, </w:t>
            </w:r>
            <w:r w:rsidR="00F9105E">
              <w:rPr>
                <w:color w:val="FF0000"/>
                <w:sz w:val="18"/>
                <w:szCs w:val="18"/>
                <w:lang w:eastAsia="en-US"/>
              </w:rPr>
              <w:t xml:space="preserve">    </w:t>
            </w:r>
            <w:bookmarkStart w:id="1" w:name="_GoBack"/>
            <w:bookmarkEnd w:id="1"/>
            <w:r w:rsidRPr="00F9105E">
              <w:rPr>
                <w:color w:val="FF0000"/>
                <w:sz w:val="18"/>
                <w:szCs w:val="18"/>
                <w:lang w:eastAsia="en-US"/>
              </w:rPr>
              <w:t>jeśli inne – wymienia/opisuje Wykonawca/</w:t>
            </w:r>
          </w:p>
        </w:tc>
      </w:tr>
      <w:tr w:rsidR="00F41909" w14:paraId="6FE9EF6D" w14:textId="77777777" w:rsidTr="00F41909">
        <w:tc>
          <w:tcPr>
            <w:tcW w:w="4672" w:type="dxa"/>
          </w:tcPr>
          <w:p w14:paraId="67F79E05" w14:textId="11B6B9BC" w:rsidR="00F41909" w:rsidRP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Kolorystyka całego krzesła: czarne/ciemny grafit</w:t>
            </w:r>
          </w:p>
          <w:p w14:paraId="4D960936" w14:textId="77777777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Charakterystyka tapicerki: skład - poliester 100% (gramatura 400 g/m2, odporność na ścieranie: co najmniej 90 000 cykli </w:t>
            </w:r>
            <w:proofErr w:type="spellStart"/>
            <w:r>
              <w:rPr>
                <w:sz w:val="20"/>
                <w:szCs w:val="20"/>
              </w:rPr>
              <w:t>Martindale'a</w:t>
            </w:r>
            <w:proofErr w:type="spellEnd"/>
            <w:r>
              <w:rPr>
                <w:sz w:val="20"/>
                <w:szCs w:val="20"/>
              </w:rPr>
              <w:t xml:space="preserve">, odporność na zabarwienia i rozciąganie) </w:t>
            </w:r>
          </w:p>
          <w:p w14:paraId="0FEC3B8E" w14:textId="77777777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Charakterystyka tapicerki siedziska: skład - poliester 70 %, nylon 30% (gramatura 400 g/m2, odporność na ścieranie: co najmniej 66 000 cykli </w:t>
            </w:r>
            <w:proofErr w:type="spellStart"/>
            <w:r>
              <w:rPr>
                <w:sz w:val="20"/>
                <w:szCs w:val="20"/>
              </w:rPr>
              <w:t>Martindale'a</w:t>
            </w:r>
            <w:proofErr w:type="spellEnd"/>
            <w:r>
              <w:rPr>
                <w:sz w:val="20"/>
                <w:szCs w:val="20"/>
              </w:rPr>
              <w:t xml:space="preserve">), tapicerowane </w:t>
            </w:r>
            <w:r>
              <w:rPr>
                <w:sz w:val="20"/>
                <w:szCs w:val="20"/>
              </w:rPr>
              <w:lastRenderedPageBreak/>
              <w:t>antypoślizgową tkaniną, głębokość max 47 cm</w:t>
            </w:r>
          </w:p>
          <w:p w14:paraId="74B56F61" w14:textId="77777777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Mechanizm: SYNHRO ZH - synchroniczny z blokadą w co najmniej 4 położeniach, bezstopniowa regulacja siły odchylenia oparcia, regulacja głębokości siedziska: co najmniej 6 cm.</w:t>
            </w:r>
          </w:p>
          <w:p w14:paraId="6F7ED04D" w14:textId="77777777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Podłokietniki: 3D – Konstrukcja z tworzywa PU. Regulacja góra-dół (co najmniej 8 cm), miękka obrotowa nakładka PU z regulacją przód-tył co najmniej 4 cm.</w:t>
            </w:r>
          </w:p>
          <w:p w14:paraId="6F0A01BF" w14:textId="77777777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Baza: 5-ramienna co najmniej Ø68 cm, tworzywo sztuczne (nylon), maksymalne obciążenie co najmniej 130 kg.</w:t>
            </w:r>
          </w:p>
          <w:p w14:paraId="6DF1EC41" w14:textId="77777777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Kółka: Uniwersalne co najmniej 6 cm czarne</w:t>
            </w:r>
          </w:p>
          <w:p w14:paraId="75015ACB" w14:textId="77777777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Oparcie: tworzywo (nylon) + włókno szklane w kolorze czarnym, podparcie lędźwiowe z regulacją wysokości, tapicerka: siatka VM.</w:t>
            </w:r>
          </w:p>
          <w:p w14:paraId="50050E36" w14:textId="60564991" w:rsidR="00F41909" w:rsidRPr="003E5505" w:rsidRDefault="00F41909" w:rsidP="00F41909">
            <w:pPr>
              <w:numPr>
                <w:ilvl w:val="0"/>
                <w:numId w:val="28"/>
              </w:numPr>
              <w:ind w:left="709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Zagłówek: tworzywo jak oparcie, regulowany góra-dół</w:t>
            </w:r>
          </w:p>
          <w:p w14:paraId="69513982" w14:textId="77777777" w:rsidR="003E5505" w:rsidRDefault="003E5505" w:rsidP="003E5505">
            <w:pPr>
              <w:ind w:left="709"/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  <w:p w14:paraId="06469A4A" w14:textId="2345AA7B" w:rsidR="00F41909" w:rsidRDefault="00F41909" w:rsidP="00F41909">
            <w:pPr>
              <w:numPr>
                <w:ilvl w:val="0"/>
                <w:numId w:val="28"/>
              </w:numPr>
              <w:ind w:left="709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Wymiary takie jak podane w OPZ</w:t>
            </w:r>
            <w:r w:rsidR="003D0212">
              <w:rPr>
                <w:color w:val="000000"/>
                <w:sz w:val="20"/>
                <w:szCs w:val="20"/>
              </w:rPr>
              <w:t>-załącznik nr 1 do SWZ</w:t>
            </w:r>
          </w:p>
        </w:tc>
        <w:tc>
          <w:tcPr>
            <w:tcW w:w="4673" w:type="dxa"/>
          </w:tcPr>
          <w:p w14:paraId="228A5ADD" w14:textId="20774049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Kolorystyka całego krzesła:……………………………………..</w:t>
            </w:r>
          </w:p>
          <w:p w14:paraId="19E9FCBA" w14:textId="77777777" w:rsidR="00F41909" w:rsidRDefault="00F41909" w:rsidP="00F41909">
            <w:pPr>
              <w:ind w:left="720"/>
              <w:rPr>
                <w:sz w:val="20"/>
                <w:szCs w:val="20"/>
              </w:rPr>
            </w:pPr>
          </w:p>
          <w:p w14:paraId="0128F818" w14:textId="1869C84C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Charakterystyka tapicerki: skład ………………………..……. </w:t>
            </w:r>
          </w:p>
          <w:p w14:paraId="2D35C023" w14:textId="0218BEDC" w:rsidR="00F41909" w:rsidRDefault="00F41909" w:rsidP="00F41909">
            <w:pPr>
              <w:rPr>
                <w:sz w:val="20"/>
                <w:szCs w:val="20"/>
              </w:rPr>
            </w:pPr>
          </w:p>
          <w:p w14:paraId="0A5E9D9F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1BC26F49" w14:textId="4FEC2537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Charakterystyka tapicerki siedziska: …………………………………………</w:t>
            </w:r>
          </w:p>
          <w:p w14:paraId="315C84ED" w14:textId="456438B0" w:rsidR="00F41909" w:rsidRDefault="00F41909" w:rsidP="00F41909">
            <w:pPr>
              <w:rPr>
                <w:sz w:val="20"/>
                <w:szCs w:val="20"/>
              </w:rPr>
            </w:pPr>
          </w:p>
          <w:p w14:paraId="30DF8172" w14:textId="40912BA2" w:rsidR="00F41909" w:rsidRDefault="00F41909" w:rsidP="00F41909">
            <w:pPr>
              <w:rPr>
                <w:sz w:val="20"/>
                <w:szCs w:val="20"/>
              </w:rPr>
            </w:pPr>
          </w:p>
          <w:p w14:paraId="1C43CB4F" w14:textId="6FDB46ED" w:rsidR="00F41909" w:rsidRDefault="00F41909" w:rsidP="00F41909">
            <w:pPr>
              <w:rPr>
                <w:sz w:val="20"/>
                <w:szCs w:val="20"/>
              </w:rPr>
            </w:pPr>
          </w:p>
          <w:p w14:paraId="4A3CD8E6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0280C0F6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0D3410B3" w14:textId="13698AC4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Mechanizm: ……………………………………………</w:t>
            </w:r>
          </w:p>
          <w:p w14:paraId="52FD45B0" w14:textId="59674B86" w:rsidR="00F41909" w:rsidRDefault="00F41909" w:rsidP="00F41909">
            <w:pPr>
              <w:rPr>
                <w:sz w:val="20"/>
                <w:szCs w:val="20"/>
              </w:rPr>
            </w:pPr>
          </w:p>
          <w:p w14:paraId="6AC944AB" w14:textId="465C5107" w:rsidR="00F41909" w:rsidRDefault="00F41909" w:rsidP="00F41909">
            <w:pPr>
              <w:rPr>
                <w:sz w:val="20"/>
                <w:szCs w:val="20"/>
              </w:rPr>
            </w:pPr>
          </w:p>
          <w:p w14:paraId="5E9D4B97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21716574" w14:textId="7EE9B363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Podłokietniki: …………………………….</w:t>
            </w:r>
          </w:p>
          <w:p w14:paraId="6693D72C" w14:textId="50B296B7" w:rsidR="00F41909" w:rsidRDefault="00F41909" w:rsidP="00F41909">
            <w:pPr>
              <w:rPr>
                <w:sz w:val="20"/>
                <w:szCs w:val="20"/>
              </w:rPr>
            </w:pPr>
          </w:p>
          <w:p w14:paraId="6E4CBB40" w14:textId="10B87F1D" w:rsidR="00F41909" w:rsidRDefault="00F41909" w:rsidP="00F41909">
            <w:pPr>
              <w:rPr>
                <w:sz w:val="20"/>
                <w:szCs w:val="20"/>
              </w:rPr>
            </w:pPr>
          </w:p>
          <w:p w14:paraId="10F12E91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164DDABD" w14:textId="7F3A5679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Baza: ………………………………………</w:t>
            </w:r>
          </w:p>
          <w:p w14:paraId="75278F45" w14:textId="09B04FE4" w:rsidR="00F41909" w:rsidRDefault="00F41909" w:rsidP="00F41909">
            <w:pPr>
              <w:rPr>
                <w:sz w:val="20"/>
                <w:szCs w:val="20"/>
              </w:rPr>
            </w:pPr>
          </w:p>
          <w:p w14:paraId="4BF5A130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7FEB6091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43CD3A59" w14:textId="1615F20F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Kółka: ……………………………………….</w:t>
            </w:r>
          </w:p>
          <w:p w14:paraId="62F3DCD9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33443493" w14:textId="66E3329D" w:rsidR="00F41909" w:rsidRDefault="00F41909" w:rsidP="00F41909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Oparcie………………………………………..</w:t>
            </w:r>
          </w:p>
          <w:p w14:paraId="31AF1101" w14:textId="77777777" w:rsidR="00F41909" w:rsidRDefault="00F41909" w:rsidP="00F41909">
            <w:pPr>
              <w:pStyle w:val="Akapitzlist"/>
              <w:rPr>
                <w:sz w:val="20"/>
                <w:szCs w:val="20"/>
              </w:rPr>
            </w:pPr>
          </w:p>
          <w:p w14:paraId="3519967D" w14:textId="242C13CE" w:rsidR="00F41909" w:rsidRDefault="00F41909" w:rsidP="00F41909">
            <w:pPr>
              <w:rPr>
                <w:sz w:val="20"/>
                <w:szCs w:val="20"/>
              </w:rPr>
            </w:pPr>
          </w:p>
          <w:p w14:paraId="4A008167" w14:textId="77777777" w:rsidR="00F41909" w:rsidRDefault="00F41909" w:rsidP="00F41909">
            <w:pPr>
              <w:rPr>
                <w:sz w:val="20"/>
                <w:szCs w:val="20"/>
              </w:rPr>
            </w:pPr>
          </w:p>
          <w:p w14:paraId="5AA1AB17" w14:textId="0FCD0991" w:rsidR="00F41909" w:rsidRPr="00F41909" w:rsidRDefault="00F41909" w:rsidP="00F41909">
            <w:pPr>
              <w:numPr>
                <w:ilvl w:val="0"/>
                <w:numId w:val="28"/>
              </w:numPr>
              <w:ind w:left="709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Zagłówek: ………………………………………</w:t>
            </w:r>
          </w:p>
          <w:p w14:paraId="309CC866" w14:textId="77777777" w:rsidR="00F41909" w:rsidRPr="00F41909" w:rsidRDefault="00F41909" w:rsidP="00F41909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  <w:p w14:paraId="1D87D1BA" w14:textId="746ED848" w:rsidR="00F41909" w:rsidRPr="00166482" w:rsidRDefault="00F41909" w:rsidP="00F41909">
            <w:pPr>
              <w:numPr>
                <w:ilvl w:val="0"/>
                <w:numId w:val="28"/>
              </w:numPr>
              <w:ind w:left="709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 w:rsidRPr="00166482">
              <w:rPr>
                <w:sz w:val="20"/>
                <w:szCs w:val="20"/>
                <w:lang w:eastAsia="en-US"/>
              </w:rPr>
              <w:t>Wymiary: ………………</w:t>
            </w:r>
            <w:r w:rsidR="002F1F57">
              <w:rPr>
                <w:sz w:val="20"/>
                <w:szCs w:val="20"/>
                <w:lang w:eastAsia="en-US"/>
              </w:rPr>
              <w:t>…….</w:t>
            </w:r>
            <w:r w:rsidRPr="00166482">
              <w:rPr>
                <w:sz w:val="20"/>
                <w:szCs w:val="20"/>
                <w:lang w:eastAsia="en-US"/>
              </w:rPr>
              <w:t>…….</w:t>
            </w:r>
          </w:p>
          <w:p w14:paraId="7E859B04" w14:textId="77777777" w:rsidR="00166482" w:rsidRDefault="00166482" w:rsidP="00166482">
            <w:pPr>
              <w:pStyle w:val="Akapitzlist"/>
              <w:rPr>
                <w:i/>
                <w:iCs/>
                <w:color w:val="000000"/>
                <w:sz w:val="22"/>
                <w:szCs w:val="22"/>
              </w:rPr>
            </w:pPr>
          </w:p>
          <w:p w14:paraId="5D99CA12" w14:textId="1725BB1C" w:rsidR="00166482" w:rsidRPr="00F41909" w:rsidRDefault="00166482" w:rsidP="00166482">
            <w:pPr>
              <w:ind w:left="709"/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</w:tbl>
    <w:p w14:paraId="5615A67C" w14:textId="77777777" w:rsidR="00F41909" w:rsidRDefault="00F41909" w:rsidP="004555AC">
      <w:pPr>
        <w:rPr>
          <w:lang w:eastAsia="en-US"/>
        </w:rPr>
      </w:pPr>
    </w:p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25FE4856" w:rsidR="005375D8" w:rsidRPr="00F81DDF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BE1D68">
        <w:rPr>
          <w:rFonts w:asciiTheme="minorHAnsi" w:hAnsiTheme="minorHAnsi" w:cstheme="minorHAnsi"/>
          <w:bCs/>
          <w:sz w:val="22"/>
          <w:szCs w:val="20"/>
        </w:rPr>
        <w:t xml:space="preserve">Wykonawca </w:t>
      </w:r>
      <w:r w:rsidRPr="00F81DDF">
        <w:rPr>
          <w:rFonts w:asciiTheme="minorHAnsi" w:hAnsiTheme="minorHAnsi" w:cstheme="minorHAnsi"/>
          <w:bCs/>
          <w:sz w:val="22"/>
          <w:szCs w:val="20"/>
        </w:rPr>
        <w:t>udziela</w:t>
      </w:r>
      <w:r w:rsidR="00401230" w:rsidRPr="00F81DDF">
        <w:rPr>
          <w:rFonts w:asciiTheme="minorHAnsi" w:hAnsiTheme="minorHAnsi" w:cstheme="minorHAnsi"/>
          <w:bCs/>
          <w:sz w:val="22"/>
          <w:szCs w:val="20"/>
        </w:rPr>
        <w:t xml:space="preserve"> gwarancji - </w:t>
      </w:r>
      <w:r w:rsidR="00401230" w:rsidRPr="00F81DDF">
        <w:rPr>
          <w:rFonts w:asciiTheme="minorHAnsi" w:hAnsiTheme="minorHAnsi" w:cstheme="minorHAnsi"/>
          <w:bCs/>
          <w:sz w:val="22"/>
          <w:szCs w:val="20"/>
          <w:u w:val="single"/>
        </w:rPr>
        <w:t>kryterium oceny ofert</w:t>
      </w:r>
      <w:r w:rsidRPr="00F81DDF">
        <w:rPr>
          <w:rFonts w:asciiTheme="minorHAnsi" w:hAnsiTheme="minorHAnsi" w:cstheme="minorHAnsi"/>
          <w:bCs/>
          <w:sz w:val="22"/>
          <w:szCs w:val="20"/>
        </w:rPr>
        <w:t>:</w:t>
      </w:r>
      <w:r w:rsidR="001465ED" w:rsidRPr="00F81DDF">
        <w:rPr>
          <w:rFonts w:asciiTheme="minorHAnsi" w:hAnsiTheme="minorHAnsi" w:cstheme="minorHAnsi"/>
          <w:bCs/>
          <w:sz w:val="22"/>
          <w:szCs w:val="20"/>
        </w:rPr>
        <w:t xml:space="preserve">   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4531"/>
        <w:gridCol w:w="4823"/>
      </w:tblGrid>
      <w:tr w:rsidR="00B10157" w:rsidRPr="00F81DDF" w14:paraId="3223312F" w14:textId="77777777" w:rsidTr="00BE1D68">
        <w:trPr>
          <w:trHeight w:val="624"/>
        </w:trPr>
        <w:tc>
          <w:tcPr>
            <w:tcW w:w="4531" w:type="dxa"/>
            <w:shd w:val="clear" w:color="auto" w:fill="auto"/>
            <w:vAlign w:val="center"/>
          </w:tcPr>
          <w:p w14:paraId="6029C492" w14:textId="44C0AB74" w:rsidR="00B97D15" w:rsidRPr="00F81DDF" w:rsidRDefault="00B10157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F81DDF">
              <w:rPr>
                <w:rFonts w:asciiTheme="minorHAnsi" w:hAnsiTheme="minorHAnsi" w:cstheme="minorHAnsi"/>
                <w:b/>
                <w:sz w:val="22"/>
                <w:szCs w:val="20"/>
              </w:rPr>
              <w:t>Okres gwarancji</w:t>
            </w:r>
            <w:r w:rsidR="0008184B" w:rsidRPr="00F81DD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(podać ilość miesięcy)</w:t>
            </w:r>
            <w:r w:rsidRPr="00F81DD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: </w:t>
            </w:r>
          </w:p>
        </w:tc>
        <w:tc>
          <w:tcPr>
            <w:tcW w:w="4823" w:type="dxa"/>
            <w:shd w:val="clear" w:color="auto" w:fill="auto"/>
            <w:vAlign w:val="center"/>
          </w:tcPr>
          <w:p w14:paraId="3D66F71F" w14:textId="2794EBD1" w:rsidR="00B10157" w:rsidRPr="00F81DDF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81DDF">
              <w:rPr>
                <w:rFonts w:asciiTheme="minorHAnsi" w:hAnsiTheme="minorHAnsi" w:cstheme="minorHAnsi"/>
                <w:b/>
              </w:rPr>
              <w:t>……</w:t>
            </w:r>
            <w:r w:rsidR="00BE1D68" w:rsidRPr="00F81DDF">
              <w:rPr>
                <w:rFonts w:asciiTheme="minorHAnsi" w:hAnsiTheme="minorHAnsi" w:cstheme="minorHAnsi"/>
                <w:b/>
              </w:rPr>
              <w:t>……</w:t>
            </w:r>
            <w:r w:rsidRPr="00F81DDF">
              <w:rPr>
                <w:rFonts w:asciiTheme="minorHAnsi" w:hAnsiTheme="minorHAnsi" w:cstheme="minorHAnsi"/>
                <w:b/>
              </w:rPr>
              <w:t xml:space="preserve">….. </w:t>
            </w:r>
            <w:r w:rsidR="0008184B" w:rsidRPr="00F81DDF">
              <w:rPr>
                <w:rFonts w:asciiTheme="minorHAnsi" w:hAnsiTheme="minorHAnsi" w:cstheme="minorHAnsi"/>
                <w:b/>
              </w:rPr>
              <w:t>miesięcy</w:t>
            </w:r>
          </w:p>
        </w:tc>
      </w:tr>
    </w:tbl>
    <w:p w14:paraId="65023F2E" w14:textId="77777777" w:rsidR="00B755A2" w:rsidRPr="00F81DDF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 w:rsidRPr="00F81DDF">
        <w:rPr>
          <w:rFonts w:ascii="Arial" w:hAnsi="Arial" w:cs="Arial"/>
          <w:b/>
          <w:bCs/>
          <w:sz w:val="20"/>
          <w:lang w:val="pl-PL"/>
        </w:rPr>
        <w:t>OŚWIADCZENIA: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lastRenderedPageBreak/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D1E8C" w14:textId="77777777" w:rsidR="00140BC4" w:rsidRDefault="00140BC4">
      <w:r>
        <w:separator/>
      </w:r>
    </w:p>
  </w:endnote>
  <w:endnote w:type="continuationSeparator" w:id="0">
    <w:p w14:paraId="142C21E6" w14:textId="77777777" w:rsidR="00140BC4" w:rsidRDefault="001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C53D2" w14:textId="77777777" w:rsidR="00140BC4" w:rsidRDefault="00140BC4">
      <w:r>
        <w:separator/>
      </w:r>
    </w:p>
  </w:footnote>
  <w:footnote w:type="continuationSeparator" w:id="0">
    <w:p w14:paraId="387380A0" w14:textId="77777777" w:rsidR="00140BC4" w:rsidRDefault="00140BC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FD3CC8"/>
    <w:multiLevelType w:val="hybridMultilevel"/>
    <w:tmpl w:val="E7684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5"/>
  </w:num>
  <w:num w:numId="21">
    <w:abstractNumId w:val="25"/>
  </w:num>
  <w:num w:numId="22">
    <w:abstractNumId w:val="17"/>
  </w:num>
  <w:num w:numId="23">
    <w:abstractNumId w:val="14"/>
  </w:num>
  <w:num w:numId="24">
    <w:abstractNumId w:val="23"/>
  </w:num>
  <w:num w:numId="25">
    <w:abstractNumId w:val="8"/>
  </w:num>
  <w:num w:numId="26">
    <w:abstractNumId w:val="19"/>
  </w:num>
  <w:num w:numId="27">
    <w:abstractNumId w:val="12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425F"/>
    <w:rsid w:val="0002404E"/>
    <w:rsid w:val="00024712"/>
    <w:rsid w:val="0002663A"/>
    <w:rsid w:val="0003050D"/>
    <w:rsid w:val="0003181E"/>
    <w:rsid w:val="0003471E"/>
    <w:rsid w:val="00040674"/>
    <w:rsid w:val="0008184B"/>
    <w:rsid w:val="00094CE2"/>
    <w:rsid w:val="000A2786"/>
    <w:rsid w:val="000A2FB2"/>
    <w:rsid w:val="000D30B1"/>
    <w:rsid w:val="000D401E"/>
    <w:rsid w:val="000D62C2"/>
    <w:rsid w:val="000E5BA5"/>
    <w:rsid w:val="000F42F4"/>
    <w:rsid w:val="000F6BB5"/>
    <w:rsid w:val="000F7132"/>
    <w:rsid w:val="00123A13"/>
    <w:rsid w:val="00124B57"/>
    <w:rsid w:val="00140BC4"/>
    <w:rsid w:val="00142716"/>
    <w:rsid w:val="001465ED"/>
    <w:rsid w:val="00151326"/>
    <w:rsid w:val="00166482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755BD"/>
    <w:rsid w:val="002855DD"/>
    <w:rsid w:val="002B6BCA"/>
    <w:rsid w:val="002C28A7"/>
    <w:rsid w:val="002C5543"/>
    <w:rsid w:val="002C59C5"/>
    <w:rsid w:val="002D0F3E"/>
    <w:rsid w:val="002D3FB4"/>
    <w:rsid w:val="002D4A6C"/>
    <w:rsid w:val="002D6B17"/>
    <w:rsid w:val="002F1F5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63F21"/>
    <w:rsid w:val="00382993"/>
    <w:rsid w:val="00391740"/>
    <w:rsid w:val="00394D2A"/>
    <w:rsid w:val="003B2590"/>
    <w:rsid w:val="003B2C1C"/>
    <w:rsid w:val="003B310D"/>
    <w:rsid w:val="003B7BF2"/>
    <w:rsid w:val="003D0212"/>
    <w:rsid w:val="003D05D2"/>
    <w:rsid w:val="003D26EF"/>
    <w:rsid w:val="003E5505"/>
    <w:rsid w:val="003F03CA"/>
    <w:rsid w:val="00401230"/>
    <w:rsid w:val="00417B4B"/>
    <w:rsid w:val="00433E74"/>
    <w:rsid w:val="004555AC"/>
    <w:rsid w:val="00476E29"/>
    <w:rsid w:val="00493ACB"/>
    <w:rsid w:val="00497A01"/>
    <w:rsid w:val="004A121B"/>
    <w:rsid w:val="004B1844"/>
    <w:rsid w:val="004C1A80"/>
    <w:rsid w:val="004D496A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57EE8"/>
    <w:rsid w:val="00771FA9"/>
    <w:rsid w:val="007728BA"/>
    <w:rsid w:val="00781E3A"/>
    <w:rsid w:val="0079153E"/>
    <w:rsid w:val="00791AF5"/>
    <w:rsid w:val="00792229"/>
    <w:rsid w:val="007B6487"/>
    <w:rsid w:val="007C1A20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1D17"/>
    <w:rsid w:val="008B5C92"/>
    <w:rsid w:val="008B7EA5"/>
    <w:rsid w:val="008C281F"/>
    <w:rsid w:val="008C36D8"/>
    <w:rsid w:val="008C73A9"/>
    <w:rsid w:val="008D29DF"/>
    <w:rsid w:val="008D6126"/>
    <w:rsid w:val="008F273D"/>
    <w:rsid w:val="00900441"/>
    <w:rsid w:val="00902B46"/>
    <w:rsid w:val="00910B76"/>
    <w:rsid w:val="009200BC"/>
    <w:rsid w:val="0092106E"/>
    <w:rsid w:val="009268D8"/>
    <w:rsid w:val="00930F5C"/>
    <w:rsid w:val="0093698E"/>
    <w:rsid w:val="0094442A"/>
    <w:rsid w:val="009A3137"/>
    <w:rsid w:val="009B03D3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41FEF"/>
    <w:rsid w:val="00B433A8"/>
    <w:rsid w:val="00B50966"/>
    <w:rsid w:val="00B639E0"/>
    <w:rsid w:val="00B66774"/>
    <w:rsid w:val="00B713B9"/>
    <w:rsid w:val="00B755A2"/>
    <w:rsid w:val="00B92D61"/>
    <w:rsid w:val="00B9752F"/>
    <w:rsid w:val="00B97D15"/>
    <w:rsid w:val="00BA71D0"/>
    <w:rsid w:val="00BC1E84"/>
    <w:rsid w:val="00BE1D68"/>
    <w:rsid w:val="00BE2535"/>
    <w:rsid w:val="00BE2890"/>
    <w:rsid w:val="00BE751B"/>
    <w:rsid w:val="00BF371A"/>
    <w:rsid w:val="00C04D94"/>
    <w:rsid w:val="00C1517E"/>
    <w:rsid w:val="00C306E9"/>
    <w:rsid w:val="00C4652A"/>
    <w:rsid w:val="00C61D95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06547"/>
    <w:rsid w:val="00D24480"/>
    <w:rsid w:val="00D31A71"/>
    <w:rsid w:val="00D32490"/>
    <w:rsid w:val="00D46613"/>
    <w:rsid w:val="00D6360B"/>
    <w:rsid w:val="00D9263C"/>
    <w:rsid w:val="00D9672B"/>
    <w:rsid w:val="00DA57FC"/>
    <w:rsid w:val="00DB20F0"/>
    <w:rsid w:val="00DC034D"/>
    <w:rsid w:val="00DC6375"/>
    <w:rsid w:val="00DF26B7"/>
    <w:rsid w:val="00DF5CC7"/>
    <w:rsid w:val="00E03165"/>
    <w:rsid w:val="00E26FD6"/>
    <w:rsid w:val="00E2729B"/>
    <w:rsid w:val="00E44FF6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1909"/>
    <w:rsid w:val="00F44AD9"/>
    <w:rsid w:val="00F509A9"/>
    <w:rsid w:val="00F64413"/>
    <w:rsid w:val="00F8058B"/>
    <w:rsid w:val="00F81DDF"/>
    <w:rsid w:val="00F86B1A"/>
    <w:rsid w:val="00F9105E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41909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0673097-564A-4D09-92C1-6167B959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643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30</cp:revision>
  <cp:lastPrinted>2021-06-22T12:36:00Z</cp:lastPrinted>
  <dcterms:created xsi:type="dcterms:W3CDTF">2023-01-20T09:45:00Z</dcterms:created>
  <dcterms:modified xsi:type="dcterms:W3CDTF">2023-03-17T07:23:00Z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