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42CE2" w:rsidP="00EF7D1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42CE2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42CE2">
        <w:rPr>
          <w:rFonts w:ascii="Arial" w:hAnsi="Arial" w:cs="Arial"/>
          <w:sz w:val="24"/>
          <w:szCs w:val="24"/>
        </w:rPr>
        <w:t>2023-03-20</w:t>
      </w:r>
    </w:p>
    <w:p w:rsidR="00D665F5" w:rsidRPr="00355C9D" w:rsidRDefault="00D42CE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42CE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D42CE2" w:rsidP="00D665F5">
      <w:pPr>
        <w:rPr>
          <w:rFonts w:ascii="Arial" w:hAnsi="Arial" w:cs="Arial"/>
          <w:sz w:val="24"/>
          <w:szCs w:val="24"/>
        </w:rPr>
      </w:pPr>
      <w:r w:rsidRPr="00D42CE2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D42CE2" w:rsidP="00D665F5">
      <w:pPr>
        <w:rPr>
          <w:rFonts w:ascii="Arial" w:hAnsi="Arial" w:cs="Arial"/>
          <w:sz w:val="24"/>
          <w:szCs w:val="24"/>
        </w:rPr>
      </w:pPr>
      <w:r w:rsidRPr="00D42CE2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EF7D11" w:rsidRPr="00D42CE2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42CE2" w:rsidRPr="00D42CE2">
        <w:rPr>
          <w:rFonts w:ascii="Arial" w:hAnsi="Arial" w:cs="Arial"/>
          <w:b/>
          <w:sz w:val="24"/>
          <w:szCs w:val="24"/>
        </w:rPr>
        <w:t>KA-2/017/2023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2CE2" w:rsidRPr="00D42CE2">
        <w:rPr>
          <w:rFonts w:ascii="Arial" w:hAnsi="Arial" w:cs="Arial"/>
          <w:sz w:val="24"/>
          <w:szCs w:val="24"/>
        </w:rPr>
        <w:t>podstawowy</w:t>
      </w:r>
      <w:r w:rsidR="00EF7D11">
        <w:rPr>
          <w:rFonts w:ascii="Arial" w:hAnsi="Arial" w:cs="Arial"/>
          <w:sz w:val="24"/>
          <w:szCs w:val="24"/>
        </w:rPr>
        <w:t>m</w:t>
      </w:r>
      <w:r w:rsidR="00D42CE2" w:rsidRPr="00D42CE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D42CE2" w:rsidRPr="00D42CE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42CE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42CE2">
        <w:rPr>
          <w:rFonts w:ascii="Arial" w:hAnsi="Arial" w:cs="Arial"/>
          <w:b/>
          <w:szCs w:val="24"/>
        </w:rPr>
        <w:t>Usługi cateringowe dla uczestników kursów realizowanych w ramach projektu pn. Droga do doskonałości - kompleksowy program wsparcia uczelni.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EF7D11">
        <w:rPr>
          <w:rFonts w:ascii="Arial" w:hAnsi="Arial" w:cs="Arial"/>
          <w:bCs/>
          <w:sz w:val="24"/>
          <w:szCs w:val="24"/>
        </w:rPr>
        <w:t xml:space="preserve">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2CE2" w:rsidRPr="00D42CE2">
        <w:rPr>
          <w:rFonts w:ascii="Arial" w:hAnsi="Arial" w:cs="Arial"/>
          <w:sz w:val="24"/>
          <w:szCs w:val="24"/>
        </w:rPr>
        <w:t>(</w:t>
      </w:r>
      <w:proofErr w:type="spellStart"/>
      <w:r w:rsidR="00D42CE2" w:rsidRPr="00D42CE2">
        <w:rPr>
          <w:rFonts w:ascii="Arial" w:hAnsi="Arial" w:cs="Arial"/>
          <w:sz w:val="24"/>
          <w:szCs w:val="24"/>
        </w:rPr>
        <w:t>t.j</w:t>
      </w:r>
      <w:proofErr w:type="spellEnd"/>
      <w:r w:rsidR="00D42CE2" w:rsidRPr="00D42CE2">
        <w:rPr>
          <w:rFonts w:ascii="Arial" w:hAnsi="Arial" w:cs="Arial"/>
          <w:sz w:val="24"/>
          <w:szCs w:val="24"/>
        </w:rPr>
        <w:t>. Dz. U. z 2022r. poz. 1710</w:t>
      </w:r>
      <w:r w:rsidR="00EF7D11">
        <w:rPr>
          <w:rFonts w:ascii="Arial" w:hAnsi="Arial" w:cs="Arial"/>
          <w:sz w:val="24"/>
          <w:szCs w:val="24"/>
        </w:rPr>
        <w:t xml:space="preserve"> ze zm.</w:t>
      </w:r>
      <w:r w:rsidR="00D42CE2" w:rsidRPr="00D42CE2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2CE2" w:rsidRPr="00D42CE2">
        <w:rPr>
          <w:rFonts w:ascii="Arial" w:hAnsi="Arial" w:cs="Arial"/>
          <w:sz w:val="24"/>
          <w:szCs w:val="24"/>
        </w:rPr>
        <w:t>20/03/2023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2CE2" w:rsidRPr="00D42CE2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42CE2" w:rsidRPr="00355C9D" w:rsidTr="00FD7669">
        <w:tc>
          <w:tcPr>
            <w:tcW w:w="993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42CE2" w:rsidRPr="00355C9D" w:rsidRDefault="00D42CE2" w:rsidP="00FD7669">
            <w:pPr>
              <w:spacing w:before="80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PASJA S.C. Paweł Wołek, Monika Wołek</w:t>
            </w:r>
          </w:p>
          <w:p w:rsidR="00D42CE2" w:rsidRPr="00355C9D" w:rsidRDefault="00D42CE2" w:rsidP="00FD7669">
            <w:pPr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ul. Długa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42CE2" w:rsidRPr="00355C9D" w:rsidRDefault="00D42CE2" w:rsidP="00FD7669">
            <w:pPr>
              <w:spacing w:after="80"/>
              <w:jc w:val="both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32-641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Przeciszów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198 720.00 zł</w:t>
            </w:r>
          </w:p>
        </w:tc>
      </w:tr>
      <w:tr w:rsidR="00D42CE2" w:rsidRPr="00355C9D" w:rsidTr="00FD7669">
        <w:tc>
          <w:tcPr>
            <w:tcW w:w="993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42CE2" w:rsidRPr="00355C9D" w:rsidRDefault="00D42CE2" w:rsidP="00FD766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42CE2">
              <w:rPr>
                <w:rFonts w:ascii="Arial" w:hAnsi="Arial" w:cs="Arial"/>
              </w:rPr>
              <w:t>CaterinGroup</w:t>
            </w:r>
            <w:proofErr w:type="spellEnd"/>
            <w:r w:rsidRPr="00D42CE2">
              <w:rPr>
                <w:rFonts w:ascii="Arial" w:hAnsi="Arial" w:cs="Arial"/>
              </w:rPr>
              <w:t xml:space="preserve"> S.C. </w:t>
            </w:r>
            <w:proofErr w:type="spellStart"/>
            <w:r w:rsidRPr="00D42CE2">
              <w:rPr>
                <w:rFonts w:ascii="Arial" w:hAnsi="Arial" w:cs="Arial"/>
              </w:rPr>
              <w:t>K.Sala</w:t>
            </w:r>
            <w:proofErr w:type="spellEnd"/>
            <w:r w:rsidRPr="00D42CE2">
              <w:rPr>
                <w:rFonts w:ascii="Arial" w:hAnsi="Arial" w:cs="Arial"/>
              </w:rPr>
              <w:t>, Ł. Mlaskot</w:t>
            </w:r>
          </w:p>
          <w:p w:rsidR="00D42CE2" w:rsidRPr="00355C9D" w:rsidRDefault="00D42CE2" w:rsidP="00FD7669">
            <w:pPr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Al. Jana Pawła II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188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42CE2" w:rsidRPr="00355C9D" w:rsidRDefault="00D42CE2" w:rsidP="00FD7669">
            <w:pPr>
              <w:spacing w:after="80"/>
              <w:jc w:val="both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31-982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252 201.60 zł</w:t>
            </w:r>
          </w:p>
        </w:tc>
      </w:tr>
      <w:tr w:rsidR="00D42CE2" w:rsidRPr="00355C9D" w:rsidTr="00FD7669">
        <w:tc>
          <w:tcPr>
            <w:tcW w:w="993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42CE2" w:rsidRPr="00355C9D" w:rsidRDefault="00D42CE2" w:rsidP="00FD7669">
            <w:pPr>
              <w:spacing w:before="80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DR FRANEK Marek Frankowski</w:t>
            </w:r>
          </w:p>
          <w:p w:rsidR="00D42CE2" w:rsidRPr="00355C9D" w:rsidRDefault="00D42CE2" w:rsidP="00FD7669">
            <w:pPr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ul. Wadowicka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42CE2" w:rsidRPr="00355C9D" w:rsidRDefault="00D42CE2" w:rsidP="00FD7669">
            <w:pPr>
              <w:spacing w:after="80"/>
              <w:jc w:val="both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30-347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42CE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CE2" w:rsidRPr="00355C9D" w:rsidRDefault="00D42CE2" w:rsidP="00FD766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42CE2">
              <w:rPr>
                <w:rFonts w:ascii="Arial" w:hAnsi="Arial" w:cs="Arial"/>
              </w:rPr>
              <w:t>302 400.00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EF7D11" w:rsidRDefault="00EF7D11" w:rsidP="00EF7D11">
      <w:pPr>
        <w:pStyle w:val="Tekstpodstawowy"/>
        <w:spacing w:after="480"/>
        <w:ind w:left="3119" w:firstLine="425"/>
        <w:jc w:val="right"/>
      </w:pPr>
      <w:r w:rsidRPr="00EF7D11">
        <w:rPr>
          <w:rFonts w:ascii="Arial" w:hAnsi="Arial" w:cs="Arial"/>
          <w:szCs w:val="24"/>
        </w:rPr>
        <w:t xml:space="preserve">ZAMAWIAJĄCY </w:t>
      </w:r>
    </w:p>
    <w:sectPr w:rsidR="00C236D3" w:rsidRPr="00EF7D11" w:rsidSect="00EF7D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8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1BC" w:rsidRDefault="00E421BC">
      <w:r>
        <w:separator/>
      </w:r>
    </w:p>
  </w:endnote>
  <w:endnote w:type="continuationSeparator" w:id="0">
    <w:p w:rsidR="00E421BC" w:rsidRDefault="00E42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EF7D11" w:rsidRDefault="00EF7D11" w:rsidP="00EF7D11">
    <w:pPr>
      <w:pStyle w:val="Stopka"/>
    </w:pPr>
    <w:r w:rsidRPr="00D319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7" type="#_x0000_t75" style="width:453.75pt;height:57.7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1BC" w:rsidRDefault="00E421BC">
      <w:r>
        <w:separator/>
      </w:r>
    </w:p>
  </w:footnote>
  <w:footnote w:type="continuationSeparator" w:id="0">
    <w:p w:rsidR="00E421BC" w:rsidRDefault="00E42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E2" w:rsidRDefault="00D42C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E2" w:rsidRDefault="00EF7D11">
    <w:pPr>
      <w:pStyle w:val="Nagwek"/>
    </w:pPr>
    <w:r w:rsidRPr="00D319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6" type="#_x0000_t75" style="width:453.75pt;height:67.5pt;visibility:visible;mso-wrap-style:square" filled="t">
          <v:fill opacity="0"/>
          <v:imagedata r:id="rId1" o:title="" croptop="-76f" cropbottom="-76f" cropleft="-11f" cropright="-11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CE2" w:rsidRDefault="00D42C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1B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42CE2"/>
    <w:rsid w:val="00D665F5"/>
    <w:rsid w:val="00D7128F"/>
    <w:rsid w:val="00E421BC"/>
    <w:rsid w:val="00EA3476"/>
    <w:rsid w:val="00EF7D1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A838DC"/>
  <w15:chartTrackingRefBased/>
  <w15:docId w15:val="{3947DF37-23BA-45FE-AA23-A62F929D6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2023-03-20T12:03:00Z</cp:lastPrinted>
  <dcterms:created xsi:type="dcterms:W3CDTF">2023-03-20T12:02:00Z</dcterms:created>
  <dcterms:modified xsi:type="dcterms:W3CDTF">2023-03-20T12:04:00Z</dcterms:modified>
</cp:coreProperties>
</file>