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A3D7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A3D7B" w:rsidRPr="002A3D7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5 </w:t>
      </w:r>
      <w:r w:rsidRPr="002A3D7B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2A3D7B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2A3D7B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A3D7B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2A3D7B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A3D7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A3D7B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A3D7B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A3D7B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A3D7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A3D7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2A3D7B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A3D7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A3D7B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A3D7B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A3D7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4630" w:rsidRPr="002A3D7B" w:rsidTr="00833DC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04630" w:rsidRPr="002A3D7B" w:rsidRDefault="00F04630" w:rsidP="00833DC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04630" w:rsidRPr="002A3D7B" w:rsidRDefault="00F04630" w:rsidP="00833DC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A3D7B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A3D7B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2A3D7B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2A3D7B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2A3D7B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A3D7B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F04630" w:rsidRPr="002A3D7B" w:rsidRDefault="00F04630" w:rsidP="00833D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A3D7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A3D7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F04630" w:rsidRPr="002A3D7B" w:rsidRDefault="00F04630" w:rsidP="00833D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A3D7B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A3D7B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A3D7B" w:rsidRDefault="00F0463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wyrobów dla Zakładu Analityki Lekarskiej na okres 24 miesięcy</w:t>
      </w:r>
    </w:p>
    <w:p w:rsidR="00BC121E" w:rsidRPr="002A3D7B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04630" w:rsidRPr="002A3D7B">
        <w:rPr>
          <w:rFonts w:ascii="Arial Narrow" w:eastAsia="Times New Roman" w:hAnsi="Arial Narrow" w:cs="Arial"/>
          <w:b/>
          <w:sz w:val="24"/>
          <w:szCs w:val="24"/>
          <w:lang w:eastAsia="pl-PL"/>
        </w:rPr>
        <w:t>31/2023</w:t>
      </w:r>
    </w:p>
    <w:p w:rsidR="00BC121E" w:rsidRPr="002A3D7B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F04630" w:rsidRPr="002A3D7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A3D7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A3D7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A3D7B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A3D7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2A3D7B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A3D7B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2A3D7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A3D7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A3D7B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A3D7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A3D7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A3D7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3D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A3D7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A3D7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A3D7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A3D7B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Wykonawca może przedstawić dokumenty lub informacje potwierdzające przygotowanie oferty </w:t>
      </w:r>
      <w:r w:rsidRPr="002A3D7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niezależnie od innego Wykonawcy należącego do tej samej grupy kapitałowej.</w:t>
      </w:r>
    </w:p>
    <w:p w:rsidR="00067B62" w:rsidRPr="002A3D7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A3D7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A3D7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A3D7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A3D7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A3D7B" w:rsidTr="00620E37">
        <w:tc>
          <w:tcPr>
            <w:tcW w:w="2660" w:type="dxa"/>
            <w:shd w:val="clear" w:color="auto" w:fill="auto"/>
          </w:tcPr>
          <w:p w:rsidR="00BC121E" w:rsidRPr="002A3D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A3D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A3D7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A3D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A3D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A3D7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A3D7B" w:rsidRDefault="00F0463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A3D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A3D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2A3D7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A3D7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A3D7B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A3D7B" w:rsidRDefault="00106AC7" w:rsidP="00BC121E">
      <w:pPr>
        <w:rPr>
          <w:rFonts w:ascii="Arial Narrow" w:hAnsi="Arial Narrow"/>
        </w:rPr>
      </w:pPr>
    </w:p>
    <w:sectPr w:rsidR="00106AC7" w:rsidRPr="002A3D7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871" w:rsidRDefault="008D2871">
      <w:r>
        <w:separator/>
      </w:r>
    </w:p>
  </w:endnote>
  <w:endnote w:type="continuationSeparator" w:id="0">
    <w:p w:rsidR="008D2871" w:rsidRDefault="008D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3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3D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630" w:rsidRDefault="00F046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871" w:rsidRDefault="008D2871">
      <w:r>
        <w:separator/>
      </w:r>
    </w:p>
  </w:footnote>
  <w:footnote w:type="continuationSeparator" w:id="0">
    <w:p w:rsidR="008D2871" w:rsidRDefault="008D2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630" w:rsidRDefault="00F046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630" w:rsidRDefault="00F046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630" w:rsidRDefault="00F046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87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3D7B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D1800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2871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4630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82EAD-630C-4898-8874-D9449CF1E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2023-03-15T12:33:00Z</dcterms:created>
  <dcterms:modified xsi:type="dcterms:W3CDTF">2023-03-15T12:33:00Z</dcterms:modified>
</cp:coreProperties>
</file>