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219A1717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01</w:t>
      </w:r>
      <w:r w:rsidR="008E44C1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50824F22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AE31F3">
        <w:rPr>
          <w:rFonts w:asciiTheme="minorHAnsi" w:hAnsiTheme="minorHAnsi" w:cstheme="minorHAnsi"/>
          <w:sz w:val="22"/>
          <w:szCs w:val="24"/>
        </w:rPr>
        <w:t>m bez negocjacji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252535CD" w14:textId="3B3FDF42" w:rsidR="00554391" w:rsidRPr="00A85027" w:rsidRDefault="008E44C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Z</w:t>
      </w:r>
      <w:r w:rsidRPr="008E44C1">
        <w:rPr>
          <w:b/>
          <w:sz w:val="24"/>
          <w:szCs w:val="24"/>
        </w:rPr>
        <w:t xml:space="preserve">akup i dostawa urządzenia  OBSI i rury </w:t>
      </w:r>
      <w:proofErr w:type="spellStart"/>
      <w:r w:rsidRPr="008E44C1">
        <w:rPr>
          <w:b/>
          <w:sz w:val="24"/>
          <w:szCs w:val="24"/>
        </w:rPr>
        <w:t>Kundta</w:t>
      </w:r>
      <w:proofErr w:type="spellEnd"/>
      <w:r w:rsidRPr="008E44C1">
        <w:rPr>
          <w:b/>
          <w:sz w:val="24"/>
          <w:szCs w:val="24"/>
        </w:rPr>
        <w:t xml:space="preserve"> (ROSSA) wraz z oprzyrządowaniem i oprogramowaniem sprzętowym</w:t>
      </w:r>
      <w:r w:rsidRPr="008E44C1">
        <w:rPr>
          <w:b/>
          <w:sz w:val="24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2F2A7FBE" w14:textId="1C64CDA1" w:rsidR="00227D85" w:rsidRPr="00227D85" w:rsidRDefault="00227D85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F166B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C596DD5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  brutto wraz z podatkiem VAT</w:t>
            </w:r>
          </w:p>
        </w:tc>
      </w:tr>
      <w:tr w:rsidR="00227D85" w:rsidRPr="00F166B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……………..… zł</w:t>
            </w:r>
          </w:p>
          <w:p w14:paraId="4B9C1DF3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4C8FAD50" w:rsidR="00227D85" w:rsidRPr="00F166B5" w:rsidRDefault="008E44C1" w:rsidP="0022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227D85"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0E7DC467" w14:textId="77777777" w:rsidR="00227D85" w:rsidRPr="00F166B5" w:rsidRDefault="00227D85" w:rsidP="00227D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F166B5" w:rsidRDefault="00227D85" w:rsidP="00227D85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…………….……………………..… zł</w:t>
            </w:r>
          </w:p>
          <w:p w14:paraId="1620354D" w14:textId="77777777" w:rsidR="00227D85" w:rsidRPr="00F166B5" w:rsidRDefault="00227D85" w:rsidP="00227D85">
            <w:pPr>
              <w:rPr>
                <w:rFonts w:ascii="Times New Roman" w:hAnsi="Times New Roman" w:cs="Times New Roman"/>
                <w:i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słownie:</w:t>
            </w:r>
          </w:p>
          <w:p w14:paraId="6CA97CF3" w14:textId="77777777" w:rsidR="00227D85" w:rsidRPr="00F166B5" w:rsidRDefault="00227D85" w:rsidP="00227D85">
            <w:pPr>
              <w:rPr>
                <w:rFonts w:ascii="Times New Roman" w:hAnsi="Times New Roman" w:cs="Times New Roman"/>
                <w:iCs/>
              </w:rPr>
            </w:pPr>
            <w:r w:rsidRPr="00F166B5">
              <w:rPr>
                <w:rFonts w:ascii="Times New Roman" w:hAnsi="Times New Roman" w:cs="Times New Roman"/>
                <w:i/>
                <w:iCs/>
              </w:rPr>
              <w:t>……………………………………………</w:t>
            </w:r>
          </w:p>
        </w:tc>
      </w:tr>
    </w:tbl>
    <w:p w14:paraId="088BDA37" w14:textId="77777777" w:rsidR="008E44C1" w:rsidRDefault="008E44C1" w:rsidP="00F166B5">
      <w:pPr>
        <w:jc w:val="both"/>
        <w:rPr>
          <w:rFonts w:ascii="Times New Roman" w:hAnsi="Times New Roman" w:cs="Times New Roman"/>
          <w:b/>
          <w:bCs/>
        </w:rPr>
      </w:pPr>
    </w:p>
    <w:p w14:paraId="75F27B9A" w14:textId="783F19DD" w:rsidR="00F166B5" w:rsidRDefault="00F166B5" w:rsidP="00F166B5">
      <w:pPr>
        <w:jc w:val="both"/>
        <w:rPr>
          <w:rFonts w:ascii="Times New Roman" w:hAnsi="Times New Roman" w:cs="Times New Roman"/>
        </w:rPr>
      </w:pPr>
      <w:r w:rsidRPr="00F166B5">
        <w:rPr>
          <w:rFonts w:ascii="Times New Roman" w:hAnsi="Times New Roman" w:cs="Times New Roman"/>
          <w:b/>
          <w:bCs/>
        </w:rPr>
        <w:t>Oferujemy ……….. miesiące/</w:t>
      </w:r>
      <w:proofErr w:type="spellStart"/>
      <w:r w:rsidRPr="00F166B5">
        <w:rPr>
          <w:rFonts w:ascii="Times New Roman" w:hAnsi="Times New Roman" w:cs="Times New Roman"/>
          <w:b/>
          <w:bCs/>
        </w:rPr>
        <w:t>cy</w:t>
      </w:r>
      <w:proofErr w:type="spellEnd"/>
      <w:r w:rsidRPr="00F166B5">
        <w:rPr>
          <w:rFonts w:ascii="Times New Roman" w:hAnsi="Times New Roman" w:cs="Times New Roman"/>
        </w:rPr>
        <w:t xml:space="preserve"> gwarancji na przedmiot zamówienia.</w:t>
      </w:r>
    </w:p>
    <w:p w14:paraId="27D021BB" w14:textId="507B061A" w:rsidR="008E44C1" w:rsidRPr="008E44C1" w:rsidRDefault="008E44C1" w:rsidP="00F166B5">
      <w:pPr>
        <w:jc w:val="both"/>
        <w:rPr>
          <w:rFonts w:ascii="Times New Roman" w:hAnsi="Times New Roman" w:cs="Times New Roman"/>
          <w:sz w:val="18"/>
          <w:szCs w:val="18"/>
        </w:rPr>
      </w:pPr>
      <w:r w:rsidRPr="008E44C1">
        <w:rPr>
          <w:rFonts w:ascii="Times New Roman" w:hAnsi="Times New Roman" w:cs="Times New Roman"/>
          <w:sz w:val="18"/>
          <w:szCs w:val="18"/>
        </w:rPr>
        <w:t>( należy wpisać min. 12 miesięcy, pełne miesiące)</w:t>
      </w:r>
    </w:p>
    <w:p w14:paraId="42907681" w14:textId="77777777" w:rsidR="00227D85" w:rsidRPr="00F166B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77CFEB46" w14:textId="5133D4BB" w:rsid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BD61A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Oferta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 xml:space="preserve"> 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powinna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 xml:space="preserve"> 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>być podpisana kwalifikowanym podpisem elektronicznym</w:t>
      </w:r>
      <w:r w:rsidR="00433E74"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 xml:space="preserve"> lub</w:t>
      </w:r>
      <w:r w:rsidRPr="00BD61AA"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  <w:t xml:space="preserve"> podpisem zaufanym lub podpisem osobistym</w:t>
      </w:r>
      <w:r w:rsidRPr="00BD61AA">
        <w:rPr>
          <w:rFonts w:asciiTheme="minorHAnsi" w:eastAsia="Calibri" w:hAnsiTheme="minorHAnsi" w:cstheme="minorHAnsi"/>
          <w:color w:val="FF0000"/>
          <w:sz w:val="20"/>
          <w:szCs w:val="20"/>
          <w:lang w:eastAsia="zh-CN"/>
        </w:rPr>
        <w:t>.</w:t>
      </w:r>
    </w:p>
    <w:sectPr w:rsidR="00F8058B" w:rsidRPr="00BD61AA" w:rsidSect="0034302B">
      <w:footerReference w:type="even" r:id="rId11"/>
      <w:footerReference w:type="default" r:id="rId12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5017F259" w:rsidR="00BD61AA" w:rsidRDefault="00BD61AA">
    <w:pPr>
      <w:pStyle w:val="Stopka"/>
    </w:pPr>
    <w:r>
      <w:rPr>
        <w:noProof/>
      </w:rPr>
      <w:t xml:space="preserve">                                      </w:t>
    </w:r>
    <w:r w:rsidR="008E44C1">
      <w:rPr>
        <w:noProof/>
      </w:rPr>
      <w:drawing>
        <wp:inline distT="0" distB="0" distL="0" distR="0" wp14:anchorId="41B911C8" wp14:editId="73EBEA23">
          <wp:extent cx="2028825" cy="4667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51C4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C3E13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D4A49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E44C1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6F72"/>
    <w:rsid w:val="00CB7259"/>
    <w:rsid w:val="00CB7BDD"/>
    <w:rsid w:val="00CC3102"/>
    <w:rsid w:val="00D22609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166B5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304</TotalTime>
  <Pages>2</Pages>
  <Words>449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19</cp:revision>
  <cp:lastPrinted>2022-11-09T08:51:00Z</cp:lastPrinted>
  <dcterms:created xsi:type="dcterms:W3CDTF">2022-10-05T10:03:00Z</dcterms:created>
  <dcterms:modified xsi:type="dcterms:W3CDTF">2023-03-15T09:57:00Z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