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73C1B" w14:textId="77777777" w:rsidR="00D665F5" w:rsidRPr="00BB547B" w:rsidRDefault="004B332B" w:rsidP="008E4F91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B332B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4B332B">
        <w:rPr>
          <w:rFonts w:ascii="Arial" w:hAnsi="Arial" w:cs="Arial"/>
          <w:sz w:val="24"/>
          <w:szCs w:val="24"/>
        </w:rPr>
        <w:t>2023-03-23</w:t>
      </w:r>
    </w:p>
    <w:p w14:paraId="066B2889" w14:textId="77777777" w:rsidR="004B332B" w:rsidRPr="004B332B" w:rsidRDefault="004B332B" w:rsidP="008E4F91">
      <w:pPr>
        <w:rPr>
          <w:rFonts w:ascii="Arial" w:hAnsi="Arial" w:cs="Arial"/>
          <w:b/>
          <w:bCs/>
          <w:sz w:val="24"/>
          <w:szCs w:val="24"/>
        </w:rPr>
      </w:pPr>
      <w:r w:rsidRPr="004B332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7FEBA2E" w14:textId="77777777" w:rsidR="00D665F5" w:rsidRPr="00BB547B" w:rsidRDefault="004B332B" w:rsidP="008E4F91">
      <w:pPr>
        <w:rPr>
          <w:rFonts w:ascii="Arial" w:hAnsi="Arial" w:cs="Arial"/>
          <w:b/>
          <w:bCs/>
          <w:sz w:val="24"/>
          <w:szCs w:val="24"/>
        </w:rPr>
      </w:pPr>
      <w:r w:rsidRPr="004B332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2394935" w14:textId="77777777" w:rsidR="00D665F5" w:rsidRPr="00BB547B" w:rsidRDefault="004B332B" w:rsidP="008E4F91">
      <w:pPr>
        <w:rPr>
          <w:rFonts w:ascii="Arial" w:hAnsi="Arial" w:cs="Arial"/>
          <w:sz w:val="24"/>
          <w:szCs w:val="24"/>
        </w:rPr>
      </w:pPr>
      <w:r w:rsidRPr="004B332B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B332B">
        <w:rPr>
          <w:rFonts w:ascii="Arial" w:hAnsi="Arial" w:cs="Arial"/>
          <w:sz w:val="24"/>
          <w:szCs w:val="24"/>
        </w:rPr>
        <w:t>7/19</w:t>
      </w:r>
    </w:p>
    <w:p w14:paraId="4ABA4F91" w14:textId="77777777" w:rsidR="00D665F5" w:rsidRPr="00BB547B" w:rsidRDefault="004B332B" w:rsidP="008E4F91">
      <w:pPr>
        <w:rPr>
          <w:rFonts w:ascii="Arial" w:hAnsi="Arial" w:cs="Arial"/>
          <w:sz w:val="24"/>
          <w:szCs w:val="24"/>
        </w:rPr>
      </w:pPr>
      <w:r w:rsidRPr="004B332B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B332B">
        <w:rPr>
          <w:rFonts w:ascii="Arial" w:hAnsi="Arial" w:cs="Arial"/>
          <w:sz w:val="24"/>
          <w:szCs w:val="24"/>
        </w:rPr>
        <w:t>Poznań</w:t>
      </w:r>
    </w:p>
    <w:p w14:paraId="394376B6" w14:textId="77777777" w:rsidR="00D665F5" w:rsidRPr="00BB547B" w:rsidRDefault="00D665F5" w:rsidP="008E4F91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C2DE6E0" w14:textId="77777777" w:rsidR="00A80738" w:rsidRPr="00BB547B" w:rsidRDefault="00D665F5" w:rsidP="008E4F9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4B332B" w:rsidRPr="004B332B">
        <w:rPr>
          <w:rFonts w:ascii="Arial" w:hAnsi="Arial" w:cs="Arial"/>
          <w:b/>
          <w:sz w:val="24"/>
          <w:szCs w:val="24"/>
        </w:rPr>
        <w:t>SZW/DZP/20/2023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7FF1982" w14:textId="77777777" w:rsidR="00A80738" w:rsidRPr="00BB547B" w:rsidRDefault="00A80738" w:rsidP="008E4F9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69EDAAD" w14:textId="77777777" w:rsidR="00A80738" w:rsidRPr="00BB547B" w:rsidRDefault="00A80738" w:rsidP="008E4F9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737ECDA" w14:textId="77777777" w:rsidR="00A80738" w:rsidRPr="00BB547B" w:rsidRDefault="00A80738" w:rsidP="008E4F9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7861E0C" w14:textId="77777777" w:rsidR="00A80738" w:rsidRPr="00BB547B" w:rsidRDefault="00A80738" w:rsidP="008E4F9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F3B6456" w14:textId="72E7835F" w:rsidR="00C659E2" w:rsidRDefault="00C659E2" w:rsidP="008E4F91">
      <w:pPr>
        <w:jc w:val="center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B332B" w:rsidRPr="004B332B">
        <w:rPr>
          <w:rFonts w:ascii="Arial" w:hAnsi="Arial" w:cs="Arial"/>
          <w:sz w:val="24"/>
          <w:szCs w:val="24"/>
        </w:rPr>
        <w:t>podstawowy</w:t>
      </w:r>
      <w:r w:rsidR="008E4F91">
        <w:rPr>
          <w:rFonts w:ascii="Arial" w:hAnsi="Arial" w:cs="Arial"/>
          <w:sz w:val="24"/>
          <w:szCs w:val="24"/>
        </w:rPr>
        <w:t>m</w:t>
      </w:r>
      <w:r w:rsidR="004B332B" w:rsidRPr="004B332B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4B332B" w:rsidRPr="004B332B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63D6D8A" w14:textId="77777777" w:rsidR="008E4F91" w:rsidRPr="00BB547B" w:rsidRDefault="008E4F91" w:rsidP="008E4F9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4851700" w14:textId="691EE0EB" w:rsidR="00A80738" w:rsidRDefault="004B332B" w:rsidP="008E4F91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4B332B">
        <w:rPr>
          <w:rFonts w:ascii="Arial" w:hAnsi="Arial" w:cs="Arial"/>
          <w:b/>
          <w:szCs w:val="24"/>
        </w:rPr>
        <w:t>Sukcesywna dostawa artykułów spożywczych oraz obranych ziemniaków i buraków do Szpitala Wojewódzkiego w Poznaniu</w:t>
      </w:r>
    </w:p>
    <w:p w14:paraId="60A774CE" w14:textId="77777777" w:rsidR="008E4F91" w:rsidRPr="00BB547B" w:rsidRDefault="008E4F91" w:rsidP="008E4F91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60D03A15" w14:textId="151DDDE2" w:rsidR="00D665F5" w:rsidRPr="008E4F91" w:rsidRDefault="00D665F5" w:rsidP="008E4F91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B332B" w:rsidRPr="004B332B">
        <w:rPr>
          <w:rFonts w:ascii="Arial" w:hAnsi="Arial" w:cs="Arial"/>
          <w:sz w:val="24"/>
          <w:szCs w:val="24"/>
        </w:rPr>
        <w:t>(</w:t>
      </w:r>
      <w:proofErr w:type="spellStart"/>
      <w:r w:rsidR="004B332B" w:rsidRPr="004B332B">
        <w:rPr>
          <w:rFonts w:ascii="Arial" w:hAnsi="Arial" w:cs="Arial"/>
          <w:sz w:val="24"/>
          <w:szCs w:val="24"/>
        </w:rPr>
        <w:t>t.j</w:t>
      </w:r>
      <w:proofErr w:type="spellEnd"/>
      <w:r w:rsidR="004B332B" w:rsidRPr="004B332B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8E4F91">
        <w:rPr>
          <w:rFonts w:ascii="Arial" w:hAnsi="Arial" w:cs="Arial"/>
          <w:sz w:val="24"/>
          <w:szCs w:val="24"/>
        </w:rPr>
        <w:t>informacj</w:t>
      </w:r>
      <w:r w:rsidR="00577BC6" w:rsidRPr="008E4F91">
        <w:rPr>
          <w:rFonts w:ascii="Arial" w:hAnsi="Arial" w:cs="Arial"/>
          <w:sz w:val="24"/>
          <w:szCs w:val="24"/>
        </w:rPr>
        <w:t>ę</w:t>
      </w:r>
      <w:r w:rsidR="00035488" w:rsidRPr="008E4F91">
        <w:rPr>
          <w:rFonts w:ascii="Arial" w:hAnsi="Arial" w:cs="Arial"/>
          <w:sz w:val="24"/>
          <w:szCs w:val="24"/>
        </w:rPr>
        <w:t xml:space="preserve"> z otwarcia ofert</w:t>
      </w:r>
      <w:r w:rsidR="00577BC6" w:rsidRPr="008E4F91">
        <w:rPr>
          <w:rFonts w:ascii="Arial" w:hAnsi="Arial" w:cs="Arial"/>
          <w:sz w:val="24"/>
          <w:szCs w:val="24"/>
        </w:rPr>
        <w:t>.</w:t>
      </w:r>
    </w:p>
    <w:p w14:paraId="41FDB438" w14:textId="77777777" w:rsidR="008E4F91" w:rsidRDefault="008E4F91" w:rsidP="008E4F91">
      <w:pPr>
        <w:rPr>
          <w:rFonts w:ascii="Arial" w:hAnsi="Arial" w:cs="Arial"/>
          <w:sz w:val="24"/>
          <w:szCs w:val="24"/>
        </w:rPr>
      </w:pPr>
    </w:p>
    <w:p w14:paraId="5396B042" w14:textId="692816C0" w:rsidR="008E4F91" w:rsidRDefault="008E4F91" w:rsidP="008E4F91">
      <w:pPr>
        <w:rPr>
          <w:rFonts w:ascii="Arial" w:hAnsi="Arial" w:cs="Arial"/>
          <w:sz w:val="24"/>
          <w:szCs w:val="24"/>
        </w:rPr>
      </w:pPr>
      <w:r w:rsidRPr="008E4F91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A0912BC" w14:textId="077191ED" w:rsidR="008E4F91" w:rsidRPr="008E4F91" w:rsidRDefault="008E4F91" w:rsidP="008E4F91">
      <w:pPr>
        <w:rPr>
          <w:rFonts w:ascii="Arial" w:hAnsi="Arial" w:cs="Arial"/>
          <w:sz w:val="24"/>
          <w:szCs w:val="24"/>
        </w:rPr>
      </w:pPr>
      <w:r w:rsidRPr="008E4F91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8E4F91">
        <w:rPr>
          <w:rFonts w:ascii="Arial" w:hAnsi="Arial" w:cs="Arial"/>
          <w:sz w:val="24"/>
          <w:szCs w:val="24"/>
        </w:rPr>
        <w:t>520830,83 zł brutto</w:t>
      </w:r>
    </w:p>
    <w:p w14:paraId="71EFF8C1" w14:textId="00624B99" w:rsidR="008E4F91" w:rsidRPr="008E4F91" w:rsidRDefault="008E4F91" w:rsidP="008E4F91">
      <w:pPr>
        <w:rPr>
          <w:rFonts w:ascii="Arial" w:hAnsi="Arial" w:cs="Arial"/>
          <w:sz w:val="24"/>
          <w:szCs w:val="24"/>
        </w:rPr>
      </w:pPr>
      <w:r w:rsidRPr="008E4F91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8E4F91">
        <w:rPr>
          <w:rFonts w:ascii="Arial" w:hAnsi="Arial" w:cs="Arial"/>
          <w:sz w:val="24"/>
          <w:szCs w:val="24"/>
        </w:rPr>
        <w:t>415000,00 zł brutto</w:t>
      </w:r>
    </w:p>
    <w:p w14:paraId="57DDC031" w14:textId="16669A9F" w:rsidR="008E4F91" w:rsidRPr="008E4F91" w:rsidRDefault="008E4F91" w:rsidP="008E4F91">
      <w:pPr>
        <w:rPr>
          <w:rFonts w:ascii="Arial" w:hAnsi="Arial" w:cs="Arial"/>
          <w:sz w:val="24"/>
          <w:szCs w:val="24"/>
        </w:rPr>
      </w:pPr>
      <w:r w:rsidRPr="008E4F91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8E4F91">
        <w:rPr>
          <w:rFonts w:ascii="Arial" w:hAnsi="Arial" w:cs="Arial"/>
          <w:sz w:val="24"/>
          <w:szCs w:val="24"/>
        </w:rPr>
        <w:t>55040,00 zł brutto</w:t>
      </w:r>
    </w:p>
    <w:p w14:paraId="35D5D6E8" w14:textId="67A257C6" w:rsidR="008E4F91" w:rsidRPr="008E4F91" w:rsidRDefault="008E4F91" w:rsidP="008E4F91">
      <w:pPr>
        <w:jc w:val="both"/>
        <w:rPr>
          <w:rFonts w:ascii="Arial" w:hAnsi="Arial" w:cs="Arial"/>
          <w:sz w:val="24"/>
          <w:szCs w:val="24"/>
        </w:rPr>
      </w:pPr>
    </w:p>
    <w:p w14:paraId="2F5124BA" w14:textId="77777777" w:rsidR="00A80738" w:rsidRPr="00BB547B" w:rsidRDefault="00D665F5" w:rsidP="008E4F91">
      <w:pPr>
        <w:jc w:val="both"/>
        <w:rPr>
          <w:rFonts w:ascii="Arial" w:hAnsi="Arial" w:cs="Arial"/>
          <w:sz w:val="24"/>
          <w:szCs w:val="24"/>
        </w:rPr>
      </w:pPr>
      <w:r w:rsidRPr="008E4F91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E4F91">
        <w:rPr>
          <w:rFonts w:ascii="Arial" w:hAnsi="Arial" w:cs="Arial"/>
          <w:sz w:val="24"/>
          <w:szCs w:val="24"/>
        </w:rPr>
        <w:t xml:space="preserve"> w dniu </w:t>
      </w:r>
      <w:r w:rsidR="004B332B" w:rsidRPr="008E4F91">
        <w:rPr>
          <w:rFonts w:ascii="Arial" w:hAnsi="Arial" w:cs="Arial"/>
          <w:sz w:val="24"/>
          <w:szCs w:val="24"/>
        </w:rPr>
        <w:t>23/03/2023</w:t>
      </w:r>
      <w:r w:rsidR="00FF4AB1" w:rsidRPr="008E4F91">
        <w:rPr>
          <w:rFonts w:ascii="Arial" w:hAnsi="Arial" w:cs="Arial"/>
          <w:sz w:val="24"/>
          <w:szCs w:val="24"/>
        </w:rPr>
        <w:t xml:space="preserve"> o godz. </w:t>
      </w:r>
      <w:r w:rsidR="004B332B" w:rsidRPr="008E4F91">
        <w:rPr>
          <w:rFonts w:ascii="Arial" w:hAnsi="Arial" w:cs="Arial"/>
          <w:sz w:val="24"/>
          <w:szCs w:val="24"/>
        </w:rPr>
        <w:t>10:30</w:t>
      </w:r>
      <w:r w:rsidRPr="008E4F91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678"/>
        <w:gridCol w:w="2409"/>
      </w:tblGrid>
      <w:tr w:rsidR="006B27ED" w:rsidRPr="00BB547B" w14:paraId="3A794C00" w14:textId="77777777" w:rsidTr="00DF4F4E">
        <w:tc>
          <w:tcPr>
            <w:tcW w:w="993" w:type="dxa"/>
            <w:shd w:val="clear" w:color="auto" w:fill="auto"/>
            <w:vAlign w:val="center"/>
          </w:tcPr>
          <w:p w14:paraId="56FAB907" w14:textId="77777777" w:rsidR="006B27ED" w:rsidRPr="00BB547B" w:rsidRDefault="006B27ED" w:rsidP="008E4F9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9929FE" w14:textId="77777777" w:rsidR="006B27ED" w:rsidRPr="00BB547B" w:rsidRDefault="006B27ED" w:rsidP="008E4F9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DECD70D" w14:textId="77777777" w:rsidR="006B27ED" w:rsidRPr="00BB547B" w:rsidRDefault="006B27ED" w:rsidP="008E4F9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2030F93" w14:textId="77777777" w:rsidR="006B27ED" w:rsidRPr="00BB547B" w:rsidRDefault="006B27ED" w:rsidP="008E4F9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B332B" w:rsidRPr="00BB547B" w14:paraId="17F65609" w14:textId="77777777" w:rsidTr="00DF4F4E">
        <w:tc>
          <w:tcPr>
            <w:tcW w:w="993" w:type="dxa"/>
            <w:shd w:val="clear" w:color="auto" w:fill="auto"/>
            <w:vAlign w:val="center"/>
          </w:tcPr>
          <w:p w14:paraId="5A656E6B" w14:textId="77777777" w:rsidR="004B332B" w:rsidRPr="00BB547B" w:rsidRDefault="004B332B" w:rsidP="008E4F91">
            <w:pPr>
              <w:jc w:val="center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49F796" w14:textId="77777777" w:rsidR="004B332B" w:rsidRPr="00BB547B" w:rsidRDefault="004B332B" w:rsidP="008E4F91">
            <w:pPr>
              <w:jc w:val="center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30ABDA82" w14:textId="532A1B4B" w:rsidR="004B332B" w:rsidRPr="00BB547B" w:rsidRDefault="004B332B" w:rsidP="008E4F91">
            <w:pPr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WALKOWIAK Sp</w:t>
            </w:r>
            <w:r w:rsidR="00DF4F4E">
              <w:rPr>
                <w:rFonts w:ascii="Arial" w:hAnsi="Arial" w:cs="Arial"/>
              </w:rPr>
              <w:t>. z o.o.</w:t>
            </w:r>
          </w:p>
          <w:p w14:paraId="4BEA7CBA" w14:textId="77777777" w:rsidR="004B332B" w:rsidRPr="00BB547B" w:rsidRDefault="004B332B" w:rsidP="008E4F91">
            <w:pPr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Szkolna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B332B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BFC914" w14:textId="77777777" w:rsidR="004B332B" w:rsidRPr="00BB547B" w:rsidRDefault="004B332B" w:rsidP="008E4F91">
            <w:pPr>
              <w:jc w:val="both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64-553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B332B">
              <w:rPr>
                <w:rFonts w:ascii="Arial" w:hAnsi="Arial" w:cs="Arial"/>
              </w:rPr>
              <w:t>Grzebienisko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191F87B" w14:textId="77777777" w:rsidR="004B332B" w:rsidRPr="00BB547B" w:rsidRDefault="004B332B" w:rsidP="008E4F91">
            <w:pPr>
              <w:jc w:val="center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501 949.97 zł</w:t>
            </w:r>
          </w:p>
        </w:tc>
      </w:tr>
      <w:tr w:rsidR="004B332B" w:rsidRPr="00BB547B" w14:paraId="055CE12B" w14:textId="77777777" w:rsidTr="00DF4F4E">
        <w:tc>
          <w:tcPr>
            <w:tcW w:w="993" w:type="dxa"/>
            <w:shd w:val="clear" w:color="auto" w:fill="auto"/>
            <w:vAlign w:val="center"/>
          </w:tcPr>
          <w:p w14:paraId="604F5875" w14:textId="77777777" w:rsidR="004B332B" w:rsidRPr="00BB547B" w:rsidRDefault="004B332B" w:rsidP="008E4F91">
            <w:pPr>
              <w:jc w:val="center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015B64" w14:textId="77777777" w:rsidR="004B332B" w:rsidRPr="00BB547B" w:rsidRDefault="004B332B" w:rsidP="008E4F91">
            <w:pPr>
              <w:jc w:val="center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521BF1D4" w14:textId="77777777" w:rsidR="004B332B" w:rsidRPr="00BB547B" w:rsidRDefault="004B332B" w:rsidP="008E4F91">
            <w:pPr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UNIMA-POL BIERNACKI,DOMINIKOWSKI SP.K.</w:t>
            </w:r>
          </w:p>
          <w:p w14:paraId="15193E71" w14:textId="77777777" w:rsidR="004B332B" w:rsidRPr="00BB547B" w:rsidRDefault="004B332B" w:rsidP="008E4F91">
            <w:pPr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ZDROJOWA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B332B">
              <w:rPr>
                <w:rFonts w:ascii="Arial" w:hAnsi="Arial" w:cs="Arial"/>
              </w:rPr>
              <w:t>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47D2229" w14:textId="77777777" w:rsidR="004B332B" w:rsidRPr="00BB547B" w:rsidRDefault="004B332B" w:rsidP="008E4F91">
            <w:pPr>
              <w:jc w:val="both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65-142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B332B">
              <w:rPr>
                <w:rFonts w:ascii="Arial" w:hAnsi="Arial" w:cs="Arial"/>
              </w:rPr>
              <w:t>ZIELONA GÓRA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F943FB5" w14:textId="77777777" w:rsidR="004B332B" w:rsidRPr="00BB547B" w:rsidRDefault="004B332B" w:rsidP="008E4F91">
            <w:pPr>
              <w:jc w:val="center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534 046.42 zł</w:t>
            </w:r>
          </w:p>
        </w:tc>
      </w:tr>
      <w:tr w:rsidR="004B332B" w:rsidRPr="00BB547B" w14:paraId="7CA9B262" w14:textId="77777777" w:rsidTr="00DF4F4E">
        <w:tc>
          <w:tcPr>
            <w:tcW w:w="993" w:type="dxa"/>
            <w:shd w:val="clear" w:color="auto" w:fill="auto"/>
            <w:vAlign w:val="center"/>
          </w:tcPr>
          <w:p w14:paraId="5736DD00" w14:textId="77777777" w:rsidR="004B332B" w:rsidRPr="00BB547B" w:rsidRDefault="004B332B" w:rsidP="008E4F91">
            <w:pPr>
              <w:jc w:val="center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C9338C" w14:textId="77777777" w:rsidR="004B332B" w:rsidRPr="00BB547B" w:rsidRDefault="004B332B" w:rsidP="008E4F91">
            <w:pPr>
              <w:jc w:val="center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37CB66F0" w14:textId="77777777" w:rsidR="004B332B" w:rsidRPr="00BB547B" w:rsidRDefault="004B332B" w:rsidP="008E4F91">
            <w:pPr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 xml:space="preserve">P.P.H. </w:t>
            </w:r>
            <w:proofErr w:type="spellStart"/>
            <w:r w:rsidRPr="004B332B">
              <w:rPr>
                <w:rFonts w:ascii="Arial" w:hAnsi="Arial" w:cs="Arial"/>
              </w:rPr>
              <w:t>Polaris</w:t>
            </w:r>
            <w:proofErr w:type="spellEnd"/>
            <w:r w:rsidRPr="004B332B">
              <w:rPr>
                <w:rFonts w:ascii="Arial" w:hAnsi="Arial" w:cs="Arial"/>
              </w:rPr>
              <w:t xml:space="preserve"> Małgorzata Gruszczyńska</w:t>
            </w:r>
          </w:p>
          <w:p w14:paraId="1138E061" w14:textId="633D11DB" w:rsidR="004B332B" w:rsidRPr="00BB547B" w:rsidRDefault="004B332B" w:rsidP="008E4F91">
            <w:pPr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Żołnierska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B332B">
              <w:rPr>
                <w:rFonts w:ascii="Arial" w:hAnsi="Arial" w:cs="Arial"/>
              </w:rPr>
              <w:t>20a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E049EE3" w14:textId="77777777" w:rsidR="004B332B" w:rsidRPr="00BB547B" w:rsidRDefault="004B332B" w:rsidP="008E4F91">
            <w:pPr>
              <w:jc w:val="both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62-800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B332B">
              <w:rPr>
                <w:rFonts w:ascii="Arial" w:hAnsi="Arial" w:cs="Arial"/>
              </w:rPr>
              <w:t>Kalisz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2504667" w14:textId="77777777" w:rsidR="004B332B" w:rsidRPr="00BB547B" w:rsidRDefault="004B332B" w:rsidP="008E4F91">
            <w:pPr>
              <w:jc w:val="center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454 121.22 zł</w:t>
            </w:r>
          </w:p>
        </w:tc>
      </w:tr>
      <w:tr w:rsidR="004B332B" w:rsidRPr="00BB547B" w14:paraId="5FD4EEB9" w14:textId="77777777" w:rsidTr="00DF4F4E">
        <w:tc>
          <w:tcPr>
            <w:tcW w:w="993" w:type="dxa"/>
            <w:shd w:val="clear" w:color="auto" w:fill="auto"/>
            <w:vAlign w:val="center"/>
          </w:tcPr>
          <w:p w14:paraId="152D590F" w14:textId="77777777" w:rsidR="004B332B" w:rsidRPr="00BB547B" w:rsidRDefault="004B332B" w:rsidP="008E4F91">
            <w:pPr>
              <w:jc w:val="center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BE46E1" w14:textId="77777777" w:rsidR="004B332B" w:rsidRPr="00BB547B" w:rsidRDefault="004B332B" w:rsidP="008E4F91">
            <w:pPr>
              <w:jc w:val="center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29B1E295" w14:textId="77777777" w:rsidR="004B332B" w:rsidRPr="00BB547B" w:rsidRDefault="004B332B" w:rsidP="008E4F91">
            <w:pPr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FHU ADAMS Hubert Adamski</w:t>
            </w:r>
          </w:p>
          <w:p w14:paraId="284E347D" w14:textId="77777777" w:rsidR="004B332B" w:rsidRPr="00BB547B" w:rsidRDefault="004B332B" w:rsidP="008E4F91">
            <w:pPr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Jankowo Dolne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B332B">
              <w:rPr>
                <w:rFonts w:ascii="Arial" w:hAnsi="Arial" w:cs="Arial"/>
              </w:rPr>
              <w:t>11C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406864" w14:textId="77777777" w:rsidR="004B332B" w:rsidRPr="00BB547B" w:rsidRDefault="004B332B" w:rsidP="008E4F91">
            <w:pPr>
              <w:jc w:val="both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62-200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B332B">
              <w:rPr>
                <w:rFonts w:ascii="Arial" w:hAnsi="Arial" w:cs="Arial"/>
              </w:rPr>
              <w:t>Gniezno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0F19B05" w14:textId="77777777" w:rsidR="004B332B" w:rsidRPr="00BB547B" w:rsidRDefault="004B332B" w:rsidP="008E4F91">
            <w:pPr>
              <w:jc w:val="center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447 000.00 zł</w:t>
            </w:r>
          </w:p>
        </w:tc>
      </w:tr>
      <w:tr w:rsidR="004B332B" w:rsidRPr="00BB547B" w14:paraId="6628D1F5" w14:textId="77777777" w:rsidTr="00DF4F4E">
        <w:tc>
          <w:tcPr>
            <w:tcW w:w="993" w:type="dxa"/>
            <w:shd w:val="clear" w:color="auto" w:fill="auto"/>
            <w:vAlign w:val="center"/>
          </w:tcPr>
          <w:p w14:paraId="06D71C3B" w14:textId="77777777" w:rsidR="004B332B" w:rsidRPr="00BB547B" w:rsidRDefault="004B332B" w:rsidP="008E4F91">
            <w:pPr>
              <w:jc w:val="center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62C1ED" w14:textId="77777777" w:rsidR="004B332B" w:rsidRPr="00BB547B" w:rsidRDefault="004B332B" w:rsidP="008E4F91">
            <w:pPr>
              <w:jc w:val="center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38B6674E" w14:textId="77777777" w:rsidR="004B332B" w:rsidRPr="00BB547B" w:rsidRDefault="004B332B" w:rsidP="008E4F91">
            <w:pPr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FHU ADAMS Hubert Adamski</w:t>
            </w:r>
          </w:p>
          <w:p w14:paraId="48A5FCBE" w14:textId="77777777" w:rsidR="004B332B" w:rsidRPr="00BB547B" w:rsidRDefault="004B332B" w:rsidP="008E4F91">
            <w:pPr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Jankowo Dolne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B332B">
              <w:rPr>
                <w:rFonts w:ascii="Arial" w:hAnsi="Arial" w:cs="Arial"/>
              </w:rPr>
              <w:t>11C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2DDE3F6" w14:textId="77777777" w:rsidR="004B332B" w:rsidRPr="00BB547B" w:rsidRDefault="004B332B" w:rsidP="008E4F91">
            <w:pPr>
              <w:jc w:val="both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62-200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B332B">
              <w:rPr>
                <w:rFonts w:ascii="Arial" w:hAnsi="Arial" w:cs="Arial"/>
              </w:rPr>
              <w:t>Gniezno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57F0D2A" w14:textId="77777777" w:rsidR="004B332B" w:rsidRPr="00BB547B" w:rsidRDefault="004B332B" w:rsidP="008E4F91">
            <w:pPr>
              <w:jc w:val="center"/>
              <w:rPr>
                <w:rFonts w:ascii="Arial" w:hAnsi="Arial" w:cs="Arial"/>
              </w:rPr>
            </w:pPr>
            <w:r w:rsidRPr="004B332B">
              <w:rPr>
                <w:rFonts w:ascii="Arial" w:hAnsi="Arial" w:cs="Arial"/>
              </w:rPr>
              <w:t>67 200.00 zł</w:t>
            </w:r>
          </w:p>
        </w:tc>
      </w:tr>
    </w:tbl>
    <w:p w14:paraId="470B8BB4" w14:textId="67CC5399" w:rsidR="00A80738" w:rsidRDefault="00A80738" w:rsidP="008E4F9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D9AF5B2" w14:textId="77777777" w:rsidR="00DF4F4E" w:rsidRDefault="00DF4F4E" w:rsidP="00DF4F4E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</w:p>
    <w:p w14:paraId="250DF8EE" w14:textId="4EC884C9" w:rsidR="00DF4F4E" w:rsidRDefault="00DF4F4E" w:rsidP="00DF4F4E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413921D" w14:textId="77777777" w:rsidR="00DF4F4E" w:rsidRDefault="00DF4F4E" w:rsidP="00DF4F4E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DD9193C" w14:textId="77777777" w:rsidR="00DF4F4E" w:rsidRPr="006B27ED" w:rsidRDefault="00DF4F4E" w:rsidP="00DF4F4E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4B01190" w14:textId="77777777" w:rsidR="00DF4F4E" w:rsidRPr="00BB547B" w:rsidRDefault="00DF4F4E" w:rsidP="008E4F9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DF4F4E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96615" w14:textId="77777777" w:rsidR="00AC7F72" w:rsidRDefault="00AC7F72">
      <w:r>
        <w:separator/>
      </w:r>
    </w:p>
  </w:endnote>
  <w:endnote w:type="continuationSeparator" w:id="0">
    <w:p w14:paraId="56FCB4D2" w14:textId="77777777" w:rsidR="00AC7F72" w:rsidRDefault="00AC7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423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B355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A8EFE" w14:textId="2465A3A3" w:rsidR="009F189D" w:rsidRDefault="00DF4F4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F809FB3" wp14:editId="38BF77D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0AFD4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16C933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2E4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8BCA44" w14:textId="77777777" w:rsidR="009F189D" w:rsidRDefault="009F189D">
    <w:pPr>
      <w:pStyle w:val="Stopka"/>
      <w:tabs>
        <w:tab w:val="clear" w:pos="4536"/>
      </w:tabs>
      <w:jc w:val="center"/>
    </w:pPr>
  </w:p>
  <w:p w14:paraId="34DB717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CD981" w14:textId="77777777" w:rsidR="00AC7F72" w:rsidRDefault="00AC7F72">
      <w:r>
        <w:separator/>
      </w:r>
    </w:p>
  </w:footnote>
  <w:footnote w:type="continuationSeparator" w:id="0">
    <w:p w14:paraId="3A713E5F" w14:textId="77777777" w:rsidR="00AC7F72" w:rsidRDefault="00AC7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075F3" w14:textId="77777777" w:rsidR="004B332B" w:rsidRDefault="004B33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476C8" w14:textId="77777777" w:rsidR="004B332B" w:rsidRDefault="004B33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106C4" w14:textId="77777777" w:rsidR="004B332B" w:rsidRDefault="004B33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F7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332B"/>
    <w:rsid w:val="004C7E9B"/>
    <w:rsid w:val="005614F2"/>
    <w:rsid w:val="00577BC6"/>
    <w:rsid w:val="0069085C"/>
    <w:rsid w:val="006B27ED"/>
    <w:rsid w:val="00843263"/>
    <w:rsid w:val="00861E75"/>
    <w:rsid w:val="008E4F91"/>
    <w:rsid w:val="009D19BD"/>
    <w:rsid w:val="009F189D"/>
    <w:rsid w:val="00A80738"/>
    <w:rsid w:val="00AC7F72"/>
    <w:rsid w:val="00BB547B"/>
    <w:rsid w:val="00C236D3"/>
    <w:rsid w:val="00C659E2"/>
    <w:rsid w:val="00C82837"/>
    <w:rsid w:val="00CA3D66"/>
    <w:rsid w:val="00CB0802"/>
    <w:rsid w:val="00D665F5"/>
    <w:rsid w:val="00D7128F"/>
    <w:rsid w:val="00DF4F4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128542"/>
  <w15:chartTrackingRefBased/>
  <w15:docId w15:val="{65EA0099-FFD0-4C0B-8A2C-0AE46BB52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E4F91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DF4F4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6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34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02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25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81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4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09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23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3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62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2023-03-23T10:21:00Z</cp:lastPrinted>
  <dcterms:created xsi:type="dcterms:W3CDTF">2023-03-23T10:21:00Z</dcterms:created>
  <dcterms:modified xsi:type="dcterms:W3CDTF">2023-03-23T10:21:00Z</dcterms:modified>
</cp:coreProperties>
</file>