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25731" w:rsidRPr="00225731">
        <w:rPr>
          <w:b/>
        </w:rPr>
        <w:t>NZ/15/D/P/LW/2023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25731" w:rsidRPr="00225731">
        <w:rPr>
          <w:rFonts w:ascii="Arial Narrow" w:hAnsi="Arial Narrow"/>
          <w:b/>
        </w:rPr>
        <w:t>Dostawy odczynników laboratoryjnych, kontroli, kalibratorów, materiałów zużywalnych wraz z dzierżawą  dwóch analizatorów ujęte w 4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F5E48" w:rsidRDefault="00EF5E48" w:rsidP="0038231F">
      <w:pPr>
        <w:spacing w:after="0" w:line="240" w:lineRule="auto"/>
      </w:pPr>
      <w:r>
        <w:separator/>
      </w:r>
    </w:p>
  </w:endnote>
  <w:endnote w:type="continuationSeparator" w:id="0">
    <w:p w:rsidR="00EF5E48" w:rsidRDefault="00EF5E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25731" w:rsidRDefault="002257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25731" w:rsidRDefault="002257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F5E48" w:rsidRDefault="00EF5E48" w:rsidP="0038231F">
      <w:pPr>
        <w:spacing w:after="0" w:line="240" w:lineRule="auto"/>
      </w:pPr>
      <w:r>
        <w:separator/>
      </w:r>
    </w:p>
  </w:footnote>
  <w:footnote w:type="continuationSeparator" w:id="0">
    <w:p w:rsidR="00EF5E48" w:rsidRDefault="00EF5E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25731" w:rsidRDefault="002257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25731" w:rsidRDefault="002257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25731" w:rsidRDefault="002257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621473">
    <w:abstractNumId w:val="7"/>
  </w:num>
  <w:num w:numId="2" w16cid:durableId="1114136494">
    <w:abstractNumId w:val="0"/>
  </w:num>
  <w:num w:numId="3" w16cid:durableId="1662000761">
    <w:abstractNumId w:val="6"/>
  </w:num>
  <w:num w:numId="4" w16cid:durableId="1173909534">
    <w:abstractNumId w:val="9"/>
  </w:num>
  <w:num w:numId="5" w16cid:durableId="2068334839">
    <w:abstractNumId w:val="8"/>
  </w:num>
  <w:num w:numId="6" w16cid:durableId="1763185491">
    <w:abstractNumId w:val="5"/>
  </w:num>
  <w:num w:numId="7" w16cid:durableId="467093093">
    <w:abstractNumId w:val="1"/>
  </w:num>
  <w:num w:numId="8" w16cid:durableId="1118914390">
    <w:abstractNumId w:val="3"/>
  </w:num>
  <w:num w:numId="9" w16cid:durableId="1977025821">
    <w:abstractNumId w:val="2"/>
  </w:num>
  <w:num w:numId="10" w16cid:durableId="15750930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E48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25731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5E48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FB39FB8-2E1E-4CCD-A338-1141042D8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00A83-FA53-4097-BD75-776D3B18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638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2023-03-23T07:31:00Z</dcterms:created>
  <dcterms:modified xsi:type="dcterms:W3CDTF">2023-03-23T07:31:00Z</dcterms:modified>
</cp:coreProperties>
</file>