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BB00E0" w:rsidRDefault="00890C60" w:rsidP="00A02E94">
      <w:pPr>
        <w:spacing w:after="240"/>
        <w:jc w:val="right"/>
      </w:pPr>
      <w:bookmarkStart w:id="0" w:name="_Hlk53520193"/>
      <w:r w:rsidRPr="00BB00E0">
        <w:t>Poznań</w:t>
      </w:r>
      <w:r w:rsidR="00A02E94" w:rsidRPr="00BB00E0">
        <w:t xml:space="preserve"> dnia: </w:t>
      </w:r>
      <w:r w:rsidRPr="00BB00E0">
        <w:t>2023-03-2</w:t>
      </w:r>
      <w:r w:rsidR="0003574F">
        <w:t>8</w:t>
      </w:r>
    </w:p>
    <w:p w:rsidR="00A02E94" w:rsidRPr="00BB00E0" w:rsidRDefault="00A02E94" w:rsidP="00A02E94">
      <w:pPr>
        <w:spacing w:after="240"/>
      </w:pPr>
    </w:p>
    <w:p w:rsidR="00890C60" w:rsidRPr="00BB00E0" w:rsidRDefault="00890C60" w:rsidP="00A02E94">
      <w:pPr>
        <w:spacing w:after="40"/>
        <w:rPr>
          <w:b/>
          <w:bCs/>
        </w:rPr>
      </w:pPr>
      <w:r w:rsidRPr="00BB00E0">
        <w:rPr>
          <w:b/>
          <w:bCs/>
        </w:rPr>
        <w:t>Szpital Wojewódzki w Poznaniu</w:t>
      </w:r>
    </w:p>
    <w:p w:rsidR="00A02E94" w:rsidRPr="00BB00E0" w:rsidRDefault="00890C60" w:rsidP="00A02E94">
      <w:pPr>
        <w:spacing w:after="40"/>
        <w:rPr>
          <w:b/>
          <w:bCs/>
        </w:rPr>
      </w:pPr>
      <w:r w:rsidRPr="00BB00E0">
        <w:rPr>
          <w:b/>
          <w:bCs/>
        </w:rPr>
        <w:t>Dział Zamówień Publicznych</w:t>
      </w:r>
    </w:p>
    <w:p w:rsidR="00A02E94" w:rsidRPr="00BB00E0" w:rsidRDefault="00890C60" w:rsidP="00A02E94">
      <w:r w:rsidRPr="00BB00E0">
        <w:t>Juraszów</w:t>
      </w:r>
      <w:r w:rsidR="00A02E94" w:rsidRPr="00BB00E0">
        <w:t xml:space="preserve"> </w:t>
      </w:r>
      <w:r w:rsidRPr="00BB00E0">
        <w:t>7/19</w:t>
      </w:r>
    </w:p>
    <w:p w:rsidR="00A02E94" w:rsidRPr="00BB00E0" w:rsidRDefault="00890C60" w:rsidP="00A02E94">
      <w:r w:rsidRPr="00BB00E0">
        <w:t>60-479</w:t>
      </w:r>
      <w:r w:rsidR="00A02E94" w:rsidRPr="00BB00E0">
        <w:t xml:space="preserve"> </w:t>
      </w:r>
      <w:r w:rsidRPr="00BB00E0">
        <w:t>Poznań</w:t>
      </w:r>
    </w:p>
    <w:p w:rsidR="00A02E94" w:rsidRPr="00BB00E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BB00E0">
        <w:rPr>
          <w:b/>
        </w:rPr>
        <w:t>WYKONAWCY</w:t>
      </w:r>
    </w:p>
    <w:p w:rsidR="00A02E94" w:rsidRPr="00BB00E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BB00E0">
        <w:t>ubiegający się o zamówienie</w:t>
      </w:r>
    </w:p>
    <w:p w:rsidR="00A02E94" w:rsidRPr="00BB00E0" w:rsidRDefault="00A02E94" w:rsidP="00A02E94">
      <w:pPr>
        <w:pStyle w:val="Nagwek1"/>
        <w:spacing w:before="600"/>
        <w:rPr>
          <w:sz w:val="28"/>
        </w:rPr>
      </w:pPr>
      <w:r w:rsidRPr="00BB00E0">
        <w:rPr>
          <w:sz w:val="28"/>
        </w:rPr>
        <w:t>ZAWIADOMIENIE</w:t>
      </w:r>
    </w:p>
    <w:p w:rsidR="00A02E94" w:rsidRPr="00BB00E0" w:rsidRDefault="00A02E94" w:rsidP="00A02E94">
      <w:pPr>
        <w:spacing w:after="480"/>
        <w:jc w:val="center"/>
        <w:rPr>
          <w:b/>
          <w:sz w:val="28"/>
        </w:rPr>
      </w:pPr>
      <w:r w:rsidRPr="00BB00E0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890C60" w:rsidRPr="00BB00E0" w:rsidTr="00156FB3">
        <w:trPr>
          <w:trHeight w:val="638"/>
        </w:trPr>
        <w:tc>
          <w:tcPr>
            <w:tcW w:w="959" w:type="dxa"/>
            <w:hideMark/>
          </w:tcPr>
          <w:p w:rsidR="00890C60" w:rsidRPr="00BB00E0" w:rsidRDefault="00890C60" w:rsidP="00156FB3">
            <w:pPr>
              <w:spacing w:after="60" w:line="276" w:lineRule="auto"/>
              <w:jc w:val="both"/>
            </w:pPr>
            <w:r w:rsidRPr="00BB00E0">
              <w:t>Dotyczy:</w:t>
            </w:r>
          </w:p>
        </w:tc>
        <w:tc>
          <w:tcPr>
            <w:tcW w:w="9261" w:type="dxa"/>
            <w:hideMark/>
          </w:tcPr>
          <w:p w:rsidR="00890C60" w:rsidRPr="00BB00E0" w:rsidRDefault="00890C60" w:rsidP="00156FB3">
            <w:pPr>
              <w:spacing w:after="60" w:line="276" w:lineRule="auto"/>
              <w:jc w:val="both"/>
            </w:pPr>
            <w:r w:rsidRPr="00BB00E0">
              <w:t>postępowania o udzielenie zamówienia publicznego, prowadzonego w trybie podstawowy</w:t>
            </w:r>
            <w:r w:rsidR="00BB00E0">
              <w:t>m</w:t>
            </w:r>
            <w:r w:rsidRPr="00BB00E0">
              <w:t xml:space="preserve"> bez negocjacji - art. 275 pkt. 1 ustawy </w:t>
            </w:r>
            <w:proofErr w:type="spellStart"/>
            <w:r w:rsidRPr="00BB00E0">
              <w:t>Pzp</w:t>
            </w:r>
            <w:proofErr w:type="spellEnd"/>
            <w:r w:rsidRPr="00BB00E0">
              <w:rPr>
                <w:b/>
              </w:rPr>
              <w:t xml:space="preserve"> </w:t>
            </w:r>
            <w:r w:rsidRPr="00BB00E0">
              <w:rPr>
                <w:bCs/>
              </w:rPr>
              <w:t>na</w:t>
            </w:r>
            <w:r w:rsidRPr="00BB00E0">
              <w:rPr>
                <w:b/>
              </w:rPr>
              <w:t xml:space="preserve"> </w:t>
            </w:r>
            <w:r w:rsidRPr="00BB00E0">
              <w:rPr>
                <w:bCs/>
              </w:rPr>
              <w:t>”</w:t>
            </w:r>
            <w:r w:rsidRPr="00BB00E0">
              <w:rPr>
                <w:b/>
                <w:bCs/>
              </w:rPr>
              <w:t>Zakup sprzętu medycznego (w tym jednorazowego) użytkowanego w obrębie oddziałów i innych komórek organizacyjnych Szpitala Wojewódzkiego w Poznaniu (39 pakietów)</w:t>
            </w:r>
            <w:r w:rsidRPr="00BB00E0">
              <w:rPr>
                <w:bCs/>
              </w:rPr>
              <w:t>”</w:t>
            </w:r>
            <w:r w:rsidRPr="00BB00E0">
              <w:rPr>
                <w:b/>
              </w:rPr>
              <w:t xml:space="preserve"> </w:t>
            </w:r>
            <w:r w:rsidRPr="00BB00E0">
              <w:rPr>
                <w:bCs/>
              </w:rPr>
              <w:t>– znak sprawy</w:t>
            </w:r>
            <w:r w:rsidRPr="00BB00E0">
              <w:rPr>
                <w:b/>
              </w:rPr>
              <w:t xml:space="preserve"> SZW/DZP/9/2023</w:t>
            </w:r>
            <w:r w:rsidRPr="00BB00E0">
              <w:rPr>
                <w:bCs/>
              </w:rPr>
              <w:t>.</w:t>
            </w:r>
          </w:p>
        </w:tc>
      </w:tr>
    </w:tbl>
    <w:p w:rsidR="00A02E94" w:rsidRPr="00BB00E0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BB00E0">
        <w:t xml:space="preserve">Zamawiający, działając na podstawie art. 253 ust. 1 ustawy z dnia 11 września 2019r. Prawo zamówień publicznych </w:t>
      </w:r>
      <w:r w:rsidR="00890C60" w:rsidRPr="00BB00E0">
        <w:t>(</w:t>
      </w:r>
      <w:proofErr w:type="spellStart"/>
      <w:r w:rsidR="00890C60" w:rsidRPr="00BB00E0">
        <w:t>t.j</w:t>
      </w:r>
      <w:proofErr w:type="spellEnd"/>
      <w:r w:rsidR="00890C60" w:rsidRPr="00BB00E0">
        <w:t>. Dz. U. z 2022r. poz. 1710)</w:t>
      </w:r>
      <w:r w:rsidRPr="00BB00E0">
        <w:t xml:space="preserve">, zwanej dalej „ustawą </w:t>
      </w:r>
      <w:proofErr w:type="spellStart"/>
      <w:r w:rsidRPr="00BB00E0">
        <w:t>Pzp</w:t>
      </w:r>
      <w:proofErr w:type="spellEnd"/>
      <w:r w:rsidRPr="00BB00E0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890C60" w:rsidRPr="00BB00E0" w:rsidTr="00BB00E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C60" w:rsidRPr="00BB00E0" w:rsidRDefault="00890C60" w:rsidP="00156FB3">
            <w:pPr>
              <w:spacing w:before="60" w:after="40"/>
              <w:jc w:val="both"/>
              <w:rPr>
                <w:b/>
              </w:rPr>
            </w:pPr>
            <w:r w:rsidRPr="00BB00E0">
              <w:rPr>
                <w:b/>
              </w:rPr>
              <w:t xml:space="preserve">"GESPAR" - </w:t>
            </w:r>
            <w:r w:rsidRPr="00BB00E0">
              <w:rPr>
                <w:bCs/>
              </w:rPr>
              <w:t>G.P</w:t>
            </w:r>
            <w:r w:rsidR="00BB00E0" w:rsidRPr="00BB00E0">
              <w:rPr>
                <w:bCs/>
              </w:rPr>
              <w:t>yjor</w:t>
            </w:r>
            <w:r w:rsidRPr="00BB00E0">
              <w:rPr>
                <w:bCs/>
              </w:rPr>
              <w:t xml:space="preserve">, </w:t>
            </w:r>
            <w:proofErr w:type="spellStart"/>
            <w:r w:rsidRPr="00BB00E0">
              <w:rPr>
                <w:bCs/>
              </w:rPr>
              <w:t>M.S</w:t>
            </w:r>
            <w:r w:rsidR="00BB00E0" w:rsidRPr="00BB00E0">
              <w:rPr>
                <w:bCs/>
              </w:rPr>
              <w:t>utkowwski</w:t>
            </w:r>
            <w:proofErr w:type="spellEnd"/>
            <w:r w:rsidRPr="00BB00E0">
              <w:rPr>
                <w:bCs/>
              </w:rPr>
              <w:t xml:space="preserve"> </w:t>
            </w:r>
            <w:r w:rsidR="00BB00E0" w:rsidRPr="00BB00E0">
              <w:rPr>
                <w:bCs/>
              </w:rPr>
              <w:t>–</w:t>
            </w:r>
            <w:r w:rsidRPr="00BB00E0">
              <w:rPr>
                <w:bCs/>
              </w:rPr>
              <w:t xml:space="preserve"> </w:t>
            </w:r>
            <w:proofErr w:type="spellStart"/>
            <w:r w:rsidR="00BB00E0" w:rsidRPr="00BB00E0">
              <w:rPr>
                <w:bCs/>
              </w:rPr>
              <w:t>Sp.j</w:t>
            </w:r>
            <w:proofErr w:type="spellEnd"/>
            <w:r w:rsidR="00BB00E0" w:rsidRPr="00BB00E0">
              <w:rPr>
                <w:bCs/>
              </w:rPr>
              <w:t>.</w:t>
            </w:r>
          </w:p>
          <w:p w:rsidR="00890C60" w:rsidRPr="00BB00E0" w:rsidRDefault="00BB00E0" w:rsidP="00156FB3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Matuszewska </w:t>
            </w:r>
            <w:r w:rsidR="00890C60" w:rsidRPr="00BB00E0">
              <w:rPr>
                <w:bCs/>
              </w:rPr>
              <w:t xml:space="preserve">14 </w:t>
            </w:r>
          </w:p>
          <w:p w:rsidR="00890C60" w:rsidRPr="00BB00E0" w:rsidRDefault="00890C60" w:rsidP="00156FB3">
            <w:pPr>
              <w:spacing w:after="120"/>
              <w:jc w:val="both"/>
              <w:rPr>
                <w:bCs/>
              </w:rPr>
            </w:pPr>
            <w:r w:rsidRPr="00BB00E0">
              <w:rPr>
                <w:bCs/>
              </w:rPr>
              <w:t>03-876 W</w:t>
            </w:r>
            <w:r w:rsidR="00BB00E0">
              <w:rPr>
                <w:bCs/>
              </w:rPr>
              <w:t>arszawa</w:t>
            </w:r>
          </w:p>
          <w:p w:rsidR="00890C60" w:rsidRPr="00BB00E0" w:rsidRDefault="00BB00E0" w:rsidP="00BB00E0">
            <w:pPr>
              <w:spacing w:before="120" w:after="240"/>
              <w:jc w:val="both"/>
            </w:pPr>
            <w:r w:rsidRPr="000B5B5E">
              <w:t>Zadanie nr 28</w:t>
            </w:r>
            <w:r>
              <w:t xml:space="preserve">, </w:t>
            </w:r>
            <w:r w:rsidR="000B5B5E">
              <w:t xml:space="preserve">za </w:t>
            </w:r>
            <w:r w:rsidR="00890C60" w:rsidRPr="00BB00E0">
              <w:t xml:space="preserve">cenę brutto </w:t>
            </w:r>
            <w:r w:rsidR="00890C60" w:rsidRPr="00BB00E0">
              <w:rPr>
                <w:b/>
              </w:rPr>
              <w:t>195 678.75 zł</w:t>
            </w:r>
            <w:r w:rsidR="00890C60" w:rsidRPr="00BB00E0">
              <w:rPr>
                <w:bCs/>
              </w:rPr>
              <w:t>.</w:t>
            </w:r>
          </w:p>
          <w:p w:rsidR="00890C60" w:rsidRPr="00BB00E0" w:rsidRDefault="00890C60" w:rsidP="00156FB3">
            <w:pPr>
              <w:spacing w:before="120" w:line="276" w:lineRule="auto"/>
              <w:jc w:val="both"/>
              <w:rPr>
                <w:color w:val="000000"/>
              </w:rPr>
            </w:pPr>
            <w:r w:rsidRPr="00BB00E0">
              <w:rPr>
                <w:b/>
                <w:bCs/>
                <w:color w:val="000000"/>
              </w:rPr>
              <w:t>Uzasadnienie wyboru</w:t>
            </w:r>
            <w:r w:rsidRPr="00BB00E0">
              <w:rPr>
                <w:color w:val="000000"/>
              </w:rPr>
              <w:t>:</w:t>
            </w:r>
          </w:p>
          <w:p w:rsidR="00890C60" w:rsidRPr="00BB00E0" w:rsidRDefault="00BB00E0" w:rsidP="00156FB3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BB00E0">
              <w:t>Oferta spełnia wymagania formalno-prawne i jest zgodna z SWZ.</w:t>
            </w:r>
          </w:p>
        </w:tc>
      </w:tr>
    </w:tbl>
    <w:p w:rsidR="00A02E94" w:rsidRPr="00BB00E0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BB00E0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BB00E0" w:rsidTr="00BB00E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BB00E0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BB00E0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BB00E0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BB00E0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BB00E0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BB00E0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BB00E0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BB00E0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90C60" w:rsidRPr="00BB00E0" w:rsidTr="00BB00E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C60" w:rsidRPr="00BB00E0" w:rsidRDefault="00890C60" w:rsidP="00156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>28 - Pakiet nr 28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E0" w:rsidRPr="00BB00E0" w:rsidRDefault="00BB00E0" w:rsidP="00BB00E0">
            <w:pPr>
              <w:spacing w:before="40" w:after="40"/>
              <w:rPr>
                <w:sz w:val="20"/>
                <w:szCs w:val="20"/>
              </w:rPr>
            </w:pPr>
            <w:r w:rsidRPr="00BB00E0">
              <w:rPr>
                <w:b/>
                <w:bCs/>
                <w:sz w:val="20"/>
                <w:szCs w:val="20"/>
              </w:rPr>
              <w:t xml:space="preserve">"GESPAR" - </w:t>
            </w:r>
            <w:r w:rsidRPr="00BB00E0">
              <w:rPr>
                <w:sz w:val="20"/>
                <w:szCs w:val="20"/>
              </w:rPr>
              <w:t xml:space="preserve">G.Pyjor, </w:t>
            </w:r>
            <w:proofErr w:type="spellStart"/>
            <w:r w:rsidRPr="00BB00E0">
              <w:rPr>
                <w:sz w:val="20"/>
                <w:szCs w:val="20"/>
              </w:rPr>
              <w:t>M.Sutkowwski</w:t>
            </w:r>
            <w:proofErr w:type="spellEnd"/>
            <w:r w:rsidRPr="00BB00E0">
              <w:rPr>
                <w:sz w:val="20"/>
                <w:szCs w:val="20"/>
              </w:rPr>
              <w:t xml:space="preserve"> – </w:t>
            </w:r>
            <w:proofErr w:type="spellStart"/>
            <w:r w:rsidRPr="00BB00E0">
              <w:rPr>
                <w:sz w:val="20"/>
                <w:szCs w:val="20"/>
              </w:rPr>
              <w:t>Sp.j</w:t>
            </w:r>
            <w:proofErr w:type="spellEnd"/>
            <w:r w:rsidRPr="00BB00E0">
              <w:rPr>
                <w:sz w:val="20"/>
                <w:szCs w:val="20"/>
              </w:rPr>
              <w:t>.</w:t>
            </w:r>
          </w:p>
          <w:p w:rsidR="00BB00E0" w:rsidRPr="00BB00E0" w:rsidRDefault="00BB00E0" w:rsidP="00BB00E0">
            <w:pPr>
              <w:spacing w:before="40" w:after="40"/>
              <w:rPr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 xml:space="preserve">ul. Matuszewska 14 </w:t>
            </w:r>
          </w:p>
          <w:p w:rsidR="00890C60" w:rsidRPr="00BB00E0" w:rsidRDefault="00BB00E0" w:rsidP="00BB00E0">
            <w:pPr>
              <w:spacing w:after="40"/>
              <w:rPr>
                <w:color w:val="000000"/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>03-876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C60" w:rsidRPr="00BB00E0" w:rsidRDefault="00890C60" w:rsidP="00156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C60" w:rsidRPr="00BB00E0" w:rsidRDefault="00890C60" w:rsidP="00156FB3">
            <w:pPr>
              <w:jc w:val="center"/>
              <w:rPr>
                <w:color w:val="000000"/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 xml:space="preserve">  100,00</w:t>
            </w:r>
          </w:p>
        </w:tc>
      </w:tr>
      <w:tr w:rsidR="00890C60" w:rsidRPr="00BB00E0" w:rsidTr="00BB00E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C60" w:rsidRPr="00BB00E0" w:rsidRDefault="00890C60" w:rsidP="00156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>28 - Pakiet nr 28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C60" w:rsidRPr="00BB00E0" w:rsidRDefault="00890C60" w:rsidP="00156FB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B00E0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890C60" w:rsidRPr="00BB00E0" w:rsidRDefault="00BB00E0" w:rsidP="00156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90C60" w:rsidRPr="00BB00E0">
              <w:rPr>
                <w:sz w:val="20"/>
                <w:szCs w:val="20"/>
              </w:rPr>
              <w:t>Żółkiewskiego 20/26</w:t>
            </w:r>
          </w:p>
          <w:p w:rsidR="00890C60" w:rsidRPr="00BB00E0" w:rsidRDefault="00890C60" w:rsidP="00156FB3">
            <w:pPr>
              <w:spacing w:after="40"/>
              <w:rPr>
                <w:color w:val="000000"/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C60" w:rsidRPr="00BB00E0" w:rsidRDefault="00890C60" w:rsidP="00156FB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>1 - Cena - 99.35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C60" w:rsidRPr="00BB00E0" w:rsidRDefault="00890C60" w:rsidP="00156FB3">
            <w:pPr>
              <w:jc w:val="center"/>
              <w:rPr>
                <w:color w:val="000000"/>
                <w:sz w:val="20"/>
                <w:szCs w:val="20"/>
              </w:rPr>
            </w:pPr>
            <w:r w:rsidRPr="00BB00E0">
              <w:rPr>
                <w:sz w:val="20"/>
                <w:szCs w:val="20"/>
              </w:rPr>
              <w:t xml:space="preserve">  99,35</w:t>
            </w:r>
          </w:p>
        </w:tc>
      </w:tr>
    </w:tbl>
    <w:p w:rsidR="00A02E94" w:rsidRPr="00BB00E0" w:rsidRDefault="00A02E94" w:rsidP="00A02E94">
      <w:pPr>
        <w:spacing w:before="120"/>
        <w:jc w:val="both"/>
        <w:rPr>
          <w:color w:val="000000"/>
        </w:rPr>
      </w:pPr>
    </w:p>
    <w:p w:rsidR="00A02E94" w:rsidRPr="00BB00E0" w:rsidRDefault="00A02E94" w:rsidP="00A02E94">
      <w:pPr>
        <w:spacing w:after="120"/>
        <w:jc w:val="both"/>
        <w:rPr>
          <w:color w:val="000000"/>
        </w:rPr>
      </w:pPr>
      <w:r w:rsidRPr="00BB00E0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"/>
        <w:gridCol w:w="2551"/>
        <w:gridCol w:w="6062"/>
      </w:tblGrid>
      <w:tr w:rsidR="00A02E94" w:rsidRPr="00BB00E0" w:rsidTr="00BB0178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660AA3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60A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660AA3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60A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60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660AA3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60A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BB00E0" w:rsidTr="00BB0178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BB00E0" w:rsidRDefault="00660AA3" w:rsidP="005C35EA">
            <w:pPr>
              <w:spacing w:before="40"/>
              <w:jc w:val="center"/>
            </w:pPr>
            <w:r>
              <w:t>27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660AA3" w:rsidRDefault="00660AA3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60AA3">
              <w:rPr>
                <w:b/>
                <w:bCs/>
                <w:sz w:val="20"/>
                <w:szCs w:val="20"/>
              </w:rPr>
              <w:t>Duolux</w:t>
            </w:r>
            <w:proofErr w:type="spellEnd"/>
            <w:r w:rsidRPr="00660AA3">
              <w:rPr>
                <w:b/>
                <w:bCs/>
                <w:sz w:val="20"/>
                <w:szCs w:val="20"/>
              </w:rPr>
              <w:t xml:space="preserve"> Medical Sp. z o.o. </w:t>
            </w:r>
            <w:r w:rsidRPr="00660AA3">
              <w:rPr>
                <w:b/>
                <w:bCs/>
                <w:sz w:val="22"/>
                <w:szCs w:val="22"/>
              </w:rPr>
              <w:br/>
            </w:r>
            <w:r w:rsidRPr="00660AA3">
              <w:rPr>
                <w:sz w:val="20"/>
                <w:szCs w:val="20"/>
              </w:rPr>
              <w:t>os. Bolesława Chrobrego 40f/53</w:t>
            </w:r>
            <w:r w:rsidRPr="00660AA3">
              <w:rPr>
                <w:sz w:val="20"/>
                <w:szCs w:val="20"/>
              </w:rPr>
              <w:br/>
              <w:t>60-681 Poznań</w:t>
            </w:r>
            <w:r w:rsidRPr="00660AA3">
              <w:rPr>
                <w:b/>
                <w:bCs/>
                <w:sz w:val="20"/>
                <w:szCs w:val="20"/>
              </w:rPr>
              <w:t xml:space="preserve"> </w:t>
            </w:r>
          </w:p>
          <w:p w:rsidR="00A02E94" w:rsidRPr="00660AA3" w:rsidRDefault="00A02E94" w:rsidP="005C35EA">
            <w:pPr>
              <w:rPr>
                <w:sz w:val="22"/>
                <w:szCs w:val="22"/>
              </w:rPr>
            </w:pPr>
            <w:r w:rsidRPr="00660AA3">
              <w:rPr>
                <w:sz w:val="22"/>
                <w:szCs w:val="22"/>
              </w:rPr>
              <w:t xml:space="preserve">  </w:t>
            </w:r>
          </w:p>
          <w:p w:rsidR="00A02E94" w:rsidRPr="00BB00E0" w:rsidRDefault="00A02E94" w:rsidP="005C35EA">
            <w:pPr>
              <w:spacing w:after="60"/>
            </w:pPr>
            <w:r w:rsidRPr="00BB00E0">
              <w:t xml:space="preserve"> </w:t>
            </w:r>
          </w:p>
        </w:tc>
        <w:tc>
          <w:tcPr>
            <w:tcW w:w="60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60AA3" w:rsidRDefault="00660AA3" w:rsidP="00BB0178">
            <w:pPr>
              <w:spacing w:before="60" w:after="40"/>
              <w:jc w:val="both"/>
            </w:pPr>
            <w:r>
              <w:t>Oferta odrzucona w zadaniu 4</w:t>
            </w:r>
          </w:p>
          <w:p w:rsidR="00660AA3" w:rsidRDefault="00660AA3" w:rsidP="00BB0178">
            <w:pPr>
              <w:jc w:val="both"/>
            </w:pPr>
            <w:r w:rsidRPr="007C5711">
              <w:rPr>
                <w:u w:val="single"/>
              </w:rPr>
              <w:t>Art. 226 ust. 1 pkt 5</w:t>
            </w:r>
            <w:r>
              <w:t xml:space="preserve"> - Zamawiający odrzuca ofertę, jeżeli </w:t>
            </w:r>
          </w:p>
          <w:p w:rsidR="00660AA3" w:rsidRDefault="00660AA3" w:rsidP="00BB0178">
            <w:pPr>
              <w:jc w:val="both"/>
            </w:pPr>
            <w:r>
              <w:t>jej treść jest niezgodna z warunkami zamówienia.</w:t>
            </w:r>
          </w:p>
          <w:p w:rsidR="00660AA3" w:rsidRDefault="000B5B5E" w:rsidP="00BB0178">
            <w:pPr>
              <w:spacing w:before="60" w:after="40"/>
              <w:jc w:val="both"/>
            </w:pPr>
            <w:r>
              <w:br/>
            </w:r>
            <w:r w:rsidR="00660AA3" w:rsidRPr="000B5B5E">
              <w:rPr>
                <w:u w:val="single"/>
              </w:rPr>
              <w:t>Uzasadnienie</w:t>
            </w:r>
            <w:r w:rsidR="00660AA3">
              <w:t xml:space="preserve">: Zamawiający w </w:t>
            </w:r>
            <w:r w:rsidR="00BB0178">
              <w:t xml:space="preserve">pakiecie nr 4 </w:t>
            </w:r>
            <w:r w:rsidR="005E193F">
              <w:t>wymaga</w:t>
            </w:r>
            <w:r w:rsidR="00BB0178">
              <w:t xml:space="preserve">ł produktów będących wyrobami medycznymi, w związku z czym w  </w:t>
            </w:r>
            <w:r w:rsidR="007C5711">
              <w:t xml:space="preserve">formularzu asortymentowo-cenowym stanowiącym załącznik nr 2 </w:t>
            </w:r>
            <w:r w:rsidR="00660AA3">
              <w:t xml:space="preserve">do SWZ </w:t>
            </w:r>
            <w:r w:rsidR="007C5711">
              <w:t>zamieścił informację „</w:t>
            </w:r>
            <w:r w:rsidR="007C5711" w:rsidRPr="007C5711">
              <w:rPr>
                <w:i/>
                <w:iCs/>
              </w:rPr>
              <w:t>Zamawiający zastrzega, iż wyroby medyczne muszą posiadać polską wersję językową opisu wyrobu. W przypadku kiedy na jednostkowym opakowaniu wyrobu medycznego nie ma polskiej wersji językowej opisu taka wersja winna się znajdować na opakowaniu zbiorczym</w:t>
            </w:r>
            <w:r w:rsidR="007C5711">
              <w:t>”</w:t>
            </w:r>
            <w:r w:rsidR="00BB0178">
              <w:t xml:space="preserve">. </w:t>
            </w:r>
          </w:p>
          <w:p w:rsidR="00660AA3" w:rsidRDefault="00660AA3" w:rsidP="00BB0178">
            <w:pPr>
              <w:jc w:val="both"/>
            </w:pPr>
            <w:r>
              <w:t>Ponadto wyjaśnieniami treści SWZ z dnia 2</w:t>
            </w:r>
            <w:r w:rsidR="007C5711">
              <w:t>4</w:t>
            </w:r>
            <w:r>
              <w:t>.0</w:t>
            </w:r>
            <w:r w:rsidR="007C5711">
              <w:t>2</w:t>
            </w:r>
            <w:r>
              <w:t>.202</w:t>
            </w:r>
            <w:r w:rsidR="007C5711">
              <w:t>3</w:t>
            </w:r>
            <w:r>
              <w:t xml:space="preserve"> r. </w:t>
            </w:r>
          </w:p>
          <w:p w:rsidR="00A02E94" w:rsidRDefault="00660AA3" w:rsidP="00BB0178">
            <w:pPr>
              <w:jc w:val="both"/>
            </w:pPr>
            <w:r>
              <w:t>w odpowiedzi na pytani</w:t>
            </w:r>
            <w:r w:rsidR="005E193F">
              <w:t>a</w:t>
            </w:r>
            <w:r>
              <w:t xml:space="preserve"> nr </w:t>
            </w:r>
            <w:r w:rsidR="007C5711">
              <w:t>25 i 86</w:t>
            </w:r>
            <w:r>
              <w:t xml:space="preserve"> Zamawiający podtrzymał swoje stanowisko</w:t>
            </w:r>
            <w:r w:rsidR="007C5711">
              <w:t xml:space="preserve"> nie</w:t>
            </w:r>
            <w:r w:rsidR="00BB0178">
              <w:t xml:space="preserve"> dopuszczając </w:t>
            </w:r>
            <w:r w:rsidR="00BB0178" w:rsidRPr="00BB0178">
              <w:t>produkt</w:t>
            </w:r>
            <w:r w:rsidR="00BB0178">
              <w:t xml:space="preserve">ów, </w:t>
            </w:r>
            <w:r w:rsidR="00BB0178" w:rsidRPr="00BB0178">
              <w:t xml:space="preserve"> zarejestrowan</w:t>
            </w:r>
            <w:r w:rsidR="00BB0178">
              <w:t>ych</w:t>
            </w:r>
            <w:r w:rsidR="00BB0178" w:rsidRPr="00BB0178">
              <w:t xml:space="preserve"> jako wyroby </w:t>
            </w:r>
            <w:r w:rsidR="005239F4">
              <w:t>nie</w:t>
            </w:r>
            <w:r w:rsidR="00BB0178" w:rsidRPr="00BB0178">
              <w:t>medyczne</w:t>
            </w:r>
            <w:r w:rsidR="00BB0178">
              <w:t xml:space="preserve">. </w:t>
            </w:r>
          </w:p>
          <w:p w:rsidR="00BB0178" w:rsidRDefault="00BB0178" w:rsidP="00BB0178">
            <w:pPr>
              <w:jc w:val="both"/>
            </w:pPr>
          </w:p>
          <w:p w:rsidR="00BB0178" w:rsidRPr="00BB00E0" w:rsidRDefault="0033388B" w:rsidP="005239F4">
            <w:pPr>
              <w:jc w:val="both"/>
            </w:pPr>
            <w:r>
              <w:t>Zaoferowane przez Wykonawcę</w:t>
            </w:r>
            <w:r w:rsidR="005239F4">
              <w:t xml:space="preserve"> w formularzu asortymentowo-cenowym </w:t>
            </w:r>
            <w:r>
              <w:t>produkty są wyrobami niemedycznymi, w związku z czym Zamawiający odrzuca ofertę na podst. art. 226 ust. 1 pkt. 5</w:t>
            </w:r>
          </w:p>
        </w:tc>
      </w:tr>
    </w:tbl>
    <w:p w:rsidR="00A02E94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BB00E0" w:rsidRPr="007C5711" w:rsidRDefault="00BB00E0" w:rsidP="00BB00E0">
      <w:pPr>
        <w:spacing w:line="276" w:lineRule="auto"/>
        <w:jc w:val="both"/>
        <w:rPr>
          <w:bCs/>
        </w:rPr>
      </w:pPr>
      <w:bookmarkStart w:id="1" w:name="_Hlk71620154"/>
      <w:r w:rsidRPr="007C5711">
        <w:t xml:space="preserve">W myśl art. 259 ustawy </w:t>
      </w:r>
      <w:proofErr w:type="spellStart"/>
      <w:r w:rsidRPr="007C5711">
        <w:t>Pzp</w:t>
      </w:r>
      <w:proofErr w:type="spellEnd"/>
      <w:r w:rsidRPr="007C5711">
        <w:t xml:space="preserve"> Zamawiający informuje, że postępowanie o udzielenie zamówienia publicznego w w/w postępowaniu przetargowym – na podstawie art. 255 pkt. 2 – </w:t>
      </w:r>
      <w:r w:rsidRPr="007C5711">
        <w:rPr>
          <w:b/>
          <w:u w:val="single"/>
        </w:rPr>
        <w:t>unieważnia w zakresie zadania nr 4</w:t>
      </w:r>
      <w:r w:rsidRPr="007C5711">
        <w:rPr>
          <w:bCs/>
        </w:rPr>
        <w:t xml:space="preserve">  ze względu na fakt, iż wszystkie złożone oferty podlegały odrzuceniu.</w:t>
      </w:r>
    </w:p>
    <w:bookmarkEnd w:id="1"/>
    <w:p w:rsidR="00BB00E0" w:rsidRDefault="00BB00E0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A02E94" w:rsidRPr="00BB00E0" w:rsidRDefault="00A02E94" w:rsidP="00A02E94">
      <w:pPr>
        <w:spacing w:after="40" w:line="276" w:lineRule="auto"/>
        <w:jc w:val="both"/>
      </w:pPr>
      <w:r w:rsidRPr="00BB00E0">
        <w:t>Informacja o terminie zawarcia umowy:</w:t>
      </w:r>
    </w:p>
    <w:p w:rsidR="00A02E94" w:rsidRPr="00BB00E0" w:rsidRDefault="00A02E94" w:rsidP="00A02E94">
      <w:pPr>
        <w:spacing w:after="120" w:line="276" w:lineRule="auto"/>
        <w:jc w:val="both"/>
      </w:pPr>
      <w:r w:rsidRPr="00BB00E0">
        <w:t xml:space="preserve">Umowa w sprawie zamówienia publicznego, zgodnie z art. 308 ust. 2 ustawy </w:t>
      </w:r>
      <w:proofErr w:type="spellStart"/>
      <w:r w:rsidRPr="00BB00E0">
        <w:t>Pzp</w:t>
      </w:r>
      <w:proofErr w:type="spellEnd"/>
      <w:r w:rsidRPr="00BB00E0">
        <w:t xml:space="preserve">, zostanie zawarta, z uwzględnieniem art. 577 ustawy </w:t>
      </w:r>
      <w:proofErr w:type="spellStart"/>
      <w:r w:rsidRPr="00BB00E0">
        <w:t>Pzp</w:t>
      </w:r>
      <w:proofErr w:type="spellEnd"/>
      <w:r w:rsidRPr="00BB00E0">
        <w:t xml:space="preserve">, w terminie </w:t>
      </w:r>
      <w:r w:rsidR="00890C60" w:rsidRPr="00BB00E0">
        <w:t xml:space="preserve">nie krótszym niż </w:t>
      </w:r>
      <w:r w:rsidR="00BB00E0">
        <w:t>5</w:t>
      </w:r>
      <w:r w:rsidR="00890C60" w:rsidRPr="00BB00E0">
        <w:t xml:space="preserve"> dni od dnia przesłania niniejszego zawiadomienia o wyborze najkorzystniejszej oferty.</w:t>
      </w:r>
    </w:p>
    <w:p w:rsidR="00A02E94" w:rsidRPr="00BB00E0" w:rsidRDefault="00A02E94" w:rsidP="00A02E94">
      <w:pPr>
        <w:spacing w:line="276" w:lineRule="auto"/>
        <w:jc w:val="both"/>
      </w:pPr>
      <w:r w:rsidRPr="00BB00E0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BB00E0">
        <w:t>Pzp</w:t>
      </w:r>
      <w:proofErr w:type="spellEnd"/>
      <w:r w:rsidRPr="00BB00E0">
        <w:t>.</w:t>
      </w:r>
    </w:p>
    <w:p w:rsidR="00A02E94" w:rsidRPr="00BB00E0" w:rsidRDefault="00A02E94" w:rsidP="00A02E94">
      <w:pPr>
        <w:spacing w:line="360" w:lineRule="auto"/>
        <w:jc w:val="both"/>
        <w:rPr>
          <w:bCs/>
        </w:rPr>
      </w:pPr>
    </w:p>
    <w:bookmarkEnd w:id="0"/>
    <w:p w:rsidR="004D11F9" w:rsidRDefault="004D11F9" w:rsidP="004D11F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:rsidR="004D11F9" w:rsidRDefault="004D11F9" w:rsidP="004D11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4D11F9" w:rsidRDefault="004D11F9" w:rsidP="004D11F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4D11F9" w:rsidRDefault="004D11F9" w:rsidP="004D11F9">
      <w:pPr>
        <w:ind w:firstLine="425"/>
        <w:jc w:val="center"/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8642B3" w:rsidRPr="00BB00E0" w:rsidRDefault="008642B3" w:rsidP="00A02E94"/>
    <w:sectPr w:rsidR="008642B3" w:rsidRPr="00BB00E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02D6" w:rsidRDefault="00AE02D6">
      <w:r>
        <w:separator/>
      </w:r>
    </w:p>
  </w:endnote>
  <w:endnote w:type="continuationSeparator" w:id="0">
    <w:p w:rsidR="00AE02D6" w:rsidRDefault="00AE0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02D6" w:rsidRDefault="00AE02D6">
      <w:r>
        <w:separator/>
      </w:r>
    </w:p>
  </w:footnote>
  <w:footnote w:type="continuationSeparator" w:id="0">
    <w:p w:rsidR="00AE02D6" w:rsidRDefault="00AE0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2D6"/>
    <w:rsid w:val="00022322"/>
    <w:rsid w:val="0003574F"/>
    <w:rsid w:val="00042497"/>
    <w:rsid w:val="000B5B5E"/>
    <w:rsid w:val="000C1E6F"/>
    <w:rsid w:val="000E4E56"/>
    <w:rsid w:val="001A1468"/>
    <w:rsid w:val="001B7815"/>
    <w:rsid w:val="00211A34"/>
    <w:rsid w:val="002B1E4F"/>
    <w:rsid w:val="002B6761"/>
    <w:rsid w:val="0033388B"/>
    <w:rsid w:val="003445A0"/>
    <w:rsid w:val="003A0AFC"/>
    <w:rsid w:val="003D611C"/>
    <w:rsid w:val="00431C0B"/>
    <w:rsid w:val="00437CAD"/>
    <w:rsid w:val="004657DA"/>
    <w:rsid w:val="004B2665"/>
    <w:rsid w:val="004C3459"/>
    <w:rsid w:val="004D11F9"/>
    <w:rsid w:val="004E324A"/>
    <w:rsid w:val="004E7234"/>
    <w:rsid w:val="005239F4"/>
    <w:rsid w:val="0054734E"/>
    <w:rsid w:val="00596EA3"/>
    <w:rsid w:val="00596FD7"/>
    <w:rsid w:val="005C35EA"/>
    <w:rsid w:val="005E193F"/>
    <w:rsid w:val="005E5BFF"/>
    <w:rsid w:val="005F2CB0"/>
    <w:rsid w:val="00607F9B"/>
    <w:rsid w:val="006240CB"/>
    <w:rsid w:val="00644DCB"/>
    <w:rsid w:val="00657C1E"/>
    <w:rsid w:val="00660AA3"/>
    <w:rsid w:val="006E3089"/>
    <w:rsid w:val="00712C39"/>
    <w:rsid w:val="00756CDA"/>
    <w:rsid w:val="007C5711"/>
    <w:rsid w:val="007E2ACC"/>
    <w:rsid w:val="007E68C5"/>
    <w:rsid w:val="00832144"/>
    <w:rsid w:val="00854350"/>
    <w:rsid w:val="008567C7"/>
    <w:rsid w:val="008642B3"/>
    <w:rsid w:val="00890C60"/>
    <w:rsid w:val="008A6C10"/>
    <w:rsid w:val="008E5102"/>
    <w:rsid w:val="00915B9E"/>
    <w:rsid w:val="00952256"/>
    <w:rsid w:val="0097748A"/>
    <w:rsid w:val="00980844"/>
    <w:rsid w:val="009F0E5C"/>
    <w:rsid w:val="00A029B8"/>
    <w:rsid w:val="00A02E94"/>
    <w:rsid w:val="00A91321"/>
    <w:rsid w:val="00AA02AC"/>
    <w:rsid w:val="00AE02D6"/>
    <w:rsid w:val="00B32D12"/>
    <w:rsid w:val="00B464D3"/>
    <w:rsid w:val="00B8185B"/>
    <w:rsid w:val="00BB00E0"/>
    <w:rsid w:val="00BB0178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A97E4"/>
  <w15:chartTrackingRefBased/>
  <w15:docId w15:val="{36939E3E-C693-4DDB-898B-33221440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2</Pages>
  <Words>487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10</cp:revision>
  <cp:lastPrinted>2023-03-28T11:03:00Z</cp:lastPrinted>
  <dcterms:created xsi:type="dcterms:W3CDTF">2023-03-24T09:32:00Z</dcterms:created>
  <dcterms:modified xsi:type="dcterms:W3CDTF">2023-03-28T11:05:00Z</dcterms:modified>
</cp:coreProperties>
</file>