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4FB1D" w14:textId="77777777" w:rsidR="006676AE" w:rsidRPr="00B91709" w:rsidRDefault="006676AE" w:rsidP="006676AE">
      <w:pPr>
        <w:pStyle w:val="Nagwek4"/>
        <w:rPr>
          <w:rFonts w:asciiTheme="minorHAnsi" w:hAnsiTheme="minorHAnsi" w:cstheme="minorHAnsi"/>
          <w:b/>
          <w:i w:val="0"/>
          <w:sz w:val="22"/>
          <w:szCs w:val="22"/>
        </w:rPr>
      </w:pPr>
      <w:r w:rsidRPr="00B91709">
        <w:rPr>
          <w:rFonts w:asciiTheme="minorHAnsi" w:hAnsiTheme="minorHAnsi" w:cstheme="minorHAnsi"/>
          <w:b/>
          <w:i w:val="0"/>
          <w:sz w:val="22"/>
          <w:szCs w:val="22"/>
        </w:rPr>
        <w:t xml:space="preserve">Załącznik nr </w:t>
      </w:r>
      <w:r w:rsidR="00BE03EF" w:rsidRPr="00B91709">
        <w:rPr>
          <w:rFonts w:asciiTheme="minorHAnsi" w:hAnsiTheme="minorHAnsi" w:cstheme="minorHAnsi"/>
          <w:b/>
          <w:i w:val="0"/>
          <w:sz w:val="22"/>
          <w:szCs w:val="22"/>
        </w:rPr>
        <w:t>3</w:t>
      </w:r>
      <w:r w:rsidR="001724DF" w:rsidRPr="00B91709">
        <w:rPr>
          <w:rFonts w:asciiTheme="minorHAnsi" w:hAnsiTheme="minorHAnsi" w:cstheme="minorHAnsi"/>
          <w:b/>
          <w:i w:val="0"/>
          <w:sz w:val="22"/>
          <w:szCs w:val="22"/>
        </w:rPr>
        <w:t>A</w:t>
      </w:r>
      <w:r w:rsidR="00B36ABD" w:rsidRPr="00B91709">
        <w:rPr>
          <w:rFonts w:asciiTheme="minorHAnsi" w:hAnsiTheme="minorHAnsi" w:cstheme="minorHAnsi"/>
          <w:b/>
          <w:i w:val="0"/>
          <w:sz w:val="22"/>
          <w:szCs w:val="22"/>
        </w:rPr>
        <w:t xml:space="preserve"> do SWZ</w:t>
      </w:r>
    </w:p>
    <w:p w14:paraId="41B27887" w14:textId="77777777" w:rsidR="005103B9" w:rsidRPr="003A6268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</w:p>
    <w:p w14:paraId="76C6A995" w14:textId="5642DFA1" w:rsidR="006676AE" w:rsidRPr="003A6268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  <w:r w:rsidRPr="003A6268">
        <w:rPr>
          <w:rFonts w:asciiTheme="minorHAnsi" w:hAnsiTheme="minorHAnsi" w:cstheme="minorHAnsi"/>
        </w:rPr>
        <w:t>Znak sprawy:</w:t>
      </w:r>
      <w:r w:rsidRPr="003A6268">
        <w:rPr>
          <w:rFonts w:asciiTheme="minorHAnsi" w:hAnsiTheme="minorHAnsi" w:cstheme="minorHAnsi"/>
          <w:b/>
        </w:rPr>
        <w:t xml:space="preserve"> </w:t>
      </w:r>
      <w:r w:rsidR="00BB3E24" w:rsidRPr="003A6268">
        <w:rPr>
          <w:rFonts w:asciiTheme="minorHAnsi" w:hAnsiTheme="minorHAnsi" w:cstheme="minorHAnsi"/>
          <w:b/>
        </w:rPr>
        <w:t>KA-2/</w:t>
      </w:r>
      <w:r w:rsidR="003A27BE">
        <w:rPr>
          <w:rFonts w:asciiTheme="minorHAnsi" w:hAnsiTheme="minorHAnsi" w:cstheme="minorHAnsi"/>
          <w:b/>
        </w:rPr>
        <w:t>0</w:t>
      </w:r>
      <w:r w:rsidR="00C94053">
        <w:rPr>
          <w:rFonts w:asciiTheme="minorHAnsi" w:hAnsiTheme="minorHAnsi" w:cstheme="minorHAnsi"/>
          <w:b/>
        </w:rPr>
        <w:t>22</w:t>
      </w:r>
      <w:r w:rsidR="00BB3E24" w:rsidRPr="003A6268">
        <w:rPr>
          <w:rFonts w:asciiTheme="minorHAnsi" w:hAnsiTheme="minorHAnsi" w:cstheme="minorHAnsi"/>
          <w:b/>
        </w:rPr>
        <w:t>/202</w:t>
      </w:r>
      <w:r w:rsidR="003A27BE">
        <w:rPr>
          <w:rFonts w:asciiTheme="minorHAnsi" w:hAnsiTheme="minorHAnsi" w:cstheme="minorHAnsi"/>
          <w:b/>
        </w:rPr>
        <w:t>3</w:t>
      </w:r>
    </w:p>
    <w:p w14:paraId="3E64B177" w14:textId="77777777" w:rsidR="00C4103F" w:rsidRPr="003A6268" w:rsidRDefault="006676AE" w:rsidP="00E24546">
      <w:pPr>
        <w:spacing w:after="80" w:line="240" w:lineRule="auto"/>
        <w:ind w:left="4111"/>
        <w:rPr>
          <w:rFonts w:asciiTheme="minorHAnsi" w:hAnsiTheme="minorHAnsi" w:cstheme="minorHAnsi"/>
          <w:b/>
        </w:rPr>
      </w:pPr>
      <w:r w:rsidRPr="003A6268">
        <w:rPr>
          <w:rFonts w:asciiTheme="minorHAnsi" w:hAnsiTheme="minorHAnsi" w:cstheme="minorHAnsi"/>
          <w:b/>
        </w:rPr>
        <w:t xml:space="preserve"> </w:t>
      </w:r>
      <w:r w:rsidR="007118F0" w:rsidRPr="003A6268">
        <w:rPr>
          <w:rFonts w:asciiTheme="minorHAnsi" w:hAnsiTheme="minorHAnsi" w:cstheme="minorHAnsi"/>
          <w:b/>
        </w:rPr>
        <w:t>Zamawiający</w:t>
      </w:r>
      <w:r w:rsidR="007936D6" w:rsidRPr="003A6268">
        <w:rPr>
          <w:rFonts w:asciiTheme="minorHAnsi" w:hAnsiTheme="minorHAnsi" w:cstheme="minorHAnsi"/>
          <w:b/>
        </w:rPr>
        <w:t>:</w:t>
      </w:r>
    </w:p>
    <w:p w14:paraId="37F8F148" w14:textId="77777777" w:rsidR="006676AE" w:rsidRPr="003A6268" w:rsidRDefault="006676AE" w:rsidP="00E24546">
      <w:pPr>
        <w:pStyle w:val="Tekstpodstawowy"/>
        <w:spacing w:after="0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Politechnika Krakowska im. Tadeusza Kościuszki</w:t>
      </w:r>
    </w:p>
    <w:p w14:paraId="644D22D5" w14:textId="77777777" w:rsidR="006676AE" w:rsidRPr="003A6268" w:rsidRDefault="006676AE" w:rsidP="00E24546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ul. Warszawska 24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W-9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/pok. 110</w:t>
      </w:r>
    </w:p>
    <w:p w14:paraId="7E3E30BF" w14:textId="77777777" w:rsidR="00F90CD1" w:rsidRPr="003A6268" w:rsidRDefault="006676AE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31-155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KRAKÓW</w:t>
      </w:r>
    </w:p>
    <w:p w14:paraId="32E11AC1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</w:pPr>
    </w:p>
    <w:p w14:paraId="00CC3243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  <w:t>Podmiot udostepniający zasoby :</w:t>
      </w:r>
    </w:p>
    <w:p w14:paraId="34B0E724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……………………………………………………</w:t>
      </w:r>
    </w:p>
    <w:p w14:paraId="01A02FC4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(pełna nazwa/firma, adres, w zależności od podmiotu: NIP/PESEL, KRS/CEiDG)</w:t>
      </w:r>
    </w:p>
    <w:p w14:paraId="79552F74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u w:val="single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u w:val="single"/>
          <w:lang w:eastAsia="pl-PL"/>
        </w:rPr>
        <w:t>reprezentowany przez:</w:t>
      </w:r>
    </w:p>
    <w:p w14:paraId="540A7502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……………………………………………………</w:t>
      </w:r>
    </w:p>
    <w:p w14:paraId="30379EBA" w14:textId="77777777" w:rsidR="007936D6" w:rsidRPr="003A6268" w:rsidRDefault="009E5536" w:rsidP="00757EFB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(imię, nazwisko, stanowisko/podstawa do reprezentacji)</w:t>
      </w:r>
    </w:p>
    <w:p w14:paraId="60D1069B" w14:textId="77777777" w:rsidR="00484F88" w:rsidRPr="003A6268" w:rsidRDefault="00484F88" w:rsidP="00C4103F">
      <w:pPr>
        <w:rPr>
          <w:rFonts w:asciiTheme="minorHAnsi" w:hAnsiTheme="minorHAnsi" w:cstheme="minorHAnsi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3A6268" w14:paraId="637CF65F" w14:textId="77777777" w:rsidTr="003A029B">
        <w:tc>
          <w:tcPr>
            <w:tcW w:w="9212" w:type="dxa"/>
            <w:shd w:val="clear" w:color="auto" w:fill="D9D9D9"/>
          </w:tcPr>
          <w:p w14:paraId="4DF75B9F" w14:textId="77777777" w:rsidR="009E5536" w:rsidRPr="003A6268" w:rsidRDefault="009E5536" w:rsidP="009E5536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OŚWIADCZENIE PODMIOTU TRZECIEGO UDOSTEPNIAJĄCEGO ZASOBY</w:t>
            </w:r>
          </w:p>
          <w:p w14:paraId="2582D182" w14:textId="4DFA3F9F" w:rsidR="00BB3E24" w:rsidRPr="003A6268" w:rsidRDefault="00BB3E24" w:rsidP="003A029B">
            <w:pPr>
              <w:jc w:val="both"/>
              <w:rPr>
                <w:rFonts w:asciiTheme="minorHAnsi" w:hAnsiTheme="minorHAnsi" w:cstheme="minorHAnsi"/>
              </w:rPr>
            </w:pPr>
            <w:r w:rsidRPr="003A6268">
              <w:rPr>
                <w:rFonts w:asciiTheme="minorHAnsi" w:hAnsiTheme="minorHAnsi" w:cstheme="minorHAnsi"/>
              </w:rPr>
              <w:t xml:space="preserve">składane na podstawie art. 125 ust. </w:t>
            </w:r>
            <w:r w:rsidR="00D73BB6">
              <w:rPr>
                <w:rFonts w:asciiTheme="minorHAnsi" w:hAnsiTheme="minorHAnsi" w:cstheme="minorHAnsi"/>
              </w:rPr>
              <w:t>5</w:t>
            </w:r>
            <w:r w:rsidRPr="003A6268">
              <w:rPr>
                <w:rFonts w:asciiTheme="minorHAnsi" w:hAnsiTheme="minorHAnsi" w:cstheme="minorHAnsi"/>
              </w:rPr>
              <w:t xml:space="preserve"> ustawy z dnia 11 września 2019 r.  Prawo zamówień publicznych (Dz.U. </w:t>
            </w:r>
            <w:r w:rsidR="00EE0E02" w:rsidRPr="003A6268">
              <w:rPr>
                <w:rFonts w:asciiTheme="minorHAnsi" w:hAnsiTheme="minorHAnsi" w:cstheme="minorHAnsi"/>
              </w:rPr>
              <w:t>202</w:t>
            </w:r>
            <w:r w:rsidR="006477FC">
              <w:rPr>
                <w:rFonts w:asciiTheme="minorHAnsi" w:hAnsiTheme="minorHAnsi" w:cstheme="minorHAnsi"/>
              </w:rPr>
              <w:t>2</w:t>
            </w:r>
            <w:r w:rsidR="00EE0E02" w:rsidRPr="003A6268">
              <w:rPr>
                <w:rFonts w:asciiTheme="minorHAnsi" w:hAnsiTheme="minorHAnsi" w:cstheme="minorHAnsi"/>
              </w:rPr>
              <w:t xml:space="preserve"> </w:t>
            </w:r>
            <w:r w:rsidRPr="003A6268">
              <w:rPr>
                <w:rFonts w:asciiTheme="minorHAnsi" w:hAnsiTheme="minorHAnsi" w:cstheme="minorHAnsi"/>
              </w:rPr>
              <w:t xml:space="preserve">poz. </w:t>
            </w:r>
            <w:r w:rsidR="00EE0E02" w:rsidRPr="003A6268">
              <w:rPr>
                <w:rFonts w:asciiTheme="minorHAnsi" w:hAnsiTheme="minorHAnsi" w:cstheme="minorHAnsi"/>
              </w:rPr>
              <w:t>1</w:t>
            </w:r>
            <w:r w:rsidR="006477FC">
              <w:rPr>
                <w:rFonts w:asciiTheme="minorHAnsi" w:hAnsiTheme="minorHAnsi" w:cstheme="minorHAnsi"/>
              </w:rPr>
              <w:t>710</w:t>
            </w:r>
            <w:r w:rsidRPr="003A6268">
              <w:rPr>
                <w:rFonts w:asciiTheme="minorHAnsi" w:hAnsiTheme="minorHAnsi" w:cstheme="minorHAnsi"/>
              </w:rPr>
              <w:t xml:space="preserve"> ze zm.) (dalej jako: ustawa Pzp), dotyczące:</w:t>
            </w:r>
          </w:p>
          <w:p w14:paraId="26AC2D89" w14:textId="77777777" w:rsidR="00BB3E24" w:rsidRPr="003A6268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65BBB49" w14:textId="77777777" w:rsidR="00BB3E24" w:rsidRPr="003A6268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ORAZ</w:t>
            </w:r>
          </w:p>
          <w:p w14:paraId="782CA32D" w14:textId="77777777" w:rsidR="00BB3E24" w:rsidRPr="003A6268" w:rsidRDefault="00BB3E24" w:rsidP="003A029B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C04929F" w14:textId="77777777" w:rsidR="006F0034" w:rsidRPr="003A6268" w:rsidRDefault="006F003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6679BE1E" w14:textId="77777777" w:rsidR="004C4854" w:rsidRPr="003A6268" w:rsidRDefault="004C485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677F755D" w14:textId="77777777" w:rsidR="00EE0E02" w:rsidRPr="003A6268" w:rsidRDefault="00EE0E02" w:rsidP="00EE0E0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1FC66347" w14:textId="0EA506E5" w:rsidR="00416A91" w:rsidRPr="003A6268" w:rsidRDefault="00CD7468" w:rsidP="00416A91">
      <w:pPr>
        <w:spacing w:after="0" w:line="276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CD7468">
        <w:rPr>
          <w:rFonts w:eastAsia="Times New Roman" w:cs="Calibri"/>
          <w:b/>
          <w:bCs/>
          <w:sz w:val="24"/>
          <w:szCs w:val="24"/>
          <w:lang w:eastAsia="pl-PL"/>
        </w:rPr>
        <w:t>Wykonanie aktualizacji dokumentacji projektowo - kosztorysowej wraz z uzyskaniem zamiennej decyzji o pozwoleniu na budowę Budynku Centrum Nowoczesnych Metod Informatyczno-Obliczeniowych PK</w:t>
      </w:r>
      <w:r w:rsidR="00C94053">
        <w:rPr>
          <w:rFonts w:eastAsia="Times New Roman" w:cs="Calibri"/>
          <w:b/>
          <w:bCs/>
          <w:sz w:val="24"/>
          <w:szCs w:val="24"/>
          <w:lang w:eastAsia="pl-PL"/>
        </w:rPr>
        <w:t xml:space="preserve">, </w:t>
      </w:r>
      <w:r w:rsidR="00416A91" w:rsidRPr="003A6268">
        <w:rPr>
          <w:rFonts w:asciiTheme="minorHAnsi" w:hAnsiTheme="minorHAnsi" w:cstheme="minorHAnsi"/>
          <w:sz w:val="24"/>
          <w:szCs w:val="24"/>
        </w:rPr>
        <w:t>oświadczam, co następuje:</w:t>
      </w:r>
    </w:p>
    <w:p w14:paraId="18DB6340" w14:textId="77777777" w:rsidR="00EE0E02" w:rsidRPr="003A6268" w:rsidRDefault="00EE0E02" w:rsidP="003A6268">
      <w:pPr>
        <w:numPr>
          <w:ilvl w:val="0"/>
          <w:numId w:val="12"/>
        </w:numPr>
        <w:spacing w:before="120"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Pr="003A6268">
        <w:rPr>
          <w:rFonts w:asciiTheme="minorHAnsi" w:hAnsiTheme="minorHAnsi" w:cstheme="minorHAnsi"/>
          <w:sz w:val="24"/>
          <w:szCs w:val="24"/>
        </w:rPr>
        <w:br/>
        <w:t xml:space="preserve">art. 108 ust 1 ustawy Pzp </w:t>
      </w:r>
    </w:p>
    <w:p w14:paraId="337B5A87" w14:textId="77777777" w:rsidR="00EE0E02" w:rsidRPr="003A6268" w:rsidRDefault="00EE0E02" w:rsidP="00EE0E02">
      <w:pPr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z art. 109 ust. </w:t>
      </w:r>
      <w:r w:rsidRPr="006477FC">
        <w:rPr>
          <w:rFonts w:asciiTheme="minorHAnsi" w:hAnsiTheme="minorHAnsi" w:cstheme="minorHAnsi"/>
          <w:sz w:val="24"/>
          <w:szCs w:val="24"/>
        </w:rPr>
        <w:t>1</w:t>
      </w:r>
      <w:r w:rsidRPr="006477FC">
        <w:rPr>
          <w:rFonts w:asciiTheme="minorHAnsi" w:hAnsiTheme="minorHAnsi" w:cstheme="minorHAnsi"/>
          <w:b/>
          <w:sz w:val="24"/>
          <w:szCs w:val="24"/>
        </w:rPr>
        <w:t xml:space="preserve"> pkt 4</w:t>
      </w:r>
      <w:r w:rsidR="003A6268" w:rsidRPr="006477FC">
        <w:rPr>
          <w:rFonts w:asciiTheme="minorHAnsi" w:hAnsiTheme="minorHAnsi" w:cstheme="minorHAnsi"/>
          <w:b/>
          <w:sz w:val="24"/>
          <w:szCs w:val="24"/>
        </w:rPr>
        <w:t>-</w:t>
      </w:r>
      <w:r w:rsidR="006477FC" w:rsidRPr="006477FC">
        <w:rPr>
          <w:rFonts w:asciiTheme="minorHAnsi" w:hAnsiTheme="minorHAnsi" w:cstheme="minorHAnsi"/>
          <w:b/>
          <w:sz w:val="24"/>
          <w:szCs w:val="24"/>
        </w:rPr>
        <w:t>7</w:t>
      </w:r>
      <w:r w:rsidRPr="003A6268">
        <w:rPr>
          <w:rFonts w:asciiTheme="minorHAnsi" w:hAnsiTheme="minorHAnsi" w:cstheme="minorHAnsi"/>
          <w:sz w:val="24"/>
          <w:szCs w:val="24"/>
        </w:rPr>
        <w:t xml:space="preserve"> ustawy Pzp.</w:t>
      </w:r>
    </w:p>
    <w:p w14:paraId="1E4CC370" w14:textId="77777777" w:rsidR="00EE0E02" w:rsidRPr="003A6268" w:rsidRDefault="00EE0E02" w:rsidP="00EE0E02">
      <w:pPr>
        <w:spacing w:after="0" w:line="27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01F263BA" w14:textId="77777777" w:rsidR="00EE0E02" w:rsidRPr="003A6268" w:rsidRDefault="00EE0E02" w:rsidP="00EE0E02">
      <w:pPr>
        <w:numPr>
          <w:ilvl w:val="0"/>
          <w:numId w:val="1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3A6268">
        <w:rPr>
          <w:rFonts w:asciiTheme="minorHAnsi" w:hAnsiTheme="minorHAnsi" w:cstheme="minorHAnsi"/>
          <w:i/>
          <w:sz w:val="24"/>
          <w:szCs w:val="24"/>
        </w:rPr>
        <w:t>(podać mającą zastosowanie podstawę wykluczenia z art. 108 ust. 1 lub spośród wymienionych z art. 109 ust. 1 ustawy Pzp).</w:t>
      </w:r>
      <w:r w:rsidRPr="003A6268">
        <w:rPr>
          <w:rFonts w:asciiTheme="minorHAnsi" w:hAnsiTheme="minorHAnsi" w:cstheme="minorHAnsi"/>
          <w:sz w:val="24"/>
          <w:szCs w:val="24"/>
        </w:rPr>
        <w:t xml:space="preserve"> Jednocześnie oświadczam, że w związku z ww. okolicznością, na podstawie art. 110 ust. 2 ustawy Pzp podjąłem następujące środki naprawcze: </w:t>
      </w:r>
      <w:r w:rsidRPr="003A6268">
        <w:rPr>
          <w:rFonts w:asciiTheme="minorHAnsi" w:hAnsiTheme="minorHAnsi" w:cstheme="minorHAnsi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</w:t>
      </w:r>
    </w:p>
    <w:p w14:paraId="4AE88759" w14:textId="77777777" w:rsidR="00464831" w:rsidRPr="003A6268" w:rsidRDefault="00464831" w:rsidP="00464831">
      <w:pPr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559D44B0" w14:textId="77777777" w:rsidR="00EE0E02" w:rsidRPr="003A6268" w:rsidRDefault="00EE0E02" w:rsidP="00EE0E02">
      <w:pPr>
        <w:numPr>
          <w:ilvl w:val="0"/>
          <w:numId w:val="1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spełniam, określone przez Zamawiającego </w:t>
      </w:r>
      <w:r w:rsidR="003A6268" w:rsidRPr="003A6268">
        <w:rPr>
          <w:rFonts w:asciiTheme="minorHAnsi" w:hAnsiTheme="minorHAnsi" w:cstheme="minorHAnsi"/>
          <w:sz w:val="24"/>
          <w:szCs w:val="24"/>
        </w:rPr>
        <w:t xml:space="preserve">w </w:t>
      </w:r>
      <w:r w:rsidRPr="003A6268">
        <w:rPr>
          <w:rFonts w:asciiTheme="minorHAnsi" w:hAnsiTheme="minorHAnsi" w:cstheme="minorHAnsi"/>
          <w:sz w:val="24"/>
          <w:szCs w:val="24"/>
        </w:rPr>
        <w:t>SWZ, warunki udziału w postępowaniu</w:t>
      </w:r>
      <w:r w:rsidR="00006040" w:rsidRPr="003A6268">
        <w:rPr>
          <w:rFonts w:asciiTheme="minorHAnsi" w:hAnsiTheme="minorHAnsi" w:cstheme="minorHAnsi"/>
          <w:sz w:val="24"/>
          <w:szCs w:val="24"/>
        </w:rPr>
        <w:t xml:space="preserve"> w zakresie, w jakim wykonawca powołuje się na nasze zasoby.</w:t>
      </w:r>
    </w:p>
    <w:p w14:paraId="0D60FF3D" w14:textId="77777777" w:rsidR="00EE0E02" w:rsidRPr="003A6268" w:rsidRDefault="00EE0E02" w:rsidP="00EE0E02">
      <w:pPr>
        <w:numPr>
          <w:ilvl w:val="0"/>
          <w:numId w:val="12"/>
        </w:numPr>
        <w:spacing w:before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D2C7ED5" w14:textId="77777777" w:rsidR="00EE0E02" w:rsidRDefault="00EE0E02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E58423" w14:textId="77777777" w:rsidR="00D04ABA" w:rsidRPr="003A6268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80B1F6F" w14:textId="77777777" w:rsidR="00EE0E02" w:rsidRPr="003A6268" w:rsidRDefault="00EE0E02" w:rsidP="00EE0E02">
      <w:pPr>
        <w:spacing w:after="0" w:line="360" w:lineRule="auto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5DC1D4AB" w14:textId="77777777" w:rsidR="00EE0E02" w:rsidRPr="003A6268" w:rsidRDefault="00EE0E02" w:rsidP="00EE0E02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</w:pPr>
      <w:r w:rsidRPr="003A6268">
        <w:rPr>
          <w:rFonts w:asciiTheme="minorHAnsi" w:hAnsiTheme="minorHAnsi" w:cstheme="minorHAnsi"/>
          <w:bCs/>
          <w:i/>
          <w:iCs/>
          <w:color w:val="FF0000"/>
          <w:sz w:val="24"/>
          <w:szCs w:val="24"/>
        </w:rPr>
        <w:t xml:space="preserve">Dokument należy </w:t>
      </w:r>
      <w:r w:rsidRPr="003A6268"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0087AF6" w14:textId="77777777" w:rsidR="00EE0E02" w:rsidRPr="003A6268" w:rsidRDefault="00EE0E02" w:rsidP="00EE0E02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Theme="minorHAnsi" w:eastAsia="Times New Roman" w:hAnsiTheme="minorHAnsi" w:cstheme="minorHAnsi"/>
          <w:sz w:val="24"/>
          <w:szCs w:val="24"/>
          <w:highlight w:val="yellow"/>
          <w:lang w:eastAsia="pl-PL"/>
        </w:rPr>
      </w:pPr>
      <w:r w:rsidRPr="003A6268"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10621D37" w14:textId="77777777" w:rsidR="00EE0E02" w:rsidRPr="003A6268" w:rsidRDefault="00EE0E02" w:rsidP="00EE0E0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sz w:val="24"/>
          <w:szCs w:val="24"/>
        </w:rPr>
      </w:pPr>
    </w:p>
    <w:sectPr w:rsidR="00EE0E02" w:rsidRPr="003A6268" w:rsidSect="00EE0E0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418" w:right="1417" w:bottom="170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3BDB3" w14:textId="77777777" w:rsidR="000E32AE" w:rsidRDefault="000E32AE" w:rsidP="0038231F">
      <w:pPr>
        <w:spacing w:after="0" w:line="240" w:lineRule="auto"/>
      </w:pPr>
      <w:r>
        <w:separator/>
      </w:r>
    </w:p>
  </w:endnote>
  <w:endnote w:type="continuationSeparator" w:id="0">
    <w:p w14:paraId="4D2174BC" w14:textId="77777777" w:rsidR="000E32AE" w:rsidRDefault="000E32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53D27" w14:textId="77777777" w:rsidR="00BB3E24" w:rsidRDefault="00BB3E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D757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6F0814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2BF62" w14:textId="77777777" w:rsidR="00BB3E24" w:rsidRDefault="00BB3E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7858C" w14:textId="77777777" w:rsidR="000E32AE" w:rsidRDefault="000E32AE" w:rsidP="0038231F">
      <w:pPr>
        <w:spacing w:after="0" w:line="240" w:lineRule="auto"/>
      </w:pPr>
      <w:r>
        <w:separator/>
      </w:r>
    </w:p>
  </w:footnote>
  <w:footnote w:type="continuationSeparator" w:id="0">
    <w:p w14:paraId="1F1C4B8F" w14:textId="77777777" w:rsidR="000E32AE" w:rsidRDefault="000E32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99CFD" w14:textId="77777777" w:rsidR="00BB3E24" w:rsidRDefault="00BB3E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8B5A7" w14:textId="77777777" w:rsidR="00BB3E24" w:rsidRDefault="00BB3E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DF67C" w14:textId="77777777" w:rsidR="00BB3E24" w:rsidRDefault="00BB3E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02912"/>
    <w:rsid w:val="00006040"/>
    <w:rsid w:val="00011889"/>
    <w:rsid w:val="00023477"/>
    <w:rsid w:val="000247FF"/>
    <w:rsid w:val="00025C8D"/>
    <w:rsid w:val="000303EE"/>
    <w:rsid w:val="000367C3"/>
    <w:rsid w:val="0004126C"/>
    <w:rsid w:val="00042350"/>
    <w:rsid w:val="0005473D"/>
    <w:rsid w:val="000559FE"/>
    <w:rsid w:val="00073C3D"/>
    <w:rsid w:val="00073DB0"/>
    <w:rsid w:val="00076D60"/>
    <w:rsid w:val="000809B6"/>
    <w:rsid w:val="000857C0"/>
    <w:rsid w:val="000B1025"/>
    <w:rsid w:val="000B54D1"/>
    <w:rsid w:val="000C021E"/>
    <w:rsid w:val="000C18AF"/>
    <w:rsid w:val="000D6F17"/>
    <w:rsid w:val="000D73C4"/>
    <w:rsid w:val="000E32AE"/>
    <w:rsid w:val="000E4D37"/>
    <w:rsid w:val="00110593"/>
    <w:rsid w:val="00160A7A"/>
    <w:rsid w:val="001724DF"/>
    <w:rsid w:val="00183E8B"/>
    <w:rsid w:val="001902D2"/>
    <w:rsid w:val="001C6945"/>
    <w:rsid w:val="001D0E76"/>
    <w:rsid w:val="001D5834"/>
    <w:rsid w:val="001F027E"/>
    <w:rsid w:val="00203A40"/>
    <w:rsid w:val="002168A8"/>
    <w:rsid w:val="00232DF0"/>
    <w:rsid w:val="002426FF"/>
    <w:rsid w:val="00255142"/>
    <w:rsid w:val="00256CEC"/>
    <w:rsid w:val="00262D61"/>
    <w:rsid w:val="00277C6D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029B"/>
    <w:rsid w:val="003A27BE"/>
    <w:rsid w:val="003A59D4"/>
    <w:rsid w:val="003A6268"/>
    <w:rsid w:val="003B2070"/>
    <w:rsid w:val="003B214C"/>
    <w:rsid w:val="003B7238"/>
    <w:rsid w:val="003C3B64"/>
    <w:rsid w:val="003F024C"/>
    <w:rsid w:val="00416A91"/>
    <w:rsid w:val="00434CC2"/>
    <w:rsid w:val="004541F9"/>
    <w:rsid w:val="004609F1"/>
    <w:rsid w:val="00464831"/>
    <w:rsid w:val="004651B5"/>
    <w:rsid w:val="00470151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7321"/>
    <w:rsid w:val="005A7A0B"/>
    <w:rsid w:val="005C39CA"/>
    <w:rsid w:val="005E176A"/>
    <w:rsid w:val="005E24AA"/>
    <w:rsid w:val="00634311"/>
    <w:rsid w:val="00640AE1"/>
    <w:rsid w:val="00641874"/>
    <w:rsid w:val="006477FC"/>
    <w:rsid w:val="006676AE"/>
    <w:rsid w:val="00695E03"/>
    <w:rsid w:val="006A3A1F"/>
    <w:rsid w:val="006A52B6"/>
    <w:rsid w:val="006F0034"/>
    <w:rsid w:val="006F3D32"/>
    <w:rsid w:val="00710937"/>
    <w:rsid w:val="007118F0"/>
    <w:rsid w:val="0072560B"/>
    <w:rsid w:val="00727413"/>
    <w:rsid w:val="00746532"/>
    <w:rsid w:val="00751725"/>
    <w:rsid w:val="00756C8F"/>
    <w:rsid w:val="00757EFB"/>
    <w:rsid w:val="00760888"/>
    <w:rsid w:val="007840F2"/>
    <w:rsid w:val="007919B4"/>
    <w:rsid w:val="007936D6"/>
    <w:rsid w:val="007961C8"/>
    <w:rsid w:val="007A2B06"/>
    <w:rsid w:val="007B01C8"/>
    <w:rsid w:val="007D5B61"/>
    <w:rsid w:val="007E2F69"/>
    <w:rsid w:val="00804F07"/>
    <w:rsid w:val="00824A45"/>
    <w:rsid w:val="00825A09"/>
    <w:rsid w:val="00830AB1"/>
    <w:rsid w:val="00833FCD"/>
    <w:rsid w:val="00842991"/>
    <w:rsid w:val="008757E1"/>
    <w:rsid w:val="00892E48"/>
    <w:rsid w:val="008A465E"/>
    <w:rsid w:val="008C5709"/>
    <w:rsid w:val="008C6DF8"/>
    <w:rsid w:val="008D0487"/>
    <w:rsid w:val="008F3B4E"/>
    <w:rsid w:val="00902E26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553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675D3"/>
    <w:rsid w:val="00B8005E"/>
    <w:rsid w:val="00B90E42"/>
    <w:rsid w:val="00B91709"/>
    <w:rsid w:val="00B9666A"/>
    <w:rsid w:val="00BB0C3C"/>
    <w:rsid w:val="00BB3E24"/>
    <w:rsid w:val="00BE03EF"/>
    <w:rsid w:val="00C014B5"/>
    <w:rsid w:val="00C113BF"/>
    <w:rsid w:val="00C14A9F"/>
    <w:rsid w:val="00C4103F"/>
    <w:rsid w:val="00C57DEB"/>
    <w:rsid w:val="00C658D8"/>
    <w:rsid w:val="00C737A7"/>
    <w:rsid w:val="00C81012"/>
    <w:rsid w:val="00C909B9"/>
    <w:rsid w:val="00C94053"/>
    <w:rsid w:val="00CA3943"/>
    <w:rsid w:val="00CD0851"/>
    <w:rsid w:val="00CD5778"/>
    <w:rsid w:val="00CD7468"/>
    <w:rsid w:val="00CF1FAB"/>
    <w:rsid w:val="00D04ABA"/>
    <w:rsid w:val="00D23F3D"/>
    <w:rsid w:val="00D2702A"/>
    <w:rsid w:val="00D34D9A"/>
    <w:rsid w:val="00D409DE"/>
    <w:rsid w:val="00D42C9B"/>
    <w:rsid w:val="00D531D5"/>
    <w:rsid w:val="00D73BB6"/>
    <w:rsid w:val="00D7532C"/>
    <w:rsid w:val="00D95BA5"/>
    <w:rsid w:val="00D96FE3"/>
    <w:rsid w:val="00DA6EC7"/>
    <w:rsid w:val="00DA753B"/>
    <w:rsid w:val="00DD146A"/>
    <w:rsid w:val="00DD3E9D"/>
    <w:rsid w:val="00E022A1"/>
    <w:rsid w:val="00E21B42"/>
    <w:rsid w:val="00E24546"/>
    <w:rsid w:val="00E309E9"/>
    <w:rsid w:val="00E31C06"/>
    <w:rsid w:val="00E33351"/>
    <w:rsid w:val="00E42129"/>
    <w:rsid w:val="00E60C28"/>
    <w:rsid w:val="00E64482"/>
    <w:rsid w:val="00E65685"/>
    <w:rsid w:val="00E73190"/>
    <w:rsid w:val="00E73CEB"/>
    <w:rsid w:val="00E86D7D"/>
    <w:rsid w:val="00E97DE0"/>
    <w:rsid w:val="00EB38A3"/>
    <w:rsid w:val="00EB7CDE"/>
    <w:rsid w:val="00EC1A8C"/>
    <w:rsid w:val="00EE0E02"/>
    <w:rsid w:val="00EE1FBF"/>
    <w:rsid w:val="00EE40F5"/>
    <w:rsid w:val="00EE708B"/>
    <w:rsid w:val="00EF74CA"/>
    <w:rsid w:val="00F04280"/>
    <w:rsid w:val="00F255AB"/>
    <w:rsid w:val="00F365F2"/>
    <w:rsid w:val="00F43919"/>
    <w:rsid w:val="00F451EC"/>
    <w:rsid w:val="00F66810"/>
    <w:rsid w:val="00F8042D"/>
    <w:rsid w:val="00F8636A"/>
    <w:rsid w:val="00F90CD1"/>
    <w:rsid w:val="00FC0317"/>
    <w:rsid w:val="00FC29C2"/>
    <w:rsid w:val="00FD678E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4994C89"/>
  <w15:docId w15:val="{42BE65FA-29B9-47D3-B562-9FFF7B7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11FEE-DB91-47F7-A5C4-F324A023AC7C}">
  <ds:schemaRefs>
    <ds:schemaRef ds:uri="http://schemas.microsoft.com/office/2006/metadata/properties"/>
    <ds:schemaRef ds:uri="5f071c81-3c8e-4cbe-9ae3-4bef1926d3c0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dcmitype/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2F3E3EB-5216-433B-BB63-F136F97416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19B429-5450-4BE2-A54C-E091E1A430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D0765AC-3A4A-42A7-8BB0-4622C932F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360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Michał Kowalski</cp:lastModifiedBy>
  <cp:revision>5</cp:revision>
  <cp:lastPrinted>2023-02-07T09:02:00Z</cp:lastPrinted>
  <dcterms:created xsi:type="dcterms:W3CDTF">2023-02-03T10:38:00Z</dcterms:created>
  <dcterms:modified xsi:type="dcterms:W3CDTF">2023-03-21T12:50:00Z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