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4BCB7" w14:textId="730878DF" w:rsidR="00025386" w:rsidRPr="00F2452B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/>
          <w:i w:val="0"/>
          <w:sz w:val="22"/>
          <w:szCs w:val="22"/>
        </w:rPr>
      </w:pPr>
      <w:bookmarkStart w:id="0" w:name="_Hlk60301409"/>
      <w:r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F2452B"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5 </w:t>
      </w:r>
      <w:r w:rsidR="007666D6"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076AA499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4B3989">
        <w:rPr>
          <w:rFonts w:asciiTheme="minorHAnsi" w:eastAsia="Times New Roman" w:hAnsiTheme="minorHAnsi" w:cstheme="minorHAnsi"/>
          <w:b/>
          <w:lang w:eastAsia="pl-PL"/>
        </w:rPr>
        <w:t>0</w:t>
      </w:r>
      <w:r w:rsidR="00D0207D">
        <w:rPr>
          <w:rFonts w:asciiTheme="minorHAnsi" w:eastAsia="Times New Roman" w:hAnsiTheme="minorHAnsi" w:cstheme="minorHAnsi"/>
          <w:b/>
          <w:lang w:eastAsia="pl-PL"/>
        </w:rPr>
        <w:t>22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4B3989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7146150C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</w:t>
      </w:r>
      <w:proofErr w:type="spellStart"/>
      <w:r w:rsidR="00C77CA7" w:rsidRPr="005B684D">
        <w:rPr>
          <w:rFonts w:asciiTheme="minorHAnsi" w:hAnsiTheme="minorHAnsi" w:cstheme="minorHAnsi"/>
        </w:rPr>
        <w:t>t.j</w:t>
      </w:r>
      <w:proofErr w:type="spellEnd"/>
      <w:r w:rsidR="00C77CA7" w:rsidRPr="005B684D">
        <w:rPr>
          <w:rFonts w:asciiTheme="minorHAnsi" w:hAnsiTheme="minorHAnsi" w:cstheme="minorHAnsi"/>
        </w:rPr>
        <w:t>. Dz.U. z 202</w:t>
      </w:r>
      <w:r w:rsidR="001C57C6">
        <w:rPr>
          <w:rFonts w:asciiTheme="minorHAnsi" w:hAnsiTheme="minorHAnsi" w:cstheme="minorHAnsi"/>
        </w:rPr>
        <w:t>2</w:t>
      </w:r>
      <w:r w:rsidR="00C77CA7" w:rsidRPr="005B684D">
        <w:rPr>
          <w:rFonts w:asciiTheme="minorHAnsi" w:hAnsiTheme="minorHAnsi" w:cstheme="minorHAnsi"/>
        </w:rPr>
        <w:t>r. poz. 1</w:t>
      </w:r>
      <w:r w:rsidR="001C57C6">
        <w:rPr>
          <w:rFonts w:asciiTheme="minorHAnsi" w:hAnsiTheme="minorHAnsi" w:cstheme="minorHAnsi"/>
        </w:rPr>
        <w:t>710</w:t>
      </w:r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37F8A9F2" w:rsidR="00DC652A" w:rsidRPr="005B684D" w:rsidRDefault="005A05FB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A05FB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Wykonanie aktualizacji dokumentacji projektowo - kosztorysowej wraz z uzyskaniem zamiennej decyzji o pozwoleniu na budowę Budynku Centrum Nowoczesnych Metod Informatyczno-Obliczeniowych PK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0F12D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0F12D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1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1"/>
    <w:p w14:paraId="1DA6DE8D" w14:textId="77777777" w:rsidR="00CB29AC" w:rsidRPr="005B684D" w:rsidRDefault="00CB29AC" w:rsidP="000F12D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0F12D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3F8270B9" w14:textId="77777777" w:rsidR="000F12D1" w:rsidRDefault="00830970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bookmarkEnd w:id="0"/>
    </w:p>
    <w:p w14:paraId="38D4B3BD" w14:textId="77777777" w:rsidR="000F12D1" w:rsidRDefault="000F12D1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49460CDD" w14:textId="77777777" w:rsidR="000F12D1" w:rsidRDefault="000F12D1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4A09AF45" w14:textId="53003034" w:rsidR="00025386" w:rsidRPr="000F12D1" w:rsidRDefault="00F84D70" w:rsidP="000F12D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F12D1"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  <w:t>Dokument należy podpisać kwalifikowanym</w:t>
      </w:r>
      <w:r w:rsidR="005B684D" w:rsidRPr="000F12D1"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  <w:t xml:space="preserve"> </w:t>
      </w:r>
      <w:r w:rsidRPr="000F12D1"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RPr="000F12D1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8837A" w14:textId="77777777" w:rsidR="009F0341" w:rsidRDefault="009F0341" w:rsidP="00025386">
      <w:pPr>
        <w:spacing w:after="0" w:line="240" w:lineRule="auto"/>
      </w:pPr>
      <w:r>
        <w:separator/>
      </w:r>
    </w:p>
  </w:endnote>
  <w:endnote w:type="continuationSeparator" w:id="0">
    <w:p w14:paraId="77899EB0" w14:textId="77777777" w:rsidR="009F0341" w:rsidRDefault="009F03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794DE" w14:textId="77777777" w:rsidR="009F0341" w:rsidRDefault="009F0341" w:rsidP="00025386">
      <w:pPr>
        <w:spacing w:after="0" w:line="240" w:lineRule="auto"/>
      </w:pPr>
      <w:r>
        <w:separator/>
      </w:r>
    </w:p>
  </w:footnote>
  <w:footnote w:type="continuationSeparator" w:id="0">
    <w:p w14:paraId="1890ECA5" w14:textId="77777777" w:rsidR="009F0341" w:rsidRDefault="009F03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F12D1"/>
    <w:rsid w:val="0016158F"/>
    <w:rsid w:val="001C2314"/>
    <w:rsid w:val="001C57C6"/>
    <w:rsid w:val="00200664"/>
    <w:rsid w:val="00213980"/>
    <w:rsid w:val="002C69ED"/>
    <w:rsid w:val="002C6A9A"/>
    <w:rsid w:val="002E3903"/>
    <w:rsid w:val="00361381"/>
    <w:rsid w:val="004374F2"/>
    <w:rsid w:val="00460705"/>
    <w:rsid w:val="00485239"/>
    <w:rsid w:val="004B3989"/>
    <w:rsid w:val="004E27D7"/>
    <w:rsid w:val="0055145C"/>
    <w:rsid w:val="0056175D"/>
    <w:rsid w:val="005624D8"/>
    <w:rsid w:val="005A05FB"/>
    <w:rsid w:val="005B684D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F0341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0207D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2452B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Michał Kowalski</cp:lastModifiedBy>
  <cp:revision>4</cp:revision>
  <cp:lastPrinted>2023-02-03T10:29:00Z</cp:lastPrinted>
  <dcterms:created xsi:type="dcterms:W3CDTF">2023-02-03T10:29:00Z</dcterms:created>
  <dcterms:modified xsi:type="dcterms:W3CDTF">2023-03-21T12:50:00Z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