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B9AC1" w14:textId="77777777" w:rsidR="00A02E94" w:rsidRPr="000037F4" w:rsidRDefault="00614D43" w:rsidP="00A02E94">
      <w:pPr>
        <w:spacing w:after="240"/>
        <w:jc w:val="right"/>
      </w:pPr>
      <w:bookmarkStart w:id="0" w:name="_Hlk53520193"/>
      <w:r w:rsidRPr="000037F4">
        <w:t>Poznań</w:t>
      </w:r>
      <w:r w:rsidR="00A02E94" w:rsidRPr="000037F4">
        <w:t xml:space="preserve"> dnia: </w:t>
      </w:r>
      <w:r w:rsidRPr="000037F4">
        <w:t>2023-03-28</w:t>
      </w:r>
    </w:p>
    <w:p w14:paraId="44F623F7" w14:textId="77777777" w:rsidR="00614D43" w:rsidRPr="000037F4" w:rsidRDefault="00614D43" w:rsidP="00A02E94">
      <w:pPr>
        <w:spacing w:after="40"/>
        <w:rPr>
          <w:b/>
          <w:bCs/>
        </w:rPr>
      </w:pPr>
      <w:r w:rsidRPr="000037F4">
        <w:rPr>
          <w:b/>
          <w:bCs/>
        </w:rPr>
        <w:t>Szpital Wojewódzki w Poznaniu</w:t>
      </w:r>
    </w:p>
    <w:p w14:paraId="31CEA6C7" w14:textId="77777777" w:rsidR="00A02E94" w:rsidRPr="000037F4" w:rsidRDefault="00614D43" w:rsidP="00A02E94">
      <w:pPr>
        <w:spacing w:after="40"/>
        <w:rPr>
          <w:b/>
          <w:bCs/>
        </w:rPr>
      </w:pPr>
      <w:r w:rsidRPr="000037F4">
        <w:rPr>
          <w:b/>
          <w:bCs/>
        </w:rPr>
        <w:t>Dział Zamówień Publicznych</w:t>
      </w:r>
    </w:p>
    <w:p w14:paraId="5FE0F748" w14:textId="245D8FF3" w:rsidR="00A02E94" w:rsidRPr="000037F4" w:rsidRDefault="000037F4" w:rsidP="00A02E94">
      <w:r>
        <w:t xml:space="preserve">ul. </w:t>
      </w:r>
      <w:r w:rsidR="00614D43" w:rsidRPr="000037F4">
        <w:t>Juraszów</w:t>
      </w:r>
      <w:r w:rsidR="00A02E94" w:rsidRPr="000037F4">
        <w:t xml:space="preserve"> </w:t>
      </w:r>
      <w:r w:rsidR="00614D43" w:rsidRPr="000037F4">
        <w:t>7/19</w:t>
      </w:r>
    </w:p>
    <w:p w14:paraId="547B80F0" w14:textId="77777777" w:rsidR="00A02E94" w:rsidRPr="000037F4" w:rsidRDefault="00614D43" w:rsidP="00A02E94">
      <w:r w:rsidRPr="000037F4">
        <w:t>60-479</w:t>
      </w:r>
      <w:r w:rsidR="00A02E94" w:rsidRPr="000037F4">
        <w:t xml:space="preserve"> </w:t>
      </w:r>
      <w:r w:rsidRPr="000037F4">
        <w:t>Poznań</w:t>
      </w:r>
    </w:p>
    <w:p w14:paraId="75043A6E" w14:textId="77777777" w:rsidR="00A02E94" w:rsidRPr="000037F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0037F4">
        <w:rPr>
          <w:b/>
        </w:rPr>
        <w:t>WYKONAWCY</w:t>
      </w:r>
    </w:p>
    <w:p w14:paraId="3E429009" w14:textId="77777777" w:rsidR="00A02E94" w:rsidRPr="000037F4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0037F4">
        <w:t>ubiegający się o zamówienie</w:t>
      </w:r>
    </w:p>
    <w:p w14:paraId="1A9C8FB3" w14:textId="77777777" w:rsidR="00A02E94" w:rsidRPr="000037F4" w:rsidRDefault="00A02E94" w:rsidP="00A02E94">
      <w:pPr>
        <w:pStyle w:val="Nagwek1"/>
        <w:spacing w:before="600"/>
        <w:rPr>
          <w:szCs w:val="24"/>
        </w:rPr>
      </w:pPr>
      <w:r w:rsidRPr="000037F4">
        <w:rPr>
          <w:szCs w:val="24"/>
        </w:rPr>
        <w:t>ZAWIADOMIENIE</w:t>
      </w:r>
    </w:p>
    <w:p w14:paraId="0341851F" w14:textId="77777777" w:rsidR="00A02E94" w:rsidRPr="000037F4" w:rsidRDefault="00A02E94" w:rsidP="00A02E94">
      <w:pPr>
        <w:spacing w:after="480"/>
        <w:jc w:val="center"/>
        <w:rPr>
          <w:b/>
        </w:rPr>
      </w:pPr>
      <w:r w:rsidRPr="000037F4">
        <w:rPr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614D43" w:rsidRPr="000037F4" w14:paraId="3DE9098B" w14:textId="77777777" w:rsidTr="00A02F6A">
        <w:trPr>
          <w:trHeight w:val="638"/>
        </w:trPr>
        <w:tc>
          <w:tcPr>
            <w:tcW w:w="959" w:type="dxa"/>
            <w:hideMark/>
          </w:tcPr>
          <w:p w14:paraId="039CA77E" w14:textId="77777777" w:rsidR="00614D43" w:rsidRPr="000037F4" w:rsidRDefault="00614D43" w:rsidP="00A02F6A">
            <w:pPr>
              <w:spacing w:after="60" w:line="276" w:lineRule="auto"/>
              <w:jc w:val="both"/>
            </w:pPr>
            <w:r w:rsidRPr="000037F4">
              <w:t>Dotyczy:</w:t>
            </w:r>
          </w:p>
        </w:tc>
        <w:tc>
          <w:tcPr>
            <w:tcW w:w="9261" w:type="dxa"/>
            <w:hideMark/>
          </w:tcPr>
          <w:p w14:paraId="2BD24D37" w14:textId="77777777" w:rsidR="00614D43" w:rsidRPr="000037F4" w:rsidRDefault="00614D43" w:rsidP="00A02F6A">
            <w:pPr>
              <w:spacing w:after="60" w:line="276" w:lineRule="auto"/>
              <w:jc w:val="both"/>
            </w:pPr>
            <w:r w:rsidRPr="000037F4">
              <w:t>postępowania o udzielenie zamówienia publicznego, prowadzonego w trybie Tryb podstawowy bez negocjacji - art. 275 pkt. 1 ustawy Pzp</w:t>
            </w:r>
            <w:r w:rsidRPr="000037F4">
              <w:rPr>
                <w:b/>
              </w:rPr>
              <w:t xml:space="preserve"> </w:t>
            </w:r>
            <w:r w:rsidRPr="000037F4">
              <w:rPr>
                <w:bCs/>
              </w:rPr>
              <w:t>na</w:t>
            </w:r>
            <w:r w:rsidRPr="000037F4">
              <w:rPr>
                <w:b/>
              </w:rPr>
              <w:t xml:space="preserve"> </w:t>
            </w:r>
            <w:r w:rsidRPr="000037F4">
              <w:rPr>
                <w:bCs/>
              </w:rPr>
              <w:t>”</w:t>
            </w:r>
            <w:r w:rsidRPr="000037F4">
              <w:rPr>
                <w:b/>
                <w:bCs/>
              </w:rPr>
              <w:t>Sukcesywna dostawa artykułów biurowych dla Szpitala Wojewódzkiego w Poznaniu - powtórka</w:t>
            </w:r>
            <w:r w:rsidRPr="000037F4">
              <w:rPr>
                <w:bCs/>
              </w:rPr>
              <w:t>”</w:t>
            </w:r>
            <w:r w:rsidRPr="000037F4">
              <w:rPr>
                <w:b/>
              </w:rPr>
              <w:t xml:space="preserve"> </w:t>
            </w:r>
            <w:r w:rsidRPr="000037F4">
              <w:rPr>
                <w:bCs/>
              </w:rPr>
              <w:t>– znak sprawy</w:t>
            </w:r>
            <w:r w:rsidRPr="000037F4">
              <w:rPr>
                <w:b/>
              </w:rPr>
              <w:t xml:space="preserve"> SZW/DZP/23/2023</w:t>
            </w:r>
            <w:r w:rsidRPr="000037F4">
              <w:rPr>
                <w:bCs/>
              </w:rPr>
              <w:t>.</w:t>
            </w:r>
          </w:p>
        </w:tc>
      </w:tr>
    </w:tbl>
    <w:p w14:paraId="301FEA88" w14:textId="57C18781" w:rsidR="00A02E94" w:rsidRPr="000037F4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0037F4">
        <w:t xml:space="preserve">Zamawiający, działając na podstawie art. 253 ust. 1 ustawy z dnia 11 września 2019r. Prawo zamówień publicznych </w:t>
      </w:r>
      <w:r w:rsidR="00614D43" w:rsidRPr="000037F4">
        <w:t>(t.j. Dz. U. z 2022r. poz. 1710)</w:t>
      </w:r>
      <w:r w:rsidRPr="000037F4">
        <w:t xml:space="preserve">, zwanej dalej „ustawą Pzp”, informuje, </w:t>
      </w:r>
      <w:r w:rsidR="000037F4">
        <w:br/>
      </w:r>
      <w:r w:rsidRPr="000037F4">
        <w:t>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614D43" w:rsidRPr="000037F4" w14:paraId="7FD468E8" w14:textId="77777777" w:rsidTr="00A02F6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53B12" w14:textId="77777777" w:rsidR="00614D43" w:rsidRPr="000037F4" w:rsidRDefault="00614D43" w:rsidP="00A02F6A">
            <w:pPr>
              <w:spacing w:before="120" w:after="240"/>
              <w:jc w:val="both"/>
              <w:rPr>
                <w:u w:val="single"/>
              </w:rPr>
            </w:pPr>
            <w:r w:rsidRPr="000037F4">
              <w:rPr>
                <w:b/>
                <w:bCs/>
                <w:u w:val="single"/>
              </w:rPr>
              <w:t>Zadanie nr 1</w:t>
            </w:r>
            <w:r w:rsidRPr="000037F4">
              <w:rPr>
                <w:u w:val="single"/>
              </w:rPr>
              <w:t>: Baterie alkaiczne</w:t>
            </w:r>
          </w:p>
          <w:p w14:paraId="53680F4F" w14:textId="77777777" w:rsidR="00614D43" w:rsidRPr="000037F4" w:rsidRDefault="00614D43" w:rsidP="00A02F6A">
            <w:pPr>
              <w:spacing w:before="60" w:after="40"/>
              <w:jc w:val="both"/>
              <w:rPr>
                <w:b/>
              </w:rPr>
            </w:pPr>
            <w:r w:rsidRPr="000037F4">
              <w:rPr>
                <w:b/>
              </w:rPr>
              <w:t>PPHU CONTENT Sp. z o.o.</w:t>
            </w:r>
          </w:p>
          <w:p w14:paraId="5A202782" w14:textId="62F47F25" w:rsidR="00614D43" w:rsidRPr="000037F4" w:rsidRDefault="000037F4" w:rsidP="00A02F6A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614D43" w:rsidRPr="000037F4">
              <w:rPr>
                <w:bCs/>
              </w:rPr>
              <w:t xml:space="preserve">Al. Korfantego 66 </w:t>
            </w:r>
          </w:p>
          <w:p w14:paraId="1E988FF4" w14:textId="77777777" w:rsidR="00614D43" w:rsidRPr="000037F4" w:rsidRDefault="00614D43" w:rsidP="00A02F6A">
            <w:pPr>
              <w:spacing w:after="120"/>
              <w:jc w:val="both"/>
              <w:rPr>
                <w:bCs/>
              </w:rPr>
            </w:pPr>
            <w:r w:rsidRPr="000037F4">
              <w:rPr>
                <w:bCs/>
              </w:rPr>
              <w:t>40-161 Katowice</w:t>
            </w:r>
          </w:p>
          <w:p w14:paraId="5DD7426E" w14:textId="77777777" w:rsidR="00614D43" w:rsidRPr="000037F4" w:rsidRDefault="00614D43" w:rsidP="00A02F6A">
            <w:pPr>
              <w:jc w:val="both"/>
              <w:rPr>
                <w:bCs/>
              </w:rPr>
            </w:pPr>
            <w:r w:rsidRPr="000037F4">
              <w:t xml:space="preserve">za cenę brutto </w:t>
            </w:r>
            <w:r w:rsidRPr="000037F4">
              <w:rPr>
                <w:b/>
              </w:rPr>
              <w:t>11 541.21 zł</w:t>
            </w:r>
            <w:r w:rsidRPr="000037F4">
              <w:rPr>
                <w:bCs/>
              </w:rPr>
              <w:t>.</w:t>
            </w:r>
          </w:p>
          <w:p w14:paraId="261C580B" w14:textId="77777777" w:rsidR="00614D43" w:rsidRPr="000037F4" w:rsidRDefault="00614D43" w:rsidP="00A02F6A">
            <w:pPr>
              <w:spacing w:before="120" w:line="276" w:lineRule="auto"/>
              <w:jc w:val="both"/>
              <w:rPr>
                <w:color w:val="000000"/>
              </w:rPr>
            </w:pPr>
            <w:r w:rsidRPr="000037F4">
              <w:rPr>
                <w:b/>
                <w:bCs/>
                <w:color w:val="000000"/>
              </w:rPr>
              <w:t>Uzasadnienie wyboru</w:t>
            </w:r>
            <w:r w:rsidRPr="000037F4">
              <w:rPr>
                <w:color w:val="000000"/>
              </w:rPr>
              <w:t>:</w:t>
            </w:r>
          </w:p>
          <w:p w14:paraId="286A6EEC" w14:textId="47907D88" w:rsidR="00614D43" w:rsidRPr="000037F4" w:rsidRDefault="00614D43" w:rsidP="000037F4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0037F4">
              <w:t xml:space="preserve">Oferta otrzymała największą ilość punktów - łącznie 100,00 - w oparciu o określone </w:t>
            </w:r>
            <w:r w:rsidR="000037F4">
              <w:br/>
            </w:r>
            <w:r w:rsidRPr="000037F4">
              <w:t xml:space="preserve">przez Zamawiającego w SWZ kryteria oceny ofert tj. przyznano: Cena oferty brutto - 100,00 pkt. </w:t>
            </w:r>
          </w:p>
          <w:p w14:paraId="162E0DCF" w14:textId="77777777" w:rsidR="00614D43" w:rsidRPr="000037F4" w:rsidRDefault="00614D43" w:rsidP="000037F4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0037F4">
              <w:t>Oferta spełnia wszystkie wymagania formalno - prawne i jest zgodna z zapisami SWZ.</w:t>
            </w:r>
          </w:p>
        </w:tc>
      </w:tr>
      <w:tr w:rsidR="00614D43" w:rsidRPr="000037F4" w14:paraId="4D22C786" w14:textId="77777777" w:rsidTr="00A02F6A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97AA7" w14:textId="77777777" w:rsidR="00614D43" w:rsidRPr="000037F4" w:rsidRDefault="00614D43" w:rsidP="00A02F6A">
            <w:pPr>
              <w:spacing w:before="120" w:after="240"/>
              <w:jc w:val="both"/>
              <w:rPr>
                <w:u w:val="single"/>
              </w:rPr>
            </w:pPr>
            <w:r w:rsidRPr="000037F4">
              <w:rPr>
                <w:b/>
                <w:bCs/>
                <w:u w:val="single"/>
              </w:rPr>
              <w:t>Zadanie nr 2</w:t>
            </w:r>
            <w:r w:rsidRPr="000037F4">
              <w:rPr>
                <w:u w:val="single"/>
              </w:rPr>
              <w:t>: Płyty CD i DVD</w:t>
            </w:r>
          </w:p>
          <w:p w14:paraId="56732192" w14:textId="77777777" w:rsidR="00614D43" w:rsidRPr="000037F4" w:rsidRDefault="00614D43" w:rsidP="00A02F6A">
            <w:pPr>
              <w:spacing w:before="60" w:after="40"/>
              <w:jc w:val="both"/>
              <w:rPr>
                <w:b/>
              </w:rPr>
            </w:pPr>
            <w:r w:rsidRPr="000037F4">
              <w:rPr>
                <w:b/>
              </w:rPr>
              <w:t>PPHU CONTENT Sp. z o.o.</w:t>
            </w:r>
          </w:p>
          <w:p w14:paraId="19DBD421" w14:textId="075690F7" w:rsidR="00614D43" w:rsidRPr="000037F4" w:rsidRDefault="000037F4" w:rsidP="00A02F6A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614D43" w:rsidRPr="000037F4">
              <w:rPr>
                <w:bCs/>
              </w:rPr>
              <w:t xml:space="preserve">Al. Korfantego 66 </w:t>
            </w:r>
          </w:p>
          <w:p w14:paraId="2165B3A8" w14:textId="77777777" w:rsidR="00614D43" w:rsidRPr="000037F4" w:rsidRDefault="00614D43" w:rsidP="00A02F6A">
            <w:pPr>
              <w:spacing w:after="120"/>
              <w:jc w:val="both"/>
              <w:rPr>
                <w:bCs/>
              </w:rPr>
            </w:pPr>
            <w:r w:rsidRPr="000037F4">
              <w:rPr>
                <w:bCs/>
              </w:rPr>
              <w:t>40-161 Katowice</w:t>
            </w:r>
          </w:p>
          <w:p w14:paraId="55A9FA50" w14:textId="77777777" w:rsidR="00614D43" w:rsidRPr="000037F4" w:rsidRDefault="00614D43" w:rsidP="00A02F6A">
            <w:pPr>
              <w:jc w:val="both"/>
              <w:rPr>
                <w:bCs/>
              </w:rPr>
            </w:pPr>
            <w:r w:rsidRPr="000037F4">
              <w:t xml:space="preserve">za cenę brutto </w:t>
            </w:r>
            <w:r w:rsidRPr="000037F4">
              <w:rPr>
                <w:b/>
              </w:rPr>
              <w:t>24 415.50 zł</w:t>
            </w:r>
            <w:r w:rsidRPr="000037F4">
              <w:rPr>
                <w:bCs/>
              </w:rPr>
              <w:t>.</w:t>
            </w:r>
          </w:p>
          <w:p w14:paraId="74F4B76F" w14:textId="77777777" w:rsidR="00614D43" w:rsidRPr="000037F4" w:rsidRDefault="00614D43" w:rsidP="00A02F6A">
            <w:pPr>
              <w:spacing w:before="120" w:line="276" w:lineRule="auto"/>
              <w:jc w:val="both"/>
              <w:rPr>
                <w:color w:val="000000"/>
              </w:rPr>
            </w:pPr>
            <w:r w:rsidRPr="000037F4">
              <w:rPr>
                <w:b/>
                <w:bCs/>
                <w:color w:val="000000"/>
              </w:rPr>
              <w:t>Uzasadnienie wyboru</w:t>
            </w:r>
            <w:r w:rsidRPr="000037F4">
              <w:rPr>
                <w:color w:val="000000"/>
              </w:rPr>
              <w:t>:</w:t>
            </w:r>
          </w:p>
          <w:p w14:paraId="6B2E1E80" w14:textId="1CF95C58" w:rsidR="00614D43" w:rsidRPr="000037F4" w:rsidRDefault="00614D43" w:rsidP="000037F4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0037F4">
              <w:t xml:space="preserve">Oferta otrzymała największą ilość punktów - łącznie 100,00 - w oparciu o określone </w:t>
            </w:r>
            <w:r w:rsidR="000037F4">
              <w:br/>
            </w:r>
            <w:r w:rsidRPr="000037F4">
              <w:t xml:space="preserve">przez Zamawiającego w SWZ kryteria oceny ofert tj. przyznano: Cena oferty brutto - 100,00 pkt. </w:t>
            </w:r>
          </w:p>
          <w:p w14:paraId="6354F408" w14:textId="77777777" w:rsidR="00614D43" w:rsidRPr="000037F4" w:rsidRDefault="00614D43" w:rsidP="000037F4">
            <w:pPr>
              <w:pStyle w:val="Nagwek"/>
              <w:tabs>
                <w:tab w:val="left" w:pos="708"/>
              </w:tabs>
              <w:spacing w:after="120"/>
              <w:jc w:val="both"/>
            </w:pPr>
            <w:r w:rsidRPr="000037F4">
              <w:t>Oferta spełnia wszystkie wymagania formalno - prawne i jest zgodna z zapisami SWZ.</w:t>
            </w:r>
          </w:p>
        </w:tc>
      </w:tr>
    </w:tbl>
    <w:p w14:paraId="4A4D39BE" w14:textId="77777777" w:rsidR="00A02E94" w:rsidRPr="000037F4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0037F4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0037F4" w14:paraId="13B389BA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FAD149B" w14:textId="77777777" w:rsidR="00A02E94" w:rsidRPr="000037F4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0037F4">
              <w:rPr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DFC24F8" w14:textId="144CF3A0" w:rsidR="00A02E94" w:rsidRPr="000037F4" w:rsidRDefault="00A02E94" w:rsidP="005C35EA">
            <w:pPr>
              <w:spacing w:before="120" w:after="120"/>
              <w:jc w:val="center"/>
              <w:rPr>
                <w:b/>
              </w:rPr>
            </w:pPr>
            <w:r w:rsidRPr="000037F4">
              <w:rPr>
                <w:b/>
              </w:rPr>
              <w:t xml:space="preserve">Nazwa i adres </w:t>
            </w:r>
            <w:r w:rsidR="000037F4">
              <w:rPr>
                <w:b/>
              </w:rPr>
              <w:t>W</w:t>
            </w:r>
            <w:r w:rsidRPr="000037F4">
              <w:rPr>
                <w:b/>
              </w:rPr>
              <w:t>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D2333CE" w14:textId="77777777" w:rsidR="00A02E94" w:rsidRPr="000037F4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0037F4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A874D76" w14:textId="77777777" w:rsidR="00A02E94" w:rsidRPr="000037F4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0037F4">
              <w:rPr>
                <w:b/>
                <w:color w:val="000000"/>
              </w:rPr>
              <w:t>Razem</w:t>
            </w:r>
          </w:p>
        </w:tc>
      </w:tr>
      <w:tr w:rsidR="00614D43" w:rsidRPr="000037F4" w14:paraId="13BDF307" w14:textId="77777777" w:rsidTr="00A02F6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6096" w14:textId="77777777" w:rsidR="00614D43" w:rsidRPr="000037F4" w:rsidRDefault="00614D43" w:rsidP="00A02F6A">
            <w:pPr>
              <w:spacing w:before="40" w:after="40"/>
              <w:rPr>
                <w:color w:val="000000"/>
              </w:rPr>
            </w:pPr>
            <w:r w:rsidRPr="000037F4">
              <w:t>1 - Baterie alkaiczne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1474A" w14:textId="25585A3C" w:rsidR="00614D43" w:rsidRPr="000037F4" w:rsidRDefault="00614D43" w:rsidP="00A02F6A">
            <w:pPr>
              <w:spacing w:before="40" w:after="40"/>
              <w:rPr>
                <w:b/>
                <w:bCs/>
              </w:rPr>
            </w:pPr>
            <w:r w:rsidRPr="000037F4">
              <w:rPr>
                <w:b/>
                <w:bCs/>
              </w:rPr>
              <w:t xml:space="preserve">PPHU CONTENT </w:t>
            </w:r>
            <w:r w:rsidR="000037F4">
              <w:rPr>
                <w:b/>
                <w:bCs/>
              </w:rPr>
              <w:br/>
            </w:r>
            <w:r w:rsidRPr="000037F4">
              <w:rPr>
                <w:b/>
                <w:bCs/>
              </w:rPr>
              <w:t>Sp. z o.o.</w:t>
            </w:r>
          </w:p>
          <w:p w14:paraId="3B18B1D5" w14:textId="0E830DF5" w:rsidR="00614D43" w:rsidRPr="000037F4" w:rsidRDefault="000037F4" w:rsidP="00A02F6A">
            <w:r>
              <w:t xml:space="preserve">ul. </w:t>
            </w:r>
            <w:r w:rsidR="00614D43" w:rsidRPr="000037F4">
              <w:t>Al. Korfantego 66</w:t>
            </w:r>
          </w:p>
          <w:p w14:paraId="3D6B0AF3" w14:textId="77777777" w:rsidR="00614D43" w:rsidRPr="000037F4" w:rsidRDefault="00614D43" w:rsidP="00A02F6A">
            <w:pPr>
              <w:spacing w:after="40"/>
              <w:rPr>
                <w:color w:val="000000"/>
              </w:rPr>
            </w:pPr>
            <w:r w:rsidRPr="000037F4">
              <w:t>40-161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6AAC" w14:textId="77777777" w:rsidR="000037F4" w:rsidRDefault="000037F4" w:rsidP="00A02F6A">
            <w:pPr>
              <w:spacing w:before="40" w:after="40"/>
            </w:pPr>
          </w:p>
          <w:p w14:paraId="4E8FEC8F" w14:textId="6A31C46D" w:rsidR="00614D43" w:rsidRPr="000037F4" w:rsidRDefault="000037F4" w:rsidP="00A02F6A">
            <w:pPr>
              <w:spacing w:before="40" w:after="40"/>
              <w:rPr>
                <w:color w:val="000000"/>
              </w:rPr>
            </w:pPr>
            <w:r>
              <w:t>K-</w:t>
            </w:r>
            <w:r w:rsidR="00614D43" w:rsidRPr="000037F4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1374" w14:textId="77777777" w:rsidR="00614D43" w:rsidRPr="000037F4" w:rsidRDefault="00614D43" w:rsidP="00A02F6A">
            <w:pPr>
              <w:jc w:val="center"/>
              <w:rPr>
                <w:color w:val="000000"/>
              </w:rPr>
            </w:pPr>
            <w:r w:rsidRPr="000037F4">
              <w:t xml:space="preserve">  100,00</w:t>
            </w:r>
          </w:p>
        </w:tc>
      </w:tr>
      <w:tr w:rsidR="00614D43" w:rsidRPr="000037F4" w14:paraId="01466E7E" w14:textId="77777777" w:rsidTr="00A02F6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11BA0" w14:textId="77777777" w:rsidR="00614D43" w:rsidRPr="000037F4" w:rsidRDefault="00614D43" w:rsidP="00A02F6A">
            <w:pPr>
              <w:spacing w:before="40" w:after="40"/>
              <w:rPr>
                <w:color w:val="000000"/>
              </w:rPr>
            </w:pPr>
            <w:r w:rsidRPr="000037F4">
              <w:t>1 - Baterie alkaiczne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6A492" w14:textId="350FCBC8" w:rsidR="000037F4" w:rsidRDefault="00614D43" w:rsidP="00A02F6A">
            <w:pPr>
              <w:spacing w:before="40" w:after="40"/>
              <w:rPr>
                <w:b/>
                <w:bCs/>
              </w:rPr>
            </w:pPr>
            <w:r w:rsidRPr="000037F4">
              <w:rPr>
                <w:b/>
                <w:bCs/>
              </w:rPr>
              <w:t xml:space="preserve">Firma Usługowo - Handlowa </w:t>
            </w:r>
            <w:r w:rsidR="000037F4">
              <w:rPr>
                <w:b/>
                <w:bCs/>
              </w:rPr>
              <w:t>,,</w:t>
            </w:r>
            <w:r w:rsidRPr="000037F4">
              <w:rPr>
                <w:b/>
                <w:bCs/>
              </w:rPr>
              <w:t>ANNA</w:t>
            </w:r>
            <w:r w:rsidR="000037F4">
              <w:rPr>
                <w:b/>
                <w:bCs/>
              </w:rPr>
              <w:t>”</w:t>
            </w:r>
          </w:p>
          <w:p w14:paraId="062DAFEE" w14:textId="672AF785" w:rsidR="00614D43" w:rsidRPr="000037F4" w:rsidRDefault="00614D43" w:rsidP="00A02F6A">
            <w:pPr>
              <w:spacing w:before="40" w:after="40"/>
              <w:rPr>
                <w:b/>
                <w:bCs/>
              </w:rPr>
            </w:pPr>
            <w:r w:rsidRPr="000037F4">
              <w:rPr>
                <w:b/>
                <w:bCs/>
              </w:rPr>
              <w:t xml:space="preserve">Anna </w:t>
            </w:r>
            <w:proofErr w:type="spellStart"/>
            <w:r w:rsidRPr="000037F4">
              <w:rPr>
                <w:b/>
                <w:bCs/>
              </w:rPr>
              <w:t>Białobrzycka</w:t>
            </w:r>
            <w:proofErr w:type="spellEnd"/>
          </w:p>
          <w:p w14:paraId="21C2F908" w14:textId="008C70E6" w:rsidR="00614D43" w:rsidRPr="000037F4" w:rsidRDefault="00614D43" w:rsidP="00A02F6A">
            <w:r w:rsidRPr="000037F4">
              <w:t>ul. Wodna 18</w:t>
            </w:r>
          </w:p>
          <w:p w14:paraId="4FD86AE4" w14:textId="77777777" w:rsidR="00614D43" w:rsidRPr="000037F4" w:rsidRDefault="00614D43" w:rsidP="00A02F6A">
            <w:pPr>
              <w:spacing w:after="40"/>
              <w:rPr>
                <w:color w:val="000000"/>
              </w:rPr>
            </w:pPr>
            <w:r w:rsidRPr="000037F4">
              <w:t>62-200 Gniezno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6CA53" w14:textId="77777777" w:rsidR="000037F4" w:rsidRDefault="000037F4" w:rsidP="00A02F6A">
            <w:pPr>
              <w:spacing w:before="40" w:after="40"/>
            </w:pPr>
          </w:p>
          <w:p w14:paraId="793B9424" w14:textId="77777777" w:rsidR="000037F4" w:rsidRDefault="000037F4" w:rsidP="00A02F6A">
            <w:pPr>
              <w:spacing w:before="40" w:after="40"/>
            </w:pPr>
          </w:p>
          <w:p w14:paraId="3C899581" w14:textId="03BCB36A" w:rsidR="00614D43" w:rsidRPr="000037F4" w:rsidRDefault="000037F4" w:rsidP="00A02F6A">
            <w:pPr>
              <w:spacing w:before="40" w:after="40"/>
              <w:rPr>
                <w:color w:val="000000"/>
              </w:rPr>
            </w:pPr>
            <w:r>
              <w:t>K-</w:t>
            </w:r>
            <w:r w:rsidR="00614D43" w:rsidRPr="000037F4">
              <w:t>1 - Cena - 59.62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4631" w14:textId="77777777" w:rsidR="00614D43" w:rsidRPr="000037F4" w:rsidRDefault="00614D43" w:rsidP="00A02F6A">
            <w:pPr>
              <w:jc w:val="center"/>
              <w:rPr>
                <w:color w:val="000000"/>
              </w:rPr>
            </w:pPr>
            <w:r w:rsidRPr="000037F4">
              <w:t xml:space="preserve">  59,62</w:t>
            </w:r>
          </w:p>
        </w:tc>
      </w:tr>
      <w:tr w:rsidR="00614D43" w:rsidRPr="000037F4" w14:paraId="455FBFE4" w14:textId="77777777" w:rsidTr="00A02F6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97D17" w14:textId="77777777" w:rsidR="00614D43" w:rsidRPr="000037F4" w:rsidRDefault="00614D43" w:rsidP="00A02F6A">
            <w:pPr>
              <w:spacing w:before="40" w:after="40"/>
              <w:rPr>
                <w:color w:val="000000"/>
              </w:rPr>
            </w:pPr>
            <w:r w:rsidRPr="000037F4">
              <w:t>2 - Płyty CD i DVD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0A05E" w14:textId="54BB1D8F" w:rsidR="00614D43" w:rsidRPr="000037F4" w:rsidRDefault="00614D43" w:rsidP="00A02F6A">
            <w:pPr>
              <w:spacing w:before="40" w:after="40"/>
              <w:rPr>
                <w:b/>
                <w:bCs/>
              </w:rPr>
            </w:pPr>
            <w:r w:rsidRPr="000037F4">
              <w:rPr>
                <w:b/>
                <w:bCs/>
              </w:rPr>
              <w:t xml:space="preserve">PPHU CONTENT </w:t>
            </w:r>
            <w:r w:rsidR="000037F4">
              <w:rPr>
                <w:b/>
                <w:bCs/>
              </w:rPr>
              <w:br/>
            </w:r>
            <w:r w:rsidRPr="000037F4">
              <w:rPr>
                <w:b/>
                <w:bCs/>
              </w:rPr>
              <w:t>Sp. z o.o.</w:t>
            </w:r>
          </w:p>
          <w:p w14:paraId="59E50049" w14:textId="53C3F2D3" w:rsidR="00614D43" w:rsidRPr="000037F4" w:rsidRDefault="000037F4" w:rsidP="00A02F6A">
            <w:r>
              <w:t xml:space="preserve">ul. </w:t>
            </w:r>
            <w:r w:rsidR="00614D43" w:rsidRPr="000037F4">
              <w:t>Al. Korfantego 66</w:t>
            </w:r>
          </w:p>
          <w:p w14:paraId="4148CBAC" w14:textId="77777777" w:rsidR="00614D43" w:rsidRPr="000037F4" w:rsidRDefault="00614D43" w:rsidP="00A02F6A">
            <w:pPr>
              <w:spacing w:after="40"/>
              <w:rPr>
                <w:color w:val="000000"/>
              </w:rPr>
            </w:pPr>
            <w:r w:rsidRPr="000037F4">
              <w:t>40-161 Katowice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0BA3" w14:textId="77777777" w:rsidR="000037F4" w:rsidRDefault="000037F4" w:rsidP="00A02F6A">
            <w:pPr>
              <w:spacing w:before="40" w:after="40"/>
            </w:pPr>
          </w:p>
          <w:p w14:paraId="458876C3" w14:textId="77777777" w:rsidR="000037F4" w:rsidRDefault="000037F4" w:rsidP="00A02F6A">
            <w:pPr>
              <w:spacing w:before="40" w:after="40"/>
            </w:pPr>
          </w:p>
          <w:p w14:paraId="20BA4ADF" w14:textId="77777777" w:rsidR="00614D43" w:rsidRPr="000037F4" w:rsidRDefault="000037F4" w:rsidP="00A02F6A">
            <w:pPr>
              <w:spacing w:before="40" w:after="40"/>
              <w:rPr>
                <w:color w:val="000000"/>
              </w:rPr>
            </w:pPr>
            <w:r>
              <w:t>K-</w:t>
            </w:r>
            <w:r w:rsidR="00614D43" w:rsidRPr="000037F4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0822" w14:textId="77777777" w:rsidR="00614D43" w:rsidRPr="000037F4" w:rsidRDefault="00614D43" w:rsidP="00A02F6A">
            <w:pPr>
              <w:jc w:val="center"/>
              <w:rPr>
                <w:color w:val="000000"/>
              </w:rPr>
            </w:pPr>
            <w:r w:rsidRPr="000037F4">
              <w:t xml:space="preserve">  100,00</w:t>
            </w:r>
          </w:p>
        </w:tc>
      </w:tr>
      <w:tr w:rsidR="00614D43" w:rsidRPr="000037F4" w14:paraId="26241A91" w14:textId="77777777" w:rsidTr="00A02F6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168DF" w14:textId="77777777" w:rsidR="00614D43" w:rsidRPr="000037F4" w:rsidRDefault="00614D43" w:rsidP="00A02F6A">
            <w:pPr>
              <w:spacing w:before="40" w:after="40"/>
              <w:rPr>
                <w:color w:val="000000"/>
              </w:rPr>
            </w:pPr>
            <w:r w:rsidRPr="000037F4">
              <w:t>2 - Płyty CD i DVD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8A84" w14:textId="44BCBD7B" w:rsidR="000037F4" w:rsidRDefault="00614D43" w:rsidP="00A02F6A">
            <w:pPr>
              <w:spacing w:before="40" w:after="40"/>
              <w:rPr>
                <w:b/>
                <w:bCs/>
              </w:rPr>
            </w:pPr>
            <w:r w:rsidRPr="000037F4">
              <w:rPr>
                <w:b/>
                <w:bCs/>
              </w:rPr>
              <w:t xml:space="preserve">Firma Usługowo - Handlowa </w:t>
            </w:r>
            <w:r w:rsidR="000037F4">
              <w:rPr>
                <w:b/>
                <w:bCs/>
              </w:rPr>
              <w:t>,,</w:t>
            </w:r>
            <w:r w:rsidRPr="000037F4">
              <w:rPr>
                <w:b/>
                <w:bCs/>
              </w:rPr>
              <w:t>ANNA</w:t>
            </w:r>
            <w:r w:rsidR="000037F4">
              <w:rPr>
                <w:b/>
                <w:bCs/>
              </w:rPr>
              <w:t>”</w:t>
            </w:r>
            <w:r w:rsidRPr="000037F4">
              <w:rPr>
                <w:b/>
                <w:bCs/>
              </w:rPr>
              <w:t xml:space="preserve"> </w:t>
            </w:r>
          </w:p>
          <w:p w14:paraId="1F30DABA" w14:textId="5AC46D86" w:rsidR="00614D43" w:rsidRPr="000037F4" w:rsidRDefault="00614D43" w:rsidP="00A02F6A">
            <w:pPr>
              <w:spacing w:before="40" w:after="40"/>
              <w:rPr>
                <w:b/>
                <w:bCs/>
              </w:rPr>
            </w:pPr>
            <w:r w:rsidRPr="000037F4">
              <w:rPr>
                <w:b/>
                <w:bCs/>
              </w:rPr>
              <w:t xml:space="preserve">Anna </w:t>
            </w:r>
            <w:proofErr w:type="spellStart"/>
            <w:r w:rsidRPr="000037F4">
              <w:rPr>
                <w:b/>
                <w:bCs/>
              </w:rPr>
              <w:t>Białobrzycka</w:t>
            </w:r>
            <w:proofErr w:type="spellEnd"/>
          </w:p>
          <w:p w14:paraId="3043CF63" w14:textId="67C9318E" w:rsidR="00614D43" w:rsidRPr="000037F4" w:rsidRDefault="00614D43" w:rsidP="00A02F6A">
            <w:r w:rsidRPr="000037F4">
              <w:t>ul. Wodna 18</w:t>
            </w:r>
          </w:p>
          <w:p w14:paraId="3477DD2F" w14:textId="77777777" w:rsidR="00614D43" w:rsidRPr="000037F4" w:rsidRDefault="00614D43" w:rsidP="00A02F6A">
            <w:pPr>
              <w:spacing w:after="40"/>
              <w:rPr>
                <w:color w:val="000000"/>
              </w:rPr>
            </w:pPr>
            <w:r w:rsidRPr="000037F4">
              <w:t>62-200 Gniezno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E510" w14:textId="77777777" w:rsidR="000037F4" w:rsidRDefault="000037F4" w:rsidP="00A02F6A">
            <w:pPr>
              <w:spacing w:before="40" w:after="40"/>
            </w:pPr>
          </w:p>
          <w:p w14:paraId="6DEE04B7" w14:textId="77777777" w:rsidR="000037F4" w:rsidRDefault="000037F4" w:rsidP="00A02F6A">
            <w:pPr>
              <w:spacing w:before="40" w:after="40"/>
            </w:pPr>
          </w:p>
          <w:p w14:paraId="756D3434" w14:textId="6F7B72BF" w:rsidR="00614D43" w:rsidRPr="000037F4" w:rsidRDefault="000037F4" w:rsidP="00A02F6A">
            <w:pPr>
              <w:spacing w:before="40" w:after="40"/>
              <w:rPr>
                <w:color w:val="000000"/>
              </w:rPr>
            </w:pPr>
            <w:r>
              <w:t>K-</w:t>
            </w:r>
            <w:r w:rsidR="00614D43" w:rsidRPr="000037F4">
              <w:t>1 - Cena - 44.97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B0D0" w14:textId="77777777" w:rsidR="00614D43" w:rsidRPr="000037F4" w:rsidRDefault="00614D43" w:rsidP="00A02F6A">
            <w:pPr>
              <w:jc w:val="center"/>
              <w:rPr>
                <w:color w:val="000000"/>
              </w:rPr>
            </w:pPr>
            <w:r w:rsidRPr="000037F4">
              <w:t xml:space="preserve">  44,97</w:t>
            </w:r>
          </w:p>
        </w:tc>
      </w:tr>
    </w:tbl>
    <w:p w14:paraId="521C0205" w14:textId="77777777" w:rsidR="00A02E94" w:rsidRPr="000037F4" w:rsidRDefault="00A02E94" w:rsidP="00A02E94">
      <w:pPr>
        <w:spacing w:before="120"/>
        <w:jc w:val="both"/>
        <w:rPr>
          <w:color w:val="000000"/>
        </w:rPr>
      </w:pPr>
    </w:p>
    <w:p w14:paraId="17864F63" w14:textId="7D9C6C5A" w:rsidR="00A02E94" w:rsidRPr="000037F4" w:rsidRDefault="00A02E94" w:rsidP="00A02E94">
      <w:pPr>
        <w:spacing w:after="120"/>
        <w:jc w:val="both"/>
        <w:rPr>
          <w:color w:val="000000"/>
        </w:rPr>
      </w:pPr>
      <w:r w:rsidRPr="000037F4">
        <w:rPr>
          <w:color w:val="000000"/>
        </w:rPr>
        <w:t xml:space="preserve">Informacja o </w:t>
      </w:r>
      <w:r w:rsidR="000037F4">
        <w:rPr>
          <w:color w:val="000000"/>
        </w:rPr>
        <w:t>W</w:t>
      </w:r>
      <w:r w:rsidRPr="000037F4">
        <w:rPr>
          <w:color w:val="000000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0037F4" w14:paraId="6FD73ED2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6A04D14" w14:textId="77777777" w:rsidR="00A02E94" w:rsidRPr="000037F4" w:rsidRDefault="00A02E94" w:rsidP="005C35EA">
            <w:pPr>
              <w:spacing w:before="60" w:after="60"/>
              <w:jc w:val="center"/>
              <w:rPr>
                <w:b/>
              </w:rPr>
            </w:pPr>
            <w:r w:rsidRPr="000037F4">
              <w:rPr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EB9B004" w14:textId="77777777" w:rsidR="00A02E94" w:rsidRPr="000037F4" w:rsidRDefault="00A02E94" w:rsidP="005C35EA">
            <w:pPr>
              <w:spacing w:before="60" w:after="60"/>
              <w:jc w:val="center"/>
              <w:rPr>
                <w:b/>
              </w:rPr>
            </w:pPr>
            <w:r w:rsidRPr="000037F4">
              <w:rPr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4A24253" w14:textId="77777777" w:rsidR="00A02E94" w:rsidRPr="000037F4" w:rsidRDefault="00A02E94" w:rsidP="005C35EA">
            <w:pPr>
              <w:spacing w:before="60" w:after="60"/>
              <w:jc w:val="center"/>
              <w:rPr>
                <w:b/>
              </w:rPr>
            </w:pPr>
            <w:r w:rsidRPr="000037F4">
              <w:rPr>
                <w:b/>
              </w:rPr>
              <w:t>Uzasadnienie odrzucenia oferty</w:t>
            </w:r>
          </w:p>
        </w:tc>
      </w:tr>
      <w:tr w:rsidR="00A02E94" w:rsidRPr="000037F4" w14:paraId="11B07B0E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91E1DF" w14:textId="77777777" w:rsidR="00A02E94" w:rsidRPr="000037F4" w:rsidRDefault="00A02E94" w:rsidP="005C35EA">
            <w:pPr>
              <w:spacing w:before="40"/>
              <w:jc w:val="center"/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92EAED" w14:textId="77777777" w:rsidR="00A02E94" w:rsidRPr="000037F4" w:rsidRDefault="00A02E94" w:rsidP="005C35EA">
            <w:pPr>
              <w:spacing w:before="60" w:after="40"/>
              <w:rPr>
                <w:b/>
                <w:bCs/>
              </w:rPr>
            </w:pPr>
          </w:p>
          <w:p w14:paraId="414B4171" w14:textId="77777777" w:rsidR="00A02E94" w:rsidRPr="000037F4" w:rsidRDefault="00A02E94" w:rsidP="005C35EA">
            <w:r w:rsidRPr="000037F4">
              <w:t xml:space="preserve">  </w:t>
            </w:r>
          </w:p>
          <w:p w14:paraId="7F1A607E" w14:textId="77777777" w:rsidR="00A02E94" w:rsidRPr="000037F4" w:rsidRDefault="00A02E94" w:rsidP="005C35EA">
            <w:pPr>
              <w:spacing w:after="60"/>
            </w:pPr>
            <w:r w:rsidRPr="000037F4"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C68A32" w14:textId="74F5BA05" w:rsidR="00A02E94" w:rsidRPr="000037F4" w:rsidRDefault="00A02E94" w:rsidP="000037F4">
            <w:pPr>
              <w:spacing w:before="60" w:after="40"/>
            </w:pPr>
            <w:r w:rsidRPr="000037F4">
              <w:t xml:space="preserve"> </w:t>
            </w:r>
          </w:p>
        </w:tc>
      </w:tr>
    </w:tbl>
    <w:p w14:paraId="3A6D883A" w14:textId="77777777" w:rsidR="00A02E94" w:rsidRPr="000037F4" w:rsidRDefault="00A02E94" w:rsidP="00A02E94">
      <w:pPr>
        <w:spacing w:before="120" w:after="120"/>
        <w:jc w:val="both"/>
        <w:rPr>
          <w:color w:val="000000"/>
        </w:rPr>
      </w:pPr>
    </w:p>
    <w:p w14:paraId="170FDF22" w14:textId="77777777" w:rsidR="00A02E94" w:rsidRPr="000037F4" w:rsidRDefault="00A02E94" w:rsidP="00A02E94">
      <w:pPr>
        <w:spacing w:after="40" w:line="276" w:lineRule="auto"/>
        <w:jc w:val="both"/>
      </w:pPr>
      <w:r w:rsidRPr="000037F4">
        <w:t>Informacja o terminie zawarcia umowy:</w:t>
      </w:r>
    </w:p>
    <w:p w14:paraId="56EFC875" w14:textId="77777777" w:rsidR="00A02E94" w:rsidRPr="000037F4" w:rsidRDefault="00A02E94" w:rsidP="00A02E94">
      <w:pPr>
        <w:spacing w:after="120" w:line="276" w:lineRule="auto"/>
        <w:jc w:val="both"/>
      </w:pPr>
      <w:r w:rsidRPr="000037F4">
        <w:t xml:space="preserve">Umowa w sprawie zamówienia publicznego, zgodnie z art. 308 ust. 2 ustawy Pzp, zostanie zawarta, z uwzględnieniem art. 577 ustawy Pzp, w terminie </w:t>
      </w:r>
      <w:r w:rsidR="00614D43" w:rsidRPr="000037F4">
        <w:t>nie krótszym niż 5 dni od dnia przesłania niniejszego zawiadomienia o wyborze najkorzystniejszej oferty.</w:t>
      </w:r>
    </w:p>
    <w:p w14:paraId="47EA17AE" w14:textId="77777777" w:rsidR="00A02E94" w:rsidRPr="000037F4" w:rsidRDefault="00A02E94" w:rsidP="00A02E94">
      <w:pPr>
        <w:spacing w:line="276" w:lineRule="auto"/>
        <w:jc w:val="both"/>
      </w:pPr>
      <w:r w:rsidRPr="000037F4">
        <w:t>Umowa w sprawie zamówienia publicznego może być zawarta przed upływem terminu, o którym mowa powyżej, jeżeli zachodzą okoliczności wymienione w art. 308 ust. 3 ustawy Pzp.</w:t>
      </w:r>
    </w:p>
    <w:p w14:paraId="7A9B4C9E" w14:textId="77777777" w:rsidR="00A02E94" w:rsidRPr="000037F4" w:rsidRDefault="00A02E94" w:rsidP="00A02E94">
      <w:pPr>
        <w:spacing w:line="360" w:lineRule="auto"/>
        <w:jc w:val="both"/>
        <w:rPr>
          <w:bCs/>
        </w:rPr>
      </w:pPr>
    </w:p>
    <w:bookmarkEnd w:id="0"/>
    <w:p w14:paraId="124059CF" w14:textId="77777777" w:rsidR="000037F4" w:rsidRDefault="000037F4" w:rsidP="000037F4">
      <w:pPr>
        <w:spacing w:line="360" w:lineRule="auto"/>
        <w:ind w:left="5241" w:firstLine="423"/>
        <w:jc w:val="center"/>
        <w:rPr>
          <w:i/>
          <w:szCs w:val="20"/>
        </w:rPr>
      </w:pPr>
      <w:r>
        <w:rPr>
          <w:i/>
        </w:rPr>
        <w:t>Zamawiający</w:t>
      </w:r>
    </w:p>
    <w:p w14:paraId="49C21205" w14:textId="77777777" w:rsidR="000037F4" w:rsidRDefault="000037F4" w:rsidP="000037F4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53A3005" w14:textId="77777777" w:rsidR="000037F4" w:rsidRDefault="000037F4" w:rsidP="000037F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451005E" w14:textId="5B7D3BF8" w:rsidR="000037F4" w:rsidRDefault="000037F4" w:rsidP="000037F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Piotr Nowicki</w:t>
      </w:r>
    </w:p>
    <w:p w14:paraId="5368C818" w14:textId="77777777" w:rsidR="008642B3" w:rsidRPr="000037F4" w:rsidRDefault="008642B3" w:rsidP="00A02E94"/>
    <w:sectPr w:rsidR="008642B3" w:rsidRPr="000037F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C6626" w14:textId="77777777" w:rsidR="00816FF9" w:rsidRDefault="00816FF9">
      <w:r>
        <w:separator/>
      </w:r>
    </w:p>
  </w:endnote>
  <w:endnote w:type="continuationSeparator" w:id="0">
    <w:p w14:paraId="5E3C9AEC" w14:textId="77777777" w:rsidR="00816FF9" w:rsidRDefault="00816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12B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5179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45E9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1C76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2B9B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4DBD4" w14:textId="77777777" w:rsidR="00816FF9" w:rsidRDefault="00816FF9">
      <w:r>
        <w:separator/>
      </w:r>
    </w:p>
  </w:footnote>
  <w:footnote w:type="continuationSeparator" w:id="0">
    <w:p w14:paraId="2B6130FF" w14:textId="77777777" w:rsidR="00816FF9" w:rsidRDefault="00816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8EC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3DEA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CF8F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FF9"/>
    <w:rsid w:val="000037F4"/>
    <w:rsid w:val="000206B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14D43"/>
    <w:rsid w:val="00644DCB"/>
    <w:rsid w:val="00657C1E"/>
    <w:rsid w:val="006E3089"/>
    <w:rsid w:val="00712C39"/>
    <w:rsid w:val="00756CDA"/>
    <w:rsid w:val="007E2ACC"/>
    <w:rsid w:val="007E68C5"/>
    <w:rsid w:val="00816FF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76C219"/>
  <w15:chartTrackingRefBased/>
  <w15:docId w15:val="{92CB8721-B864-461E-95BE-434266770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2023-03-28T12:18:00Z</cp:lastPrinted>
  <dcterms:created xsi:type="dcterms:W3CDTF">2023-03-28T12:19:00Z</dcterms:created>
  <dcterms:modified xsi:type="dcterms:W3CDTF">2023-03-28T12:19:00Z</dcterms:modified>
</cp:coreProperties>
</file>