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397EBE" w:rsidRDefault="000B46B7" w:rsidP="00D665F5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bookmarkStart w:id="0" w:name="_Hlk52197885"/>
      <w:r w:rsidRPr="00397EBE">
        <w:rPr>
          <w:rFonts w:ascii="Arial Narrow" w:hAnsi="Arial Narrow" w:cs="Arial"/>
          <w:sz w:val="22"/>
          <w:szCs w:val="22"/>
        </w:rPr>
        <w:t>Bydgoszcz</w:t>
      </w:r>
      <w:r w:rsidR="00D665F5" w:rsidRPr="00397EBE">
        <w:rPr>
          <w:rFonts w:ascii="Arial Narrow" w:hAnsi="Arial Narrow" w:cs="Arial"/>
          <w:sz w:val="22"/>
          <w:szCs w:val="22"/>
        </w:rPr>
        <w:t xml:space="preserve"> dnia: </w:t>
      </w:r>
      <w:r w:rsidR="00740B10">
        <w:rPr>
          <w:rFonts w:ascii="Arial Narrow" w:hAnsi="Arial Narrow" w:cs="Arial"/>
          <w:sz w:val="22"/>
          <w:szCs w:val="22"/>
        </w:rPr>
        <w:t>2023-03-29</w:t>
      </w:r>
    </w:p>
    <w:p w:rsidR="00D665F5" w:rsidRPr="00397EBE" w:rsidRDefault="000B46B7" w:rsidP="00577BC6">
      <w:pPr>
        <w:spacing w:after="40"/>
        <w:rPr>
          <w:rFonts w:ascii="Arial Narrow" w:hAnsi="Arial Narrow" w:cs="Arial"/>
          <w:b/>
          <w:bCs/>
          <w:sz w:val="22"/>
          <w:szCs w:val="22"/>
        </w:rPr>
      </w:pPr>
      <w:r w:rsidRPr="00397EBE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D665F5" w:rsidRPr="00397EBE" w:rsidRDefault="000B46B7" w:rsidP="00D665F5">
      <w:pPr>
        <w:rPr>
          <w:rFonts w:ascii="Arial Narrow" w:hAnsi="Arial Narrow" w:cs="Arial"/>
          <w:sz w:val="22"/>
          <w:szCs w:val="22"/>
        </w:rPr>
      </w:pPr>
      <w:r w:rsidRPr="00397EBE">
        <w:rPr>
          <w:rFonts w:ascii="Arial Narrow" w:hAnsi="Arial Narrow" w:cs="Arial"/>
          <w:sz w:val="22"/>
          <w:szCs w:val="22"/>
        </w:rPr>
        <w:t>Powstańców Warszawy</w:t>
      </w:r>
      <w:r w:rsidR="00D665F5" w:rsidRPr="00397EBE">
        <w:rPr>
          <w:rFonts w:ascii="Arial Narrow" w:hAnsi="Arial Narrow" w:cs="Arial"/>
          <w:sz w:val="22"/>
          <w:szCs w:val="22"/>
        </w:rPr>
        <w:t xml:space="preserve"> </w:t>
      </w:r>
      <w:r w:rsidRPr="00397EBE">
        <w:rPr>
          <w:rFonts w:ascii="Arial Narrow" w:hAnsi="Arial Narrow" w:cs="Arial"/>
          <w:sz w:val="22"/>
          <w:szCs w:val="22"/>
        </w:rPr>
        <w:t>5</w:t>
      </w:r>
    </w:p>
    <w:p w:rsidR="00D665F5" w:rsidRPr="00397EBE" w:rsidRDefault="000B46B7" w:rsidP="00D665F5">
      <w:pPr>
        <w:rPr>
          <w:rFonts w:ascii="Arial Narrow" w:hAnsi="Arial Narrow" w:cs="Arial"/>
          <w:sz w:val="22"/>
          <w:szCs w:val="22"/>
        </w:rPr>
      </w:pPr>
      <w:r w:rsidRPr="00397EBE">
        <w:rPr>
          <w:rFonts w:ascii="Arial Narrow" w:hAnsi="Arial Narrow" w:cs="Arial"/>
          <w:sz w:val="22"/>
          <w:szCs w:val="22"/>
        </w:rPr>
        <w:t>85-681</w:t>
      </w:r>
      <w:r w:rsidR="00D665F5" w:rsidRPr="00397EBE">
        <w:rPr>
          <w:rFonts w:ascii="Arial Narrow" w:hAnsi="Arial Narrow" w:cs="Arial"/>
          <w:sz w:val="22"/>
          <w:szCs w:val="22"/>
        </w:rPr>
        <w:t xml:space="preserve"> </w:t>
      </w:r>
      <w:r w:rsidRPr="00397EBE">
        <w:rPr>
          <w:rFonts w:ascii="Arial Narrow" w:hAnsi="Arial Narrow" w:cs="Arial"/>
          <w:sz w:val="22"/>
          <w:szCs w:val="22"/>
        </w:rPr>
        <w:t>Bydgoszcz</w:t>
      </w:r>
    </w:p>
    <w:p w:rsidR="00D665F5" w:rsidRPr="00397EBE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397EBE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D665F5" w:rsidRPr="00397EBE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397EBE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D665F5" w:rsidRPr="00397EBE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D665F5" w:rsidRPr="00397EBE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397EBE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 w:rsidRPr="00397EBE">
        <w:rPr>
          <w:rFonts w:ascii="Arial Narrow" w:hAnsi="Arial Narrow" w:cs="Arial"/>
          <w:sz w:val="22"/>
          <w:szCs w:val="22"/>
        </w:rPr>
        <w:t>Znak sprawy:</w:t>
      </w:r>
      <w:r w:rsidRPr="00397EBE">
        <w:rPr>
          <w:rFonts w:ascii="Arial Narrow" w:hAnsi="Arial Narrow" w:cs="Arial"/>
          <w:b/>
          <w:sz w:val="22"/>
          <w:szCs w:val="22"/>
        </w:rPr>
        <w:t xml:space="preserve"> </w:t>
      </w:r>
      <w:r w:rsidR="000B46B7" w:rsidRPr="00397EBE">
        <w:rPr>
          <w:rFonts w:ascii="Arial Narrow" w:hAnsi="Arial Narrow" w:cs="Arial"/>
          <w:b/>
          <w:sz w:val="22"/>
          <w:szCs w:val="22"/>
        </w:rPr>
        <w:t>15/2023</w:t>
      </w:r>
      <w:r w:rsidR="00A80738" w:rsidRPr="00397EBE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A80738" w:rsidRPr="00397EBE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397EBE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397EBE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740B10" w:rsidRDefault="00740B10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8"/>
        </w:rPr>
      </w:pPr>
      <w:r>
        <w:rPr>
          <w:rFonts w:ascii="Arial Narrow" w:hAnsi="Arial Narrow" w:cs="Arial"/>
          <w:b/>
          <w:spacing w:val="20"/>
          <w:sz w:val="28"/>
        </w:rPr>
        <w:t xml:space="preserve">SPROSTOWANIE </w:t>
      </w:r>
      <w:bookmarkStart w:id="1" w:name="_GoBack"/>
      <w:bookmarkEnd w:id="1"/>
    </w:p>
    <w:p w:rsidR="00A80738" w:rsidRPr="00397EB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8"/>
        </w:rPr>
      </w:pPr>
      <w:r w:rsidRPr="00397EBE">
        <w:rPr>
          <w:rFonts w:ascii="Arial Narrow" w:hAnsi="Arial Narrow" w:cs="Arial"/>
          <w:b/>
          <w:spacing w:val="20"/>
          <w:sz w:val="28"/>
        </w:rPr>
        <w:t>INFORMACJA Z OTWARCIA OFERT</w:t>
      </w:r>
    </w:p>
    <w:p w:rsidR="00A80738" w:rsidRPr="00397EB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4"/>
        </w:rPr>
      </w:pPr>
    </w:p>
    <w:p w:rsidR="00C659E2" w:rsidRPr="00397EBE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397EBE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397EBE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0B46B7" w:rsidRPr="00397EBE">
        <w:rPr>
          <w:rFonts w:ascii="Arial Narrow" w:hAnsi="Arial Narrow" w:cs="Arial"/>
          <w:sz w:val="22"/>
          <w:szCs w:val="22"/>
        </w:rPr>
        <w:t>przetarg</w:t>
      </w:r>
      <w:r w:rsidR="00397EBE">
        <w:rPr>
          <w:rFonts w:ascii="Arial Narrow" w:hAnsi="Arial Narrow" w:cs="Arial"/>
          <w:sz w:val="22"/>
          <w:szCs w:val="22"/>
        </w:rPr>
        <w:t>u</w:t>
      </w:r>
      <w:r w:rsidR="000B46B7" w:rsidRPr="00397EBE">
        <w:rPr>
          <w:rFonts w:ascii="Arial Narrow" w:hAnsi="Arial Narrow" w:cs="Arial"/>
          <w:sz w:val="22"/>
          <w:szCs w:val="22"/>
        </w:rPr>
        <w:t xml:space="preserve"> nieograniczon</w:t>
      </w:r>
      <w:r w:rsidR="00397EBE">
        <w:rPr>
          <w:rFonts w:ascii="Arial Narrow" w:hAnsi="Arial Narrow" w:cs="Arial"/>
          <w:sz w:val="22"/>
          <w:szCs w:val="22"/>
        </w:rPr>
        <w:t>ego</w:t>
      </w:r>
      <w:r w:rsidRPr="00397EBE">
        <w:rPr>
          <w:rFonts w:ascii="Arial Narrow" w:hAnsi="Arial Narrow" w:cs="Arial"/>
          <w:sz w:val="22"/>
          <w:szCs w:val="22"/>
        </w:rPr>
        <w:t xml:space="preserve"> na:</w:t>
      </w:r>
    </w:p>
    <w:p w:rsidR="00A80738" w:rsidRPr="00397EBE" w:rsidRDefault="000B46B7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Cs w:val="24"/>
        </w:rPr>
      </w:pPr>
      <w:r w:rsidRPr="00397EBE">
        <w:rPr>
          <w:rFonts w:ascii="Arial Narrow" w:hAnsi="Arial Narrow" w:cs="Arial"/>
          <w:b/>
          <w:szCs w:val="24"/>
        </w:rPr>
        <w:t>Dostawy sukcesywne materiałów z włókniny na okres 24 miesięcy</w:t>
      </w:r>
    </w:p>
    <w:p w:rsidR="00D665F5" w:rsidRPr="00397EBE" w:rsidRDefault="00D665F5" w:rsidP="00577BC6">
      <w:pPr>
        <w:spacing w:before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397EBE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397EBE">
        <w:rPr>
          <w:rFonts w:ascii="Arial Narrow" w:hAnsi="Arial Narrow" w:cs="Arial"/>
          <w:sz w:val="22"/>
          <w:szCs w:val="22"/>
        </w:rPr>
        <w:t>2</w:t>
      </w:r>
      <w:r w:rsidRPr="00397EBE">
        <w:rPr>
          <w:rFonts w:ascii="Arial Narrow" w:hAnsi="Arial Narrow" w:cs="Arial"/>
          <w:sz w:val="22"/>
          <w:szCs w:val="22"/>
        </w:rPr>
        <w:t xml:space="preserve"> ust. 5 </w:t>
      </w:r>
      <w:r w:rsidRPr="00397EBE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397EBE">
        <w:rPr>
          <w:rFonts w:ascii="Arial Narrow" w:hAnsi="Arial Narrow" w:cs="Arial"/>
          <w:sz w:val="22"/>
          <w:szCs w:val="22"/>
        </w:rPr>
        <w:t xml:space="preserve"> </w:t>
      </w:r>
      <w:r w:rsidR="000B46B7" w:rsidRPr="00397EBE">
        <w:rPr>
          <w:rFonts w:ascii="Arial Narrow" w:hAnsi="Arial Narrow" w:cs="Arial"/>
          <w:sz w:val="22"/>
          <w:szCs w:val="22"/>
        </w:rPr>
        <w:t xml:space="preserve">(t.j. Dz. U. </w:t>
      </w:r>
      <w:proofErr w:type="gramStart"/>
      <w:r w:rsidR="000B46B7" w:rsidRPr="00397EBE">
        <w:rPr>
          <w:rFonts w:ascii="Arial Narrow" w:hAnsi="Arial Narrow" w:cs="Arial"/>
          <w:sz w:val="22"/>
          <w:szCs w:val="22"/>
        </w:rPr>
        <w:t>z</w:t>
      </w:r>
      <w:proofErr w:type="gramEnd"/>
      <w:r w:rsidR="000B46B7" w:rsidRPr="00397EBE">
        <w:rPr>
          <w:rFonts w:ascii="Arial Narrow" w:hAnsi="Arial Narrow" w:cs="Arial"/>
          <w:sz w:val="22"/>
          <w:szCs w:val="22"/>
        </w:rPr>
        <w:t xml:space="preserve"> 2022r. poz. 1710)</w:t>
      </w:r>
      <w:r w:rsidR="00490DC0" w:rsidRPr="00397EBE">
        <w:rPr>
          <w:rFonts w:ascii="Arial Narrow" w:hAnsi="Arial Narrow" w:cs="Arial"/>
          <w:sz w:val="22"/>
          <w:szCs w:val="22"/>
        </w:rPr>
        <w:t xml:space="preserve"> </w:t>
      </w:r>
      <w:r w:rsidRPr="00397EBE">
        <w:rPr>
          <w:rFonts w:ascii="Arial Narrow" w:hAnsi="Arial Narrow" w:cs="Arial"/>
          <w:sz w:val="22"/>
          <w:szCs w:val="22"/>
        </w:rPr>
        <w:t>udostępnia</w:t>
      </w:r>
      <w:r w:rsidR="00F95C33" w:rsidRPr="00397EBE">
        <w:rPr>
          <w:rFonts w:ascii="Arial Narrow" w:hAnsi="Arial Narrow" w:cs="Arial"/>
          <w:sz w:val="22"/>
          <w:szCs w:val="22"/>
        </w:rPr>
        <w:t xml:space="preserve"> </w:t>
      </w:r>
      <w:r w:rsidR="004C7E9B" w:rsidRPr="00397EBE">
        <w:rPr>
          <w:rFonts w:ascii="Arial Narrow" w:hAnsi="Arial Narrow" w:cs="Arial"/>
          <w:sz w:val="22"/>
          <w:szCs w:val="22"/>
        </w:rPr>
        <w:t>informacj</w:t>
      </w:r>
      <w:r w:rsidR="00577BC6" w:rsidRPr="00397EBE">
        <w:rPr>
          <w:rFonts w:ascii="Arial Narrow" w:hAnsi="Arial Narrow" w:cs="Arial"/>
          <w:sz w:val="22"/>
          <w:szCs w:val="22"/>
        </w:rPr>
        <w:t>ę</w:t>
      </w:r>
      <w:r w:rsidR="00035488" w:rsidRPr="00397EBE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397EBE">
        <w:rPr>
          <w:rFonts w:ascii="Arial Narrow" w:hAnsi="Arial Narrow" w:cs="Arial"/>
          <w:sz w:val="22"/>
          <w:szCs w:val="22"/>
        </w:rPr>
        <w:t>.</w:t>
      </w:r>
    </w:p>
    <w:p w:rsidR="00A80738" w:rsidRPr="00397EBE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397EBE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397EBE">
        <w:rPr>
          <w:rFonts w:ascii="Arial Narrow" w:hAnsi="Arial Narrow" w:cs="Arial"/>
          <w:sz w:val="22"/>
          <w:szCs w:val="22"/>
        </w:rPr>
        <w:t xml:space="preserve"> w dniu </w:t>
      </w:r>
      <w:r w:rsidR="000B46B7" w:rsidRPr="00397EBE">
        <w:rPr>
          <w:rFonts w:ascii="Arial Narrow" w:hAnsi="Arial Narrow" w:cs="Arial"/>
          <w:sz w:val="22"/>
          <w:szCs w:val="22"/>
        </w:rPr>
        <w:t>10/03/2023</w:t>
      </w:r>
      <w:r w:rsidR="00FF4AB1" w:rsidRPr="00397EBE">
        <w:rPr>
          <w:rFonts w:ascii="Arial Narrow" w:hAnsi="Arial Narrow" w:cs="Arial"/>
          <w:sz w:val="22"/>
          <w:szCs w:val="22"/>
        </w:rPr>
        <w:t xml:space="preserve"> o godz</w:t>
      </w:r>
      <w:proofErr w:type="gramStart"/>
      <w:r w:rsidR="00FF4AB1" w:rsidRPr="00397EBE">
        <w:rPr>
          <w:rFonts w:ascii="Arial Narrow" w:hAnsi="Arial Narrow" w:cs="Arial"/>
          <w:sz w:val="22"/>
          <w:szCs w:val="22"/>
        </w:rPr>
        <w:t xml:space="preserve">. </w:t>
      </w:r>
      <w:r w:rsidR="000B46B7" w:rsidRPr="00397EBE">
        <w:rPr>
          <w:rFonts w:ascii="Arial Narrow" w:hAnsi="Arial Narrow" w:cs="Arial"/>
          <w:sz w:val="22"/>
          <w:szCs w:val="22"/>
        </w:rPr>
        <w:t>08:15</w:t>
      </w:r>
      <w:r w:rsidRPr="00397EBE">
        <w:rPr>
          <w:rFonts w:ascii="Arial Narrow" w:hAnsi="Arial Narrow" w:cs="Arial"/>
          <w:sz w:val="22"/>
          <w:szCs w:val="22"/>
        </w:rPr>
        <w:t>, otwarte</w:t>
      </w:r>
      <w:proofErr w:type="gramEnd"/>
      <w:r w:rsidRPr="00397EBE">
        <w:rPr>
          <w:rFonts w:ascii="Arial Narrow" w:hAnsi="Arial Narrow" w:cs="Arial"/>
          <w:sz w:val="22"/>
          <w:szCs w:val="22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397EBE" w:rsidTr="00C82837">
        <w:tc>
          <w:tcPr>
            <w:tcW w:w="993" w:type="dxa"/>
            <w:shd w:val="clear" w:color="auto" w:fill="auto"/>
            <w:vAlign w:val="center"/>
          </w:tcPr>
          <w:p w:rsidR="006B27ED" w:rsidRPr="00397EBE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397EBE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Nr</w:t>
            </w:r>
            <w:r w:rsidR="00C82837" w:rsidRPr="00397EBE">
              <w:rPr>
                <w:rFonts w:ascii="Arial Narrow" w:hAnsi="Arial Narrow" w:cs="Arial"/>
              </w:rPr>
              <w:t xml:space="preserve"> </w:t>
            </w:r>
            <w:r w:rsidRPr="00397EBE">
              <w:rPr>
                <w:rFonts w:ascii="Arial Narrow" w:hAnsi="Arial Narrow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397EBE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397EBE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Cena oferty</w:t>
            </w:r>
          </w:p>
        </w:tc>
      </w:tr>
      <w:tr w:rsidR="000B46B7" w:rsidRPr="00397EBE" w:rsidTr="0066529E">
        <w:tc>
          <w:tcPr>
            <w:tcW w:w="993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0B46B7" w:rsidRPr="00397EBE" w:rsidRDefault="000B46B7" w:rsidP="0066529E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397EBE">
              <w:rPr>
                <w:rFonts w:ascii="Arial Narrow" w:hAnsi="Arial Narrow" w:cs="Arial"/>
              </w:rPr>
              <w:t>Polmil</w:t>
            </w:r>
            <w:proofErr w:type="spellEnd"/>
            <w:r w:rsidRPr="00397EBE">
              <w:rPr>
                <w:rFonts w:ascii="Arial Narrow" w:hAnsi="Arial Narrow" w:cs="Arial"/>
              </w:rPr>
              <w:t xml:space="preserve"> sp. z o. </w:t>
            </w:r>
            <w:proofErr w:type="gramStart"/>
            <w:r w:rsidRPr="00397EBE">
              <w:rPr>
                <w:rFonts w:ascii="Arial Narrow" w:hAnsi="Arial Narrow" w:cs="Arial"/>
              </w:rPr>
              <w:t>o</w:t>
            </w:r>
            <w:proofErr w:type="gramEnd"/>
            <w:r w:rsidRPr="00397EBE">
              <w:rPr>
                <w:rFonts w:ascii="Arial Narrow" w:hAnsi="Arial Narrow" w:cs="Arial"/>
              </w:rPr>
              <w:t>.</w:t>
            </w:r>
          </w:p>
          <w:p w:rsidR="000B46B7" w:rsidRPr="00397EBE" w:rsidRDefault="000B46B7" w:rsidP="0066529E">
            <w:pPr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 xml:space="preserve">Przemysłowa 8 B </w:t>
            </w:r>
          </w:p>
          <w:p w:rsidR="000B46B7" w:rsidRPr="00397EBE" w:rsidRDefault="000B46B7" w:rsidP="0066529E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85-758 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 xml:space="preserve">29 160.00 </w:t>
            </w:r>
            <w:proofErr w:type="gramStart"/>
            <w:r w:rsidRPr="00397EBE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0B46B7" w:rsidRPr="00397EBE" w:rsidTr="0066529E">
        <w:tc>
          <w:tcPr>
            <w:tcW w:w="993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0B46B7" w:rsidRPr="00397EBE" w:rsidRDefault="000B46B7" w:rsidP="0066529E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397EBE">
              <w:rPr>
                <w:rFonts w:ascii="Arial Narrow" w:hAnsi="Arial Narrow" w:cs="Arial"/>
              </w:rPr>
              <w:t>Polmil</w:t>
            </w:r>
            <w:proofErr w:type="spellEnd"/>
            <w:r w:rsidRPr="00397EBE">
              <w:rPr>
                <w:rFonts w:ascii="Arial Narrow" w:hAnsi="Arial Narrow" w:cs="Arial"/>
              </w:rPr>
              <w:t xml:space="preserve"> sp. z o. </w:t>
            </w:r>
            <w:proofErr w:type="gramStart"/>
            <w:r w:rsidRPr="00397EBE">
              <w:rPr>
                <w:rFonts w:ascii="Arial Narrow" w:hAnsi="Arial Narrow" w:cs="Arial"/>
              </w:rPr>
              <w:t>o</w:t>
            </w:r>
            <w:proofErr w:type="gramEnd"/>
            <w:r w:rsidRPr="00397EBE">
              <w:rPr>
                <w:rFonts w:ascii="Arial Narrow" w:hAnsi="Arial Narrow" w:cs="Arial"/>
              </w:rPr>
              <w:t>.</w:t>
            </w:r>
          </w:p>
          <w:p w:rsidR="000B46B7" w:rsidRPr="00397EBE" w:rsidRDefault="000B46B7" w:rsidP="0066529E">
            <w:pPr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 xml:space="preserve">Przemysłowa 8 B </w:t>
            </w:r>
          </w:p>
          <w:p w:rsidR="000B46B7" w:rsidRPr="00397EBE" w:rsidRDefault="000B46B7" w:rsidP="0066529E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85-758 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 xml:space="preserve">4 752.00 </w:t>
            </w:r>
            <w:proofErr w:type="gramStart"/>
            <w:r w:rsidRPr="00397EBE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0B46B7" w:rsidRPr="00397EBE" w:rsidTr="0066529E">
        <w:tc>
          <w:tcPr>
            <w:tcW w:w="993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397EBE" w:rsidRDefault="000B46B7" w:rsidP="0066529E">
            <w:pPr>
              <w:spacing w:before="80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Konsorcjum</w:t>
            </w:r>
            <w:r w:rsidR="00397EBE">
              <w:rPr>
                <w:rFonts w:ascii="Arial Narrow" w:hAnsi="Arial Narrow" w:cs="Arial"/>
              </w:rPr>
              <w:t xml:space="preserve"> w składzie:</w:t>
            </w:r>
          </w:p>
          <w:p w:rsidR="000B46B7" w:rsidRPr="00397EBE" w:rsidRDefault="00397EBE" w:rsidP="0066529E">
            <w:pPr>
              <w:spacing w:before="80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(Lider) </w:t>
            </w:r>
            <w:proofErr w:type="spellStart"/>
            <w:r w:rsidR="000B46B7" w:rsidRPr="00397EBE">
              <w:rPr>
                <w:rFonts w:ascii="Arial Narrow" w:hAnsi="Arial Narrow" w:cs="Arial"/>
              </w:rPr>
              <w:t>Citonet</w:t>
            </w:r>
            <w:proofErr w:type="spellEnd"/>
            <w:r w:rsidR="000B46B7" w:rsidRPr="00397EBE">
              <w:rPr>
                <w:rFonts w:ascii="Arial Narrow" w:hAnsi="Arial Narrow" w:cs="Arial"/>
              </w:rPr>
              <w:t xml:space="preserve"> Bydgoszcz Sp. z o.</w:t>
            </w:r>
            <w:proofErr w:type="gramStart"/>
            <w:r w:rsidR="000B46B7" w:rsidRPr="00397EBE">
              <w:rPr>
                <w:rFonts w:ascii="Arial Narrow" w:hAnsi="Arial Narrow" w:cs="Arial"/>
              </w:rPr>
              <w:t>o</w:t>
            </w:r>
            <w:proofErr w:type="gramEnd"/>
            <w:r w:rsidR="000B46B7" w:rsidRPr="00397EBE">
              <w:rPr>
                <w:rFonts w:ascii="Arial Narrow" w:hAnsi="Arial Narrow" w:cs="Arial"/>
              </w:rPr>
              <w:t>.</w:t>
            </w:r>
          </w:p>
          <w:p w:rsidR="000B46B7" w:rsidRPr="00397EBE" w:rsidRDefault="000B46B7" w:rsidP="0066529E">
            <w:pPr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 xml:space="preserve">Wyścigowa 7 </w:t>
            </w:r>
          </w:p>
          <w:p w:rsidR="000B46B7" w:rsidRDefault="000B46B7" w:rsidP="0066529E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85-740 Bydgoszcz</w:t>
            </w:r>
          </w:p>
          <w:p w:rsidR="00397EBE" w:rsidRDefault="00397EBE" w:rsidP="00397EBE">
            <w:pPr>
              <w:spacing w:before="60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TZMO SA</w:t>
            </w:r>
          </w:p>
          <w:p w:rsidR="00397EBE" w:rsidRDefault="00397EBE" w:rsidP="00397EBE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Żółkiewskiego 20/26</w:t>
            </w:r>
          </w:p>
          <w:p w:rsidR="00397EBE" w:rsidRPr="00397EBE" w:rsidRDefault="00397EBE" w:rsidP="00397EBE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 xml:space="preserve">272 289.60 </w:t>
            </w:r>
            <w:proofErr w:type="gramStart"/>
            <w:r w:rsidRPr="00397EBE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0B46B7" w:rsidRPr="00397EBE" w:rsidTr="0066529E">
        <w:tc>
          <w:tcPr>
            <w:tcW w:w="993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397EBE" w:rsidRDefault="00397EBE" w:rsidP="00397EBE">
            <w:pPr>
              <w:spacing w:before="80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Konsorcjum</w:t>
            </w:r>
            <w:r>
              <w:rPr>
                <w:rFonts w:ascii="Arial Narrow" w:hAnsi="Arial Narrow" w:cs="Arial"/>
              </w:rPr>
              <w:t xml:space="preserve"> w składzie:</w:t>
            </w:r>
          </w:p>
          <w:p w:rsidR="00397EBE" w:rsidRPr="00397EBE" w:rsidRDefault="00397EBE" w:rsidP="00397EBE">
            <w:pPr>
              <w:spacing w:before="80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(Lider) </w:t>
            </w:r>
            <w:proofErr w:type="spellStart"/>
            <w:r w:rsidRPr="00397EBE">
              <w:rPr>
                <w:rFonts w:ascii="Arial Narrow" w:hAnsi="Arial Narrow" w:cs="Arial"/>
              </w:rPr>
              <w:t>Citonet</w:t>
            </w:r>
            <w:proofErr w:type="spellEnd"/>
            <w:r w:rsidRPr="00397EBE">
              <w:rPr>
                <w:rFonts w:ascii="Arial Narrow" w:hAnsi="Arial Narrow" w:cs="Arial"/>
              </w:rPr>
              <w:t xml:space="preserve"> Bydgoszcz Sp. z o.</w:t>
            </w:r>
            <w:proofErr w:type="gramStart"/>
            <w:r w:rsidRPr="00397EBE">
              <w:rPr>
                <w:rFonts w:ascii="Arial Narrow" w:hAnsi="Arial Narrow" w:cs="Arial"/>
              </w:rPr>
              <w:t>o</w:t>
            </w:r>
            <w:proofErr w:type="gramEnd"/>
            <w:r w:rsidRPr="00397EBE">
              <w:rPr>
                <w:rFonts w:ascii="Arial Narrow" w:hAnsi="Arial Narrow" w:cs="Arial"/>
              </w:rPr>
              <w:t>.</w:t>
            </w:r>
          </w:p>
          <w:p w:rsidR="00397EBE" w:rsidRPr="00397EBE" w:rsidRDefault="00397EBE" w:rsidP="00397EBE">
            <w:pPr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 xml:space="preserve">Wyścigowa 7 </w:t>
            </w:r>
          </w:p>
          <w:p w:rsidR="00397EBE" w:rsidRDefault="00397EBE" w:rsidP="00397EBE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85-740 Bydgoszcz</w:t>
            </w:r>
          </w:p>
          <w:p w:rsidR="00397EBE" w:rsidRDefault="00397EBE" w:rsidP="00397EBE">
            <w:pPr>
              <w:spacing w:before="60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TZMO SA</w:t>
            </w:r>
          </w:p>
          <w:p w:rsidR="00397EBE" w:rsidRDefault="00397EBE" w:rsidP="00397EBE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Żółkiewskiego 20/26</w:t>
            </w:r>
          </w:p>
          <w:p w:rsidR="000B46B7" w:rsidRPr="00397EBE" w:rsidRDefault="00397EBE" w:rsidP="00397EBE">
            <w:pPr>
              <w:spacing w:after="80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 xml:space="preserve">51 192.00 </w:t>
            </w:r>
            <w:proofErr w:type="gramStart"/>
            <w:r w:rsidRPr="00397EBE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0B46B7" w:rsidRPr="00397EBE" w:rsidTr="0066529E">
        <w:tc>
          <w:tcPr>
            <w:tcW w:w="993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397EBE" w:rsidRDefault="00397EBE" w:rsidP="00397EBE">
            <w:pPr>
              <w:spacing w:before="80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Konsorcjum</w:t>
            </w:r>
            <w:r>
              <w:rPr>
                <w:rFonts w:ascii="Arial Narrow" w:hAnsi="Arial Narrow" w:cs="Arial"/>
              </w:rPr>
              <w:t xml:space="preserve"> w składzie:</w:t>
            </w:r>
          </w:p>
          <w:p w:rsidR="00397EBE" w:rsidRPr="00397EBE" w:rsidRDefault="00397EBE" w:rsidP="00397EBE">
            <w:pPr>
              <w:spacing w:before="80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(Lider) </w:t>
            </w:r>
            <w:proofErr w:type="spellStart"/>
            <w:r w:rsidRPr="00397EBE">
              <w:rPr>
                <w:rFonts w:ascii="Arial Narrow" w:hAnsi="Arial Narrow" w:cs="Arial"/>
              </w:rPr>
              <w:t>Citonet</w:t>
            </w:r>
            <w:proofErr w:type="spellEnd"/>
            <w:r w:rsidRPr="00397EBE">
              <w:rPr>
                <w:rFonts w:ascii="Arial Narrow" w:hAnsi="Arial Narrow" w:cs="Arial"/>
              </w:rPr>
              <w:t xml:space="preserve"> Bydgoszcz Sp. z o.</w:t>
            </w:r>
            <w:proofErr w:type="gramStart"/>
            <w:r w:rsidRPr="00397EBE">
              <w:rPr>
                <w:rFonts w:ascii="Arial Narrow" w:hAnsi="Arial Narrow" w:cs="Arial"/>
              </w:rPr>
              <w:t>o</w:t>
            </w:r>
            <w:proofErr w:type="gramEnd"/>
            <w:r w:rsidRPr="00397EBE">
              <w:rPr>
                <w:rFonts w:ascii="Arial Narrow" w:hAnsi="Arial Narrow" w:cs="Arial"/>
              </w:rPr>
              <w:t>.</w:t>
            </w:r>
          </w:p>
          <w:p w:rsidR="00397EBE" w:rsidRPr="00397EBE" w:rsidRDefault="00397EBE" w:rsidP="00397EBE">
            <w:pPr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lastRenderedPageBreak/>
              <w:t xml:space="preserve">Wyścigowa 7 </w:t>
            </w:r>
          </w:p>
          <w:p w:rsidR="00397EBE" w:rsidRDefault="00397EBE" w:rsidP="00397EBE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85-740 Bydgoszcz</w:t>
            </w:r>
          </w:p>
          <w:p w:rsidR="00397EBE" w:rsidRDefault="00397EBE" w:rsidP="00397EBE">
            <w:pPr>
              <w:spacing w:before="60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TZMO SA</w:t>
            </w:r>
          </w:p>
          <w:p w:rsidR="00397EBE" w:rsidRDefault="00397EBE" w:rsidP="00397EBE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Żółkiewskiego 20/26</w:t>
            </w:r>
          </w:p>
          <w:p w:rsidR="000B46B7" w:rsidRPr="00397EBE" w:rsidRDefault="00397EBE" w:rsidP="00397EBE">
            <w:pPr>
              <w:spacing w:after="80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lastRenderedPageBreak/>
              <w:t xml:space="preserve">116 078.40 </w:t>
            </w:r>
            <w:proofErr w:type="gramStart"/>
            <w:r w:rsidRPr="00397EBE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0B46B7" w:rsidRPr="00397EBE" w:rsidTr="0066529E">
        <w:tc>
          <w:tcPr>
            <w:tcW w:w="993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lastRenderedPageBreak/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:rsidR="00397EBE" w:rsidRDefault="00397EBE" w:rsidP="00397EBE">
            <w:pPr>
              <w:spacing w:before="80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Konsorcjum</w:t>
            </w:r>
            <w:r>
              <w:rPr>
                <w:rFonts w:ascii="Arial Narrow" w:hAnsi="Arial Narrow" w:cs="Arial"/>
              </w:rPr>
              <w:t xml:space="preserve"> w składzie:</w:t>
            </w:r>
          </w:p>
          <w:p w:rsidR="00397EBE" w:rsidRPr="00397EBE" w:rsidRDefault="00397EBE" w:rsidP="00397EBE">
            <w:pPr>
              <w:spacing w:before="80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(Lider) </w:t>
            </w:r>
            <w:proofErr w:type="spellStart"/>
            <w:r w:rsidRPr="00397EBE">
              <w:rPr>
                <w:rFonts w:ascii="Arial Narrow" w:hAnsi="Arial Narrow" w:cs="Arial"/>
              </w:rPr>
              <w:t>Citonet</w:t>
            </w:r>
            <w:proofErr w:type="spellEnd"/>
            <w:r w:rsidRPr="00397EBE">
              <w:rPr>
                <w:rFonts w:ascii="Arial Narrow" w:hAnsi="Arial Narrow" w:cs="Arial"/>
              </w:rPr>
              <w:t xml:space="preserve"> Bydgoszcz Sp. z o.</w:t>
            </w:r>
            <w:proofErr w:type="gramStart"/>
            <w:r w:rsidRPr="00397EBE">
              <w:rPr>
                <w:rFonts w:ascii="Arial Narrow" w:hAnsi="Arial Narrow" w:cs="Arial"/>
              </w:rPr>
              <w:t>o</w:t>
            </w:r>
            <w:proofErr w:type="gramEnd"/>
            <w:r w:rsidRPr="00397EBE">
              <w:rPr>
                <w:rFonts w:ascii="Arial Narrow" w:hAnsi="Arial Narrow" w:cs="Arial"/>
              </w:rPr>
              <w:t>.</w:t>
            </w:r>
          </w:p>
          <w:p w:rsidR="00397EBE" w:rsidRPr="00397EBE" w:rsidRDefault="00397EBE" w:rsidP="00397EBE">
            <w:pPr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 xml:space="preserve">Wyścigowa 7 </w:t>
            </w:r>
          </w:p>
          <w:p w:rsidR="00397EBE" w:rsidRDefault="00397EBE" w:rsidP="00397EBE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85-740 Bydgoszcz</w:t>
            </w:r>
          </w:p>
          <w:p w:rsidR="00397EBE" w:rsidRDefault="00397EBE" w:rsidP="00397EBE">
            <w:pPr>
              <w:spacing w:before="60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TZMO SA</w:t>
            </w:r>
          </w:p>
          <w:p w:rsidR="00397EBE" w:rsidRDefault="00397EBE" w:rsidP="00397EBE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Żółkiewskiego 20/26</w:t>
            </w:r>
          </w:p>
          <w:p w:rsidR="000B46B7" w:rsidRPr="00397EBE" w:rsidRDefault="00397EBE" w:rsidP="00397EBE">
            <w:pPr>
              <w:spacing w:after="80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 xml:space="preserve">109 814.40 </w:t>
            </w:r>
            <w:proofErr w:type="gramStart"/>
            <w:r w:rsidRPr="00397EBE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0B46B7" w:rsidRPr="00397EBE" w:rsidTr="0066529E">
        <w:tc>
          <w:tcPr>
            <w:tcW w:w="993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:rsidR="00397EBE" w:rsidRDefault="00397EBE" w:rsidP="00397EBE">
            <w:pPr>
              <w:spacing w:before="80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Konsorcjum</w:t>
            </w:r>
            <w:r>
              <w:rPr>
                <w:rFonts w:ascii="Arial Narrow" w:hAnsi="Arial Narrow" w:cs="Arial"/>
              </w:rPr>
              <w:t xml:space="preserve"> w składzie:</w:t>
            </w:r>
          </w:p>
          <w:p w:rsidR="00397EBE" w:rsidRPr="00397EBE" w:rsidRDefault="00397EBE" w:rsidP="00397EBE">
            <w:pPr>
              <w:spacing w:before="80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(Lider) </w:t>
            </w:r>
            <w:proofErr w:type="spellStart"/>
            <w:r w:rsidRPr="00397EBE">
              <w:rPr>
                <w:rFonts w:ascii="Arial Narrow" w:hAnsi="Arial Narrow" w:cs="Arial"/>
              </w:rPr>
              <w:t>Citonet</w:t>
            </w:r>
            <w:proofErr w:type="spellEnd"/>
            <w:r w:rsidRPr="00397EBE">
              <w:rPr>
                <w:rFonts w:ascii="Arial Narrow" w:hAnsi="Arial Narrow" w:cs="Arial"/>
              </w:rPr>
              <w:t xml:space="preserve"> Bydgoszcz Sp. z o.</w:t>
            </w:r>
            <w:proofErr w:type="gramStart"/>
            <w:r w:rsidRPr="00397EBE">
              <w:rPr>
                <w:rFonts w:ascii="Arial Narrow" w:hAnsi="Arial Narrow" w:cs="Arial"/>
              </w:rPr>
              <w:t>o</w:t>
            </w:r>
            <w:proofErr w:type="gramEnd"/>
            <w:r w:rsidRPr="00397EBE">
              <w:rPr>
                <w:rFonts w:ascii="Arial Narrow" w:hAnsi="Arial Narrow" w:cs="Arial"/>
              </w:rPr>
              <w:t>.</w:t>
            </w:r>
          </w:p>
          <w:p w:rsidR="00397EBE" w:rsidRPr="00397EBE" w:rsidRDefault="00397EBE" w:rsidP="00397EBE">
            <w:pPr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 xml:space="preserve">Wyścigowa 7 </w:t>
            </w:r>
          </w:p>
          <w:p w:rsidR="00397EBE" w:rsidRDefault="00397EBE" w:rsidP="00397EBE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85-740 Bydgoszcz</w:t>
            </w:r>
          </w:p>
          <w:p w:rsidR="00397EBE" w:rsidRDefault="00397EBE" w:rsidP="00397EBE">
            <w:pPr>
              <w:spacing w:before="60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TZMO SA</w:t>
            </w:r>
          </w:p>
          <w:p w:rsidR="00397EBE" w:rsidRDefault="00397EBE" w:rsidP="00397EBE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Żółkiewskiego 20/26</w:t>
            </w:r>
          </w:p>
          <w:p w:rsidR="000B46B7" w:rsidRPr="00397EBE" w:rsidRDefault="00397EBE" w:rsidP="00397EBE">
            <w:pPr>
              <w:spacing w:after="80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 xml:space="preserve">18 519.84 </w:t>
            </w:r>
            <w:proofErr w:type="gramStart"/>
            <w:r w:rsidRPr="00397EBE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0B46B7" w:rsidRPr="00397EBE" w:rsidTr="0066529E">
        <w:tc>
          <w:tcPr>
            <w:tcW w:w="993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18</w:t>
            </w:r>
          </w:p>
        </w:tc>
        <w:tc>
          <w:tcPr>
            <w:tcW w:w="4110" w:type="dxa"/>
            <w:shd w:val="clear" w:color="auto" w:fill="auto"/>
          </w:tcPr>
          <w:p w:rsidR="00397EBE" w:rsidRDefault="00397EBE" w:rsidP="00397EBE">
            <w:pPr>
              <w:spacing w:before="80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Konsorcjum</w:t>
            </w:r>
            <w:r>
              <w:rPr>
                <w:rFonts w:ascii="Arial Narrow" w:hAnsi="Arial Narrow" w:cs="Arial"/>
              </w:rPr>
              <w:t xml:space="preserve"> w składzie:</w:t>
            </w:r>
          </w:p>
          <w:p w:rsidR="00397EBE" w:rsidRPr="00397EBE" w:rsidRDefault="00397EBE" w:rsidP="00397EBE">
            <w:pPr>
              <w:spacing w:before="80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(Lider) </w:t>
            </w:r>
            <w:proofErr w:type="spellStart"/>
            <w:r w:rsidRPr="00397EBE">
              <w:rPr>
                <w:rFonts w:ascii="Arial Narrow" w:hAnsi="Arial Narrow" w:cs="Arial"/>
              </w:rPr>
              <w:t>Citonet</w:t>
            </w:r>
            <w:proofErr w:type="spellEnd"/>
            <w:r w:rsidRPr="00397EBE">
              <w:rPr>
                <w:rFonts w:ascii="Arial Narrow" w:hAnsi="Arial Narrow" w:cs="Arial"/>
              </w:rPr>
              <w:t xml:space="preserve"> Bydgoszcz Sp. z o.</w:t>
            </w:r>
            <w:proofErr w:type="gramStart"/>
            <w:r w:rsidRPr="00397EBE">
              <w:rPr>
                <w:rFonts w:ascii="Arial Narrow" w:hAnsi="Arial Narrow" w:cs="Arial"/>
              </w:rPr>
              <w:t>o</w:t>
            </w:r>
            <w:proofErr w:type="gramEnd"/>
            <w:r w:rsidRPr="00397EBE">
              <w:rPr>
                <w:rFonts w:ascii="Arial Narrow" w:hAnsi="Arial Narrow" w:cs="Arial"/>
              </w:rPr>
              <w:t>.</w:t>
            </w:r>
          </w:p>
          <w:p w:rsidR="00397EBE" w:rsidRPr="00397EBE" w:rsidRDefault="00397EBE" w:rsidP="00397EBE">
            <w:pPr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 xml:space="preserve">Wyścigowa 7 </w:t>
            </w:r>
          </w:p>
          <w:p w:rsidR="00397EBE" w:rsidRDefault="00397EBE" w:rsidP="00397EBE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85-740 Bydgoszcz</w:t>
            </w:r>
          </w:p>
          <w:p w:rsidR="00397EBE" w:rsidRDefault="00397EBE" w:rsidP="00397EBE">
            <w:pPr>
              <w:spacing w:before="60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TZMO SA</w:t>
            </w:r>
          </w:p>
          <w:p w:rsidR="00397EBE" w:rsidRDefault="00397EBE" w:rsidP="00397EBE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Żółkiewskiego 20/26</w:t>
            </w:r>
          </w:p>
          <w:p w:rsidR="000B46B7" w:rsidRPr="00397EBE" w:rsidRDefault="00397EBE" w:rsidP="00397EBE">
            <w:pPr>
              <w:spacing w:after="80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 xml:space="preserve">10 342.08 </w:t>
            </w:r>
            <w:proofErr w:type="gramStart"/>
            <w:r w:rsidRPr="00397EBE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0B46B7" w:rsidRPr="00397EBE" w:rsidTr="0066529E">
        <w:tc>
          <w:tcPr>
            <w:tcW w:w="993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19</w:t>
            </w:r>
          </w:p>
        </w:tc>
        <w:tc>
          <w:tcPr>
            <w:tcW w:w="4110" w:type="dxa"/>
            <w:shd w:val="clear" w:color="auto" w:fill="auto"/>
          </w:tcPr>
          <w:p w:rsidR="00397EBE" w:rsidRDefault="00397EBE" w:rsidP="00397EBE">
            <w:pPr>
              <w:spacing w:before="80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Konsorcjum</w:t>
            </w:r>
            <w:r>
              <w:rPr>
                <w:rFonts w:ascii="Arial Narrow" w:hAnsi="Arial Narrow" w:cs="Arial"/>
              </w:rPr>
              <w:t xml:space="preserve"> w składzie:</w:t>
            </w:r>
          </w:p>
          <w:p w:rsidR="00397EBE" w:rsidRPr="00397EBE" w:rsidRDefault="00397EBE" w:rsidP="00397EBE">
            <w:pPr>
              <w:spacing w:before="80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(Lider) </w:t>
            </w:r>
            <w:proofErr w:type="spellStart"/>
            <w:r w:rsidRPr="00397EBE">
              <w:rPr>
                <w:rFonts w:ascii="Arial Narrow" w:hAnsi="Arial Narrow" w:cs="Arial"/>
              </w:rPr>
              <w:t>Citonet</w:t>
            </w:r>
            <w:proofErr w:type="spellEnd"/>
            <w:r w:rsidRPr="00397EBE">
              <w:rPr>
                <w:rFonts w:ascii="Arial Narrow" w:hAnsi="Arial Narrow" w:cs="Arial"/>
              </w:rPr>
              <w:t xml:space="preserve"> Bydgoszcz Sp. z o.</w:t>
            </w:r>
            <w:proofErr w:type="gramStart"/>
            <w:r w:rsidRPr="00397EBE">
              <w:rPr>
                <w:rFonts w:ascii="Arial Narrow" w:hAnsi="Arial Narrow" w:cs="Arial"/>
              </w:rPr>
              <w:t>o</w:t>
            </w:r>
            <w:proofErr w:type="gramEnd"/>
            <w:r w:rsidRPr="00397EBE">
              <w:rPr>
                <w:rFonts w:ascii="Arial Narrow" w:hAnsi="Arial Narrow" w:cs="Arial"/>
              </w:rPr>
              <w:t>.</w:t>
            </w:r>
          </w:p>
          <w:p w:rsidR="00397EBE" w:rsidRPr="00397EBE" w:rsidRDefault="00397EBE" w:rsidP="00397EBE">
            <w:pPr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 xml:space="preserve">Wyścigowa 7 </w:t>
            </w:r>
          </w:p>
          <w:p w:rsidR="00397EBE" w:rsidRDefault="00397EBE" w:rsidP="00397EBE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85-740 Bydgoszcz</w:t>
            </w:r>
          </w:p>
          <w:p w:rsidR="00397EBE" w:rsidRDefault="00397EBE" w:rsidP="00397EBE">
            <w:pPr>
              <w:spacing w:before="60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TZMO SA</w:t>
            </w:r>
          </w:p>
          <w:p w:rsidR="00397EBE" w:rsidRDefault="00397EBE" w:rsidP="00397EBE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Żółkiewskiego 20/26</w:t>
            </w:r>
          </w:p>
          <w:p w:rsidR="000B46B7" w:rsidRPr="00397EBE" w:rsidRDefault="00397EBE" w:rsidP="00397EBE">
            <w:pPr>
              <w:spacing w:after="80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 xml:space="preserve">8 488.15 </w:t>
            </w:r>
            <w:proofErr w:type="gramStart"/>
            <w:r w:rsidRPr="00397EBE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0B46B7" w:rsidRPr="00397EBE" w:rsidTr="0066529E">
        <w:tc>
          <w:tcPr>
            <w:tcW w:w="993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0B46B7" w:rsidRPr="00397EBE" w:rsidRDefault="000B46B7" w:rsidP="0066529E">
            <w:pPr>
              <w:spacing w:before="80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POV-GOL SPÓŁKA Z OGRANICZONĄ ODPOWIEDZIALNOŚCIĄ</w:t>
            </w:r>
          </w:p>
          <w:p w:rsidR="000B46B7" w:rsidRPr="00397EBE" w:rsidRDefault="000B46B7" w:rsidP="0066529E">
            <w:pPr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 xml:space="preserve">Traktorzystów 1 </w:t>
            </w:r>
          </w:p>
          <w:p w:rsidR="000B46B7" w:rsidRPr="00397EBE" w:rsidRDefault="000B46B7" w:rsidP="0066529E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05-503 Głosków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 xml:space="preserve">63 828.00 </w:t>
            </w:r>
            <w:proofErr w:type="gramStart"/>
            <w:r w:rsidRPr="00397EBE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0B46B7" w:rsidRPr="00397EBE" w:rsidTr="0066529E">
        <w:tc>
          <w:tcPr>
            <w:tcW w:w="993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0B46B7" w:rsidRPr="00397EBE" w:rsidRDefault="000B46B7" w:rsidP="0066529E">
            <w:pPr>
              <w:spacing w:before="80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POV-GOL SPÓŁKA Z OGRANICZONĄ ODPOWIEDZIALNOŚCIĄ</w:t>
            </w:r>
          </w:p>
          <w:p w:rsidR="000B46B7" w:rsidRPr="00397EBE" w:rsidRDefault="000B46B7" w:rsidP="0066529E">
            <w:pPr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 xml:space="preserve">Traktorzystów 1 </w:t>
            </w:r>
          </w:p>
          <w:p w:rsidR="000B46B7" w:rsidRPr="00397EBE" w:rsidRDefault="000B46B7" w:rsidP="0066529E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05-503 Głosków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 xml:space="preserve">76 896.00 </w:t>
            </w:r>
            <w:proofErr w:type="gramStart"/>
            <w:r w:rsidRPr="00397EBE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0B46B7" w:rsidRPr="00397EBE" w:rsidTr="0066529E">
        <w:tc>
          <w:tcPr>
            <w:tcW w:w="993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0B46B7" w:rsidRPr="00397EBE" w:rsidRDefault="000B46B7" w:rsidP="0066529E">
            <w:pPr>
              <w:spacing w:before="80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POV-GOL SPÓŁKA Z OGRANICZONĄ ODPOWIEDZIALNOŚCIĄ</w:t>
            </w:r>
          </w:p>
          <w:p w:rsidR="000B46B7" w:rsidRPr="00397EBE" w:rsidRDefault="000B46B7" w:rsidP="0066529E">
            <w:pPr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 xml:space="preserve">Traktorzystów 1 </w:t>
            </w:r>
          </w:p>
          <w:p w:rsidR="000B46B7" w:rsidRPr="00397EBE" w:rsidRDefault="000B46B7" w:rsidP="0066529E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05-503 Głosków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 xml:space="preserve">104 460.00 </w:t>
            </w:r>
            <w:proofErr w:type="gramStart"/>
            <w:r w:rsidRPr="00397EBE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0B46B7" w:rsidRPr="00397EBE" w:rsidTr="0066529E">
        <w:tc>
          <w:tcPr>
            <w:tcW w:w="993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18</w:t>
            </w:r>
          </w:p>
        </w:tc>
        <w:tc>
          <w:tcPr>
            <w:tcW w:w="4110" w:type="dxa"/>
            <w:shd w:val="clear" w:color="auto" w:fill="auto"/>
          </w:tcPr>
          <w:p w:rsidR="000B46B7" w:rsidRPr="00397EBE" w:rsidRDefault="000B46B7" w:rsidP="0066529E">
            <w:pPr>
              <w:spacing w:before="80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POV-GOL SPÓŁKA Z OGRANICZONĄ ODPOWIEDZIALNOŚCIĄ</w:t>
            </w:r>
          </w:p>
          <w:p w:rsidR="000B46B7" w:rsidRPr="00397EBE" w:rsidRDefault="000B46B7" w:rsidP="0066529E">
            <w:pPr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 xml:space="preserve">Traktorzystów 1 </w:t>
            </w:r>
          </w:p>
          <w:p w:rsidR="000B46B7" w:rsidRPr="00397EBE" w:rsidRDefault="000B46B7" w:rsidP="0066529E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05-503 Głosków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 xml:space="preserve">6 998.40 </w:t>
            </w:r>
            <w:proofErr w:type="gramStart"/>
            <w:r w:rsidRPr="00397EBE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0B46B7" w:rsidRPr="00397EBE" w:rsidTr="0066529E">
        <w:tc>
          <w:tcPr>
            <w:tcW w:w="993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0B46B7" w:rsidRPr="00397EBE" w:rsidRDefault="000B46B7" w:rsidP="0066529E">
            <w:pPr>
              <w:spacing w:before="80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Modus S.A.</w:t>
            </w:r>
          </w:p>
          <w:p w:rsidR="000B46B7" w:rsidRPr="00397EBE" w:rsidRDefault="000B46B7" w:rsidP="0066529E">
            <w:pPr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 xml:space="preserve">Karola Szajnochy 11 </w:t>
            </w:r>
          </w:p>
          <w:p w:rsidR="000B46B7" w:rsidRPr="00397EBE" w:rsidRDefault="000B46B7" w:rsidP="0066529E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lastRenderedPageBreak/>
              <w:t>85-738 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lastRenderedPageBreak/>
              <w:t xml:space="preserve">86 400.00 </w:t>
            </w:r>
            <w:proofErr w:type="gramStart"/>
            <w:r w:rsidRPr="00397EBE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0B46B7" w:rsidRPr="00397EBE" w:rsidTr="0066529E">
        <w:tc>
          <w:tcPr>
            <w:tcW w:w="993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lastRenderedPageBreak/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0B46B7" w:rsidRPr="00397EBE" w:rsidRDefault="000B46B7" w:rsidP="0066529E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397EBE">
              <w:rPr>
                <w:rFonts w:ascii="Arial Narrow" w:hAnsi="Arial Narrow" w:cs="Arial"/>
              </w:rPr>
              <w:t>Abena</w:t>
            </w:r>
            <w:proofErr w:type="spellEnd"/>
            <w:r w:rsidRPr="00397EBE">
              <w:rPr>
                <w:rFonts w:ascii="Arial Narrow" w:hAnsi="Arial Narrow" w:cs="Arial"/>
              </w:rPr>
              <w:t xml:space="preserve"> Polska Sp. z o.</w:t>
            </w:r>
            <w:proofErr w:type="gramStart"/>
            <w:r w:rsidRPr="00397EBE">
              <w:rPr>
                <w:rFonts w:ascii="Arial Narrow" w:hAnsi="Arial Narrow" w:cs="Arial"/>
              </w:rPr>
              <w:t>o</w:t>
            </w:r>
            <w:proofErr w:type="gramEnd"/>
            <w:r w:rsidRPr="00397EBE">
              <w:rPr>
                <w:rFonts w:ascii="Arial Narrow" w:hAnsi="Arial Narrow" w:cs="Arial"/>
              </w:rPr>
              <w:t>.</w:t>
            </w:r>
          </w:p>
          <w:p w:rsidR="000B46B7" w:rsidRPr="00397EBE" w:rsidRDefault="000B46B7" w:rsidP="0066529E">
            <w:pPr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 xml:space="preserve">Nowa, Łozienica 15 </w:t>
            </w:r>
          </w:p>
          <w:p w:rsidR="000B46B7" w:rsidRPr="00397EBE" w:rsidRDefault="000B46B7" w:rsidP="0066529E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72-100 Goleniów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 xml:space="preserve">99 036.00 </w:t>
            </w:r>
            <w:proofErr w:type="gramStart"/>
            <w:r w:rsidRPr="00397EBE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0B46B7" w:rsidRPr="00397EBE" w:rsidTr="0066529E">
        <w:tc>
          <w:tcPr>
            <w:tcW w:w="993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0B46B7" w:rsidRPr="00397EBE" w:rsidRDefault="000B46B7" w:rsidP="0066529E">
            <w:pPr>
              <w:spacing w:before="80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J.CHODACKI, A.MISZTAL "MEDICA" SPÓŁKA JAWNA</w:t>
            </w:r>
          </w:p>
          <w:p w:rsidR="000B46B7" w:rsidRPr="00397EBE" w:rsidRDefault="000B46B7" w:rsidP="0066529E">
            <w:pPr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 xml:space="preserve">UL.PRZEMYSŁOWA 4A </w:t>
            </w:r>
          </w:p>
          <w:p w:rsidR="000B46B7" w:rsidRPr="00397EBE" w:rsidRDefault="000B46B7" w:rsidP="0066529E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59-300 LUBIN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 xml:space="preserve">185 760.00 </w:t>
            </w:r>
            <w:proofErr w:type="gramStart"/>
            <w:r w:rsidRPr="00397EBE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0B46B7" w:rsidRPr="00397EBE" w:rsidTr="0066529E">
        <w:tc>
          <w:tcPr>
            <w:tcW w:w="993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0B46B7" w:rsidRPr="00397EBE" w:rsidRDefault="000B46B7" w:rsidP="0066529E">
            <w:pPr>
              <w:spacing w:before="80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J.CHODACKI, A.MISZTAL "MEDICA" SPÓŁKA JAWNA</w:t>
            </w:r>
          </w:p>
          <w:p w:rsidR="000B46B7" w:rsidRPr="00397EBE" w:rsidRDefault="000B46B7" w:rsidP="0066529E">
            <w:pPr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 xml:space="preserve">UL.PRZEMYSŁOWA 4A </w:t>
            </w:r>
          </w:p>
          <w:p w:rsidR="000B46B7" w:rsidRPr="00397EBE" w:rsidRDefault="000B46B7" w:rsidP="0066529E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59-300 LUBIN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 xml:space="preserve">232 200.00 </w:t>
            </w:r>
            <w:proofErr w:type="gramStart"/>
            <w:r w:rsidRPr="00397EBE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0B46B7" w:rsidRPr="00397EBE" w:rsidTr="0066529E">
        <w:tc>
          <w:tcPr>
            <w:tcW w:w="993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0B46B7" w:rsidRPr="00397EBE" w:rsidRDefault="000B46B7" w:rsidP="0066529E">
            <w:pPr>
              <w:spacing w:before="80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J.CHODACKI, A.MISZTAL "MEDICA" SPÓŁKA JAWNA</w:t>
            </w:r>
          </w:p>
          <w:p w:rsidR="000B46B7" w:rsidRPr="00397EBE" w:rsidRDefault="000B46B7" w:rsidP="0066529E">
            <w:pPr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 xml:space="preserve">UL.PRZEMYSŁOWA 4A </w:t>
            </w:r>
          </w:p>
          <w:p w:rsidR="000B46B7" w:rsidRPr="00397EBE" w:rsidRDefault="000B46B7" w:rsidP="0066529E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59-300 LUBIN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 xml:space="preserve">38 880.00 </w:t>
            </w:r>
            <w:proofErr w:type="gramStart"/>
            <w:r w:rsidRPr="00397EBE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0B46B7" w:rsidRPr="00397EBE" w:rsidTr="0066529E">
        <w:tc>
          <w:tcPr>
            <w:tcW w:w="993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0B46B7" w:rsidRPr="00397EBE" w:rsidRDefault="000B46B7" w:rsidP="0066529E">
            <w:pPr>
              <w:spacing w:before="80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J.CHODACKI, A.MISZTAL "MEDICA" SPÓŁKA JAWNA</w:t>
            </w:r>
          </w:p>
          <w:p w:rsidR="000B46B7" w:rsidRPr="00397EBE" w:rsidRDefault="000B46B7" w:rsidP="0066529E">
            <w:pPr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 xml:space="preserve">UL.PRZEMYSŁOWA 4A </w:t>
            </w:r>
          </w:p>
          <w:p w:rsidR="000B46B7" w:rsidRPr="00397EBE" w:rsidRDefault="000B46B7" w:rsidP="0066529E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59-300 LUBIN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 xml:space="preserve">3 024.00 </w:t>
            </w:r>
            <w:proofErr w:type="gramStart"/>
            <w:r w:rsidRPr="00397EBE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0B46B7" w:rsidRPr="00397EBE" w:rsidTr="0066529E">
        <w:tc>
          <w:tcPr>
            <w:tcW w:w="993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0B46B7" w:rsidRPr="00397EBE" w:rsidRDefault="000B46B7" w:rsidP="0066529E">
            <w:pPr>
              <w:spacing w:before="80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Medan Sp. jawna Pawlak i s-ka</w:t>
            </w:r>
          </w:p>
          <w:p w:rsidR="000B46B7" w:rsidRPr="00397EBE" w:rsidRDefault="000B46B7" w:rsidP="0066529E">
            <w:pPr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 xml:space="preserve">Franza </w:t>
            </w:r>
            <w:proofErr w:type="spellStart"/>
            <w:r w:rsidRPr="00397EBE">
              <w:rPr>
                <w:rFonts w:ascii="Arial Narrow" w:hAnsi="Arial Narrow" w:cs="Arial"/>
              </w:rPr>
              <w:t>Blumwego</w:t>
            </w:r>
            <w:proofErr w:type="spellEnd"/>
            <w:r w:rsidRPr="00397EBE">
              <w:rPr>
                <w:rFonts w:ascii="Arial Narrow" w:hAnsi="Arial Narrow" w:cs="Arial"/>
              </w:rPr>
              <w:t xml:space="preserve"> 21 </w:t>
            </w:r>
          </w:p>
          <w:p w:rsidR="000B46B7" w:rsidRPr="00397EBE" w:rsidRDefault="000B46B7" w:rsidP="0066529E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85-862 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 xml:space="preserve">88 001.64 </w:t>
            </w:r>
            <w:proofErr w:type="gramStart"/>
            <w:r w:rsidRPr="00397EBE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0B46B7" w:rsidRPr="00397EBE" w:rsidTr="0066529E">
        <w:tc>
          <w:tcPr>
            <w:tcW w:w="993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0B46B7" w:rsidRPr="00397EBE" w:rsidRDefault="000B46B7" w:rsidP="0066529E">
            <w:pPr>
              <w:spacing w:before="80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Medan Sp. jawna Pawlak i s-ka</w:t>
            </w:r>
          </w:p>
          <w:p w:rsidR="000B46B7" w:rsidRPr="00397EBE" w:rsidRDefault="000B46B7" w:rsidP="0066529E">
            <w:pPr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 xml:space="preserve">Franza </w:t>
            </w:r>
            <w:proofErr w:type="spellStart"/>
            <w:r w:rsidRPr="00397EBE">
              <w:rPr>
                <w:rFonts w:ascii="Arial Narrow" w:hAnsi="Arial Narrow" w:cs="Arial"/>
              </w:rPr>
              <w:t>Blumwego</w:t>
            </w:r>
            <w:proofErr w:type="spellEnd"/>
            <w:r w:rsidRPr="00397EBE">
              <w:rPr>
                <w:rFonts w:ascii="Arial Narrow" w:hAnsi="Arial Narrow" w:cs="Arial"/>
              </w:rPr>
              <w:t xml:space="preserve"> 21 </w:t>
            </w:r>
          </w:p>
          <w:p w:rsidR="000B46B7" w:rsidRPr="00397EBE" w:rsidRDefault="000B46B7" w:rsidP="0066529E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85-862 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 xml:space="preserve">152 193.60 </w:t>
            </w:r>
            <w:proofErr w:type="gramStart"/>
            <w:r w:rsidRPr="00397EBE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0B46B7" w:rsidRPr="00397EBE" w:rsidTr="0066529E">
        <w:tc>
          <w:tcPr>
            <w:tcW w:w="993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:rsidR="000B46B7" w:rsidRPr="00397EBE" w:rsidRDefault="000B46B7" w:rsidP="0066529E">
            <w:pPr>
              <w:spacing w:before="80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Medan Sp. jawna Pawlak i s-ka</w:t>
            </w:r>
          </w:p>
          <w:p w:rsidR="000B46B7" w:rsidRPr="00397EBE" w:rsidRDefault="000B46B7" w:rsidP="0066529E">
            <w:pPr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 xml:space="preserve">Franza </w:t>
            </w:r>
            <w:proofErr w:type="spellStart"/>
            <w:r w:rsidRPr="00397EBE">
              <w:rPr>
                <w:rFonts w:ascii="Arial Narrow" w:hAnsi="Arial Narrow" w:cs="Arial"/>
              </w:rPr>
              <w:t>Blumwego</w:t>
            </w:r>
            <w:proofErr w:type="spellEnd"/>
            <w:r w:rsidRPr="00397EBE">
              <w:rPr>
                <w:rFonts w:ascii="Arial Narrow" w:hAnsi="Arial Narrow" w:cs="Arial"/>
              </w:rPr>
              <w:t xml:space="preserve"> 21 </w:t>
            </w:r>
          </w:p>
          <w:p w:rsidR="000B46B7" w:rsidRPr="00397EBE" w:rsidRDefault="000B46B7" w:rsidP="0066529E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85-862 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 xml:space="preserve">229 500.00 </w:t>
            </w:r>
            <w:proofErr w:type="gramStart"/>
            <w:r w:rsidRPr="00397EBE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0B46B7" w:rsidRPr="00397EBE" w:rsidTr="0066529E">
        <w:tc>
          <w:tcPr>
            <w:tcW w:w="993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:rsidR="000B46B7" w:rsidRPr="00397EBE" w:rsidRDefault="000B46B7" w:rsidP="0066529E">
            <w:pPr>
              <w:spacing w:before="80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Medan Sp. jawna Pawlak i s-ka</w:t>
            </w:r>
          </w:p>
          <w:p w:rsidR="000B46B7" w:rsidRPr="00397EBE" w:rsidRDefault="000B46B7" w:rsidP="0066529E">
            <w:pPr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 xml:space="preserve">Franza </w:t>
            </w:r>
            <w:proofErr w:type="spellStart"/>
            <w:r w:rsidRPr="00397EBE">
              <w:rPr>
                <w:rFonts w:ascii="Arial Narrow" w:hAnsi="Arial Narrow" w:cs="Arial"/>
              </w:rPr>
              <w:t>Blumwego</w:t>
            </w:r>
            <w:proofErr w:type="spellEnd"/>
            <w:r w:rsidRPr="00397EBE">
              <w:rPr>
                <w:rFonts w:ascii="Arial Narrow" w:hAnsi="Arial Narrow" w:cs="Arial"/>
              </w:rPr>
              <w:t xml:space="preserve"> 21 </w:t>
            </w:r>
          </w:p>
          <w:p w:rsidR="000B46B7" w:rsidRPr="00397EBE" w:rsidRDefault="000B46B7" w:rsidP="0066529E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85-862 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 xml:space="preserve">66 150.00 </w:t>
            </w:r>
            <w:proofErr w:type="gramStart"/>
            <w:r w:rsidRPr="00397EBE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0B46B7" w:rsidRPr="00397EBE" w:rsidTr="0066529E">
        <w:tc>
          <w:tcPr>
            <w:tcW w:w="993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14</w:t>
            </w:r>
          </w:p>
        </w:tc>
        <w:tc>
          <w:tcPr>
            <w:tcW w:w="4110" w:type="dxa"/>
            <w:shd w:val="clear" w:color="auto" w:fill="auto"/>
          </w:tcPr>
          <w:p w:rsidR="000B46B7" w:rsidRPr="00397EBE" w:rsidRDefault="000B46B7" w:rsidP="0066529E">
            <w:pPr>
              <w:spacing w:before="80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Medan Sp. jawna Pawlak i s-ka</w:t>
            </w:r>
          </w:p>
          <w:p w:rsidR="000B46B7" w:rsidRPr="00397EBE" w:rsidRDefault="000B46B7" w:rsidP="0066529E">
            <w:pPr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 xml:space="preserve">Franza </w:t>
            </w:r>
            <w:proofErr w:type="spellStart"/>
            <w:r w:rsidRPr="00397EBE">
              <w:rPr>
                <w:rFonts w:ascii="Arial Narrow" w:hAnsi="Arial Narrow" w:cs="Arial"/>
              </w:rPr>
              <w:t>Blumwego</w:t>
            </w:r>
            <w:proofErr w:type="spellEnd"/>
            <w:r w:rsidRPr="00397EBE">
              <w:rPr>
                <w:rFonts w:ascii="Arial Narrow" w:hAnsi="Arial Narrow" w:cs="Arial"/>
              </w:rPr>
              <w:t xml:space="preserve"> 21 </w:t>
            </w:r>
          </w:p>
          <w:p w:rsidR="000B46B7" w:rsidRPr="00397EBE" w:rsidRDefault="000B46B7" w:rsidP="0066529E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85-862 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 xml:space="preserve">151 875.00 </w:t>
            </w:r>
            <w:proofErr w:type="gramStart"/>
            <w:r w:rsidRPr="00397EBE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0B46B7" w:rsidRPr="00397EBE" w:rsidTr="0066529E">
        <w:tc>
          <w:tcPr>
            <w:tcW w:w="993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397EBE" w:rsidRDefault="000B46B7" w:rsidP="0066529E">
            <w:pPr>
              <w:spacing w:before="80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Firma Produkcyjno-Usługowo-Handlowa</w:t>
            </w:r>
          </w:p>
          <w:p w:rsidR="000B46B7" w:rsidRPr="00397EBE" w:rsidRDefault="000B46B7" w:rsidP="00397EBE">
            <w:pPr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Mieczysław Kruszelnicki</w:t>
            </w:r>
          </w:p>
          <w:p w:rsidR="000B46B7" w:rsidRPr="00397EBE" w:rsidRDefault="000B46B7" w:rsidP="0066529E">
            <w:pPr>
              <w:rPr>
                <w:rFonts w:ascii="Arial Narrow" w:hAnsi="Arial Narrow" w:cs="Arial"/>
              </w:rPr>
            </w:pPr>
            <w:proofErr w:type="gramStart"/>
            <w:r w:rsidRPr="00397EBE">
              <w:rPr>
                <w:rFonts w:ascii="Arial Narrow" w:hAnsi="Arial Narrow" w:cs="Arial"/>
              </w:rPr>
              <w:t>ul</w:t>
            </w:r>
            <w:proofErr w:type="gramEnd"/>
            <w:r w:rsidRPr="00397EBE">
              <w:rPr>
                <w:rFonts w:ascii="Arial Narrow" w:hAnsi="Arial Narrow" w:cs="Arial"/>
              </w:rPr>
              <w:t xml:space="preserve">. Chorwacka 45 </w:t>
            </w:r>
          </w:p>
          <w:p w:rsidR="000B46B7" w:rsidRPr="00397EBE" w:rsidRDefault="000B46B7" w:rsidP="0066529E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51-107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 xml:space="preserve">176 040.00 </w:t>
            </w:r>
            <w:proofErr w:type="gramStart"/>
            <w:r w:rsidRPr="00397EBE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0B46B7" w:rsidRPr="00397EBE" w:rsidTr="0066529E">
        <w:tc>
          <w:tcPr>
            <w:tcW w:w="993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18</w:t>
            </w:r>
          </w:p>
        </w:tc>
        <w:tc>
          <w:tcPr>
            <w:tcW w:w="4110" w:type="dxa"/>
            <w:shd w:val="clear" w:color="auto" w:fill="auto"/>
          </w:tcPr>
          <w:p w:rsidR="00397EBE" w:rsidRDefault="000B46B7" w:rsidP="0066529E">
            <w:pPr>
              <w:spacing w:before="80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 xml:space="preserve">Firma Produkcyjno-Usługowo-Handlowa </w:t>
            </w:r>
          </w:p>
          <w:p w:rsidR="000B46B7" w:rsidRPr="00397EBE" w:rsidRDefault="000B46B7" w:rsidP="00397EBE">
            <w:pPr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Mieczysław Kruszelnicki</w:t>
            </w:r>
          </w:p>
          <w:p w:rsidR="000B46B7" w:rsidRPr="00397EBE" w:rsidRDefault="000B46B7" w:rsidP="0066529E">
            <w:pPr>
              <w:rPr>
                <w:rFonts w:ascii="Arial Narrow" w:hAnsi="Arial Narrow" w:cs="Arial"/>
              </w:rPr>
            </w:pPr>
            <w:proofErr w:type="gramStart"/>
            <w:r w:rsidRPr="00397EBE">
              <w:rPr>
                <w:rFonts w:ascii="Arial Narrow" w:hAnsi="Arial Narrow" w:cs="Arial"/>
              </w:rPr>
              <w:t>ul</w:t>
            </w:r>
            <w:proofErr w:type="gramEnd"/>
            <w:r w:rsidRPr="00397EBE">
              <w:rPr>
                <w:rFonts w:ascii="Arial Narrow" w:hAnsi="Arial Narrow" w:cs="Arial"/>
              </w:rPr>
              <w:t xml:space="preserve">. Chorwacka 45 </w:t>
            </w:r>
          </w:p>
          <w:p w:rsidR="000B46B7" w:rsidRPr="00397EBE" w:rsidRDefault="000B46B7" w:rsidP="0066529E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51-107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 xml:space="preserve">5 184.00 </w:t>
            </w:r>
            <w:proofErr w:type="gramStart"/>
            <w:r w:rsidRPr="00397EBE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0B46B7" w:rsidRPr="00397EBE" w:rsidTr="0066529E">
        <w:tc>
          <w:tcPr>
            <w:tcW w:w="993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0B46B7" w:rsidRPr="00397EBE" w:rsidRDefault="000B46B7" w:rsidP="0066529E">
            <w:pPr>
              <w:spacing w:before="80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FAPOMED POLSKA SPÓŁKA Z OGRANICZONĄ ODPOWIEDZIALNOŚCIĄ</w:t>
            </w:r>
          </w:p>
          <w:p w:rsidR="000B46B7" w:rsidRPr="00397EBE" w:rsidRDefault="000B46B7" w:rsidP="0066529E">
            <w:pPr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 xml:space="preserve">OKOPOWA 47/27 </w:t>
            </w:r>
          </w:p>
          <w:p w:rsidR="000B46B7" w:rsidRPr="00397EBE" w:rsidRDefault="000B46B7" w:rsidP="0066529E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01-059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 xml:space="preserve">134 305.78 </w:t>
            </w:r>
            <w:proofErr w:type="gramStart"/>
            <w:r w:rsidRPr="00397EBE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0B46B7" w:rsidRPr="00397EBE" w:rsidTr="0066529E">
        <w:tc>
          <w:tcPr>
            <w:tcW w:w="993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:rsidR="000B46B7" w:rsidRPr="00397EBE" w:rsidRDefault="000B46B7" w:rsidP="0066529E">
            <w:pPr>
              <w:spacing w:before="80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FAPOMED POLSKA SPÓŁKA Z OGRANICZONĄ ODPOWIEDZIALNOŚCIĄ</w:t>
            </w:r>
          </w:p>
          <w:p w:rsidR="000B46B7" w:rsidRPr="00397EBE" w:rsidRDefault="000B46B7" w:rsidP="0066529E">
            <w:pPr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 xml:space="preserve">OKOPOWA 47/27 </w:t>
            </w:r>
          </w:p>
          <w:p w:rsidR="000B46B7" w:rsidRPr="00397EBE" w:rsidRDefault="000B46B7" w:rsidP="0066529E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lastRenderedPageBreak/>
              <w:t>01-059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lastRenderedPageBreak/>
              <w:t xml:space="preserve">158 612.04 </w:t>
            </w:r>
            <w:proofErr w:type="gramStart"/>
            <w:r w:rsidRPr="00397EBE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0B46B7" w:rsidRPr="00397EBE" w:rsidTr="0066529E">
        <w:tc>
          <w:tcPr>
            <w:tcW w:w="993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lastRenderedPageBreak/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:rsidR="000B46B7" w:rsidRPr="00397EBE" w:rsidRDefault="000B46B7" w:rsidP="0066529E">
            <w:pPr>
              <w:spacing w:before="80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FAPOMED POLSKA SPÓŁKA Z OGRANICZONĄ ODPOWIEDZIALNOŚCIĄ</w:t>
            </w:r>
          </w:p>
          <w:p w:rsidR="000B46B7" w:rsidRPr="00397EBE" w:rsidRDefault="000B46B7" w:rsidP="0066529E">
            <w:pPr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 xml:space="preserve">OKOPOWA 47/27 </w:t>
            </w:r>
          </w:p>
          <w:p w:rsidR="000B46B7" w:rsidRPr="00397EBE" w:rsidRDefault="000B46B7" w:rsidP="0066529E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01-059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 xml:space="preserve">27 205.20 </w:t>
            </w:r>
            <w:proofErr w:type="gramStart"/>
            <w:r w:rsidRPr="00397EBE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0B46B7" w:rsidRPr="00397EBE" w:rsidTr="0066529E">
        <w:tc>
          <w:tcPr>
            <w:tcW w:w="993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B46B7" w:rsidRPr="00397EBE" w:rsidRDefault="00740B10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0B46B7" w:rsidRPr="00397EBE" w:rsidRDefault="000B46B7" w:rsidP="0066529E">
            <w:pPr>
              <w:spacing w:before="80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 xml:space="preserve">Zarys International </w:t>
            </w:r>
            <w:proofErr w:type="spellStart"/>
            <w:r w:rsidRPr="00397EBE">
              <w:rPr>
                <w:rFonts w:ascii="Arial Narrow" w:hAnsi="Arial Narrow" w:cs="Arial"/>
              </w:rPr>
              <w:t>Group</w:t>
            </w:r>
            <w:proofErr w:type="spellEnd"/>
            <w:r w:rsidRPr="00397EBE">
              <w:rPr>
                <w:rFonts w:ascii="Arial Narrow" w:hAnsi="Arial Narrow" w:cs="Arial"/>
              </w:rPr>
              <w:t xml:space="preserve"> spółka z ograniczoną odpowiedzialnością spółka komandytowa</w:t>
            </w:r>
          </w:p>
          <w:p w:rsidR="000B46B7" w:rsidRPr="00397EBE" w:rsidRDefault="000B46B7" w:rsidP="0066529E">
            <w:pPr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 xml:space="preserve">Pod Borem 18 </w:t>
            </w:r>
          </w:p>
          <w:p w:rsidR="000B46B7" w:rsidRPr="00397EBE" w:rsidRDefault="000B46B7" w:rsidP="0066529E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 xml:space="preserve">89 093.52 </w:t>
            </w:r>
            <w:proofErr w:type="gramStart"/>
            <w:r w:rsidRPr="00397EBE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0B46B7" w:rsidRPr="00397EBE" w:rsidTr="0066529E">
        <w:tc>
          <w:tcPr>
            <w:tcW w:w="993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0B46B7" w:rsidRPr="00397EBE" w:rsidRDefault="000B46B7" w:rsidP="0066529E">
            <w:pPr>
              <w:spacing w:before="80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 xml:space="preserve">Zarys International </w:t>
            </w:r>
            <w:proofErr w:type="spellStart"/>
            <w:r w:rsidRPr="00397EBE">
              <w:rPr>
                <w:rFonts w:ascii="Arial Narrow" w:hAnsi="Arial Narrow" w:cs="Arial"/>
              </w:rPr>
              <w:t>Group</w:t>
            </w:r>
            <w:proofErr w:type="spellEnd"/>
            <w:r w:rsidRPr="00397EBE">
              <w:rPr>
                <w:rFonts w:ascii="Arial Narrow" w:hAnsi="Arial Narrow" w:cs="Arial"/>
              </w:rPr>
              <w:t xml:space="preserve"> spółka z ograniczoną odpowiedzialnością spółka komandytowa</w:t>
            </w:r>
          </w:p>
          <w:p w:rsidR="000B46B7" w:rsidRPr="00397EBE" w:rsidRDefault="000B46B7" w:rsidP="0066529E">
            <w:pPr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 xml:space="preserve">Pod Borem 18 </w:t>
            </w:r>
          </w:p>
          <w:p w:rsidR="000B46B7" w:rsidRPr="00397EBE" w:rsidRDefault="000B46B7" w:rsidP="0066529E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 xml:space="preserve">3 870.72 </w:t>
            </w:r>
            <w:proofErr w:type="gramStart"/>
            <w:r w:rsidRPr="00397EBE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740B10" w:rsidRPr="00397EBE" w:rsidTr="0066529E">
        <w:tc>
          <w:tcPr>
            <w:tcW w:w="993" w:type="dxa"/>
            <w:shd w:val="clear" w:color="auto" w:fill="auto"/>
            <w:vAlign w:val="center"/>
          </w:tcPr>
          <w:p w:rsidR="00740B10" w:rsidRPr="00397EBE" w:rsidRDefault="00740B10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0B10" w:rsidRPr="00397EBE" w:rsidRDefault="00740B10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17</w:t>
            </w:r>
          </w:p>
        </w:tc>
        <w:tc>
          <w:tcPr>
            <w:tcW w:w="4110" w:type="dxa"/>
            <w:shd w:val="clear" w:color="auto" w:fill="auto"/>
          </w:tcPr>
          <w:p w:rsidR="00740B10" w:rsidRPr="00397EBE" w:rsidRDefault="00740B10" w:rsidP="00740B10">
            <w:pPr>
              <w:spacing w:before="80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 xml:space="preserve">Zarys International </w:t>
            </w:r>
            <w:proofErr w:type="spellStart"/>
            <w:r w:rsidRPr="00397EBE">
              <w:rPr>
                <w:rFonts w:ascii="Arial Narrow" w:hAnsi="Arial Narrow" w:cs="Arial"/>
              </w:rPr>
              <w:t>Group</w:t>
            </w:r>
            <w:proofErr w:type="spellEnd"/>
            <w:r w:rsidRPr="00397EBE">
              <w:rPr>
                <w:rFonts w:ascii="Arial Narrow" w:hAnsi="Arial Narrow" w:cs="Arial"/>
              </w:rPr>
              <w:t xml:space="preserve"> spółka z ograniczoną odpowiedzialnością spółka komandytowa</w:t>
            </w:r>
          </w:p>
          <w:p w:rsidR="00740B10" w:rsidRPr="00397EBE" w:rsidRDefault="00740B10" w:rsidP="00740B10">
            <w:pPr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 xml:space="preserve">Pod Borem 18 </w:t>
            </w:r>
          </w:p>
          <w:p w:rsidR="00740B10" w:rsidRPr="00397EBE" w:rsidRDefault="00740B10" w:rsidP="00740B10">
            <w:pPr>
              <w:spacing w:before="80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0B10" w:rsidRPr="00397EBE" w:rsidRDefault="00740B10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1 840.32 </w:t>
            </w:r>
            <w:proofErr w:type="gramStart"/>
            <w:r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740B10" w:rsidRPr="00397EBE" w:rsidTr="0066529E">
        <w:tc>
          <w:tcPr>
            <w:tcW w:w="993" w:type="dxa"/>
            <w:shd w:val="clear" w:color="auto" w:fill="auto"/>
            <w:vAlign w:val="center"/>
          </w:tcPr>
          <w:p w:rsidR="00740B10" w:rsidRPr="00397EBE" w:rsidRDefault="00740B10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0B10" w:rsidRPr="00397EBE" w:rsidRDefault="00740B10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18</w:t>
            </w:r>
          </w:p>
        </w:tc>
        <w:tc>
          <w:tcPr>
            <w:tcW w:w="4110" w:type="dxa"/>
            <w:shd w:val="clear" w:color="auto" w:fill="auto"/>
          </w:tcPr>
          <w:p w:rsidR="00740B10" w:rsidRPr="00397EBE" w:rsidRDefault="00740B10" w:rsidP="00740B10">
            <w:pPr>
              <w:spacing w:before="80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 xml:space="preserve">Zarys International </w:t>
            </w:r>
            <w:proofErr w:type="spellStart"/>
            <w:r w:rsidRPr="00397EBE">
              <w:rPr>
                <w:rFonts w:ascii="Arial Narrow" w:hAnsi="Arial Narrow" w:cs="Arial"/>
              </w:rPr>
              <w:t>Group</w:t>
            </w:r>
            <w:proofErr w:type="spellEnd"/>
            <w:r w:rsidRPr="00397EBE">
              <w:rPr>
                <w:rFonts w:ascii="Arial Narrow" w:hAnsi="Arial Narrow" w:cs="Arial"/>
              </w:rPr>
              <w:t xml:space="preserve"> spółka z ograniczoną odpowiedzialnością spółka komandytowa</w:t>
            </w:r>
          </w:p>
          <w:p w:rsidR="00740B10" w:rsidRPr="00397EBE" w:rsidRDefault="00740B10" w:rsidP="00740B10">
            <w:pPr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 xml:space="preserve">Pod Borem 18 </w:t>
            </w:r>
          </w:p>
          <w:p w:rsidR="00740B10" w:rsidRPr="00397EBE" w:rsidRDefault="00740B10" w:rsidP="00740B10">
            <w:pPr>
              <w:spacing w:before="80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0B10" w:rsidRPr="00397EBE" w:rsidRDefault="00740B10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6 026,40 zł</w:t>
            </w:r>
          </w:p>
        </w:tc>
      </w:tr>
    </w:tbl>
    <w:p w:rsidR="00437853" w:rsidRDefault="00437853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:rsidR="00A80738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437853">
        <w:rPr>
          <w:rFonts w:ascii="Arial Narrow" w:hAnsi="Arial Narrow" w:cs="Arial"/>
          <w:i/>
          <w:sz w:val="22"/>
          <w:szCs w:val="22"/>
        </w:rPr>
        <w:t>Zamawiający</w:t>
      </w:r>
    </w:p>
    <w:p w:rsidR="00D032B6" w:rsidRDefault="00D032B6" w:rsidP="00D032B6">
      <w:pPr>
        <w:rPr>
          <w:rFonts w:ascii="Arial Narrow" w:hAnsi="Arial Narrow" w:cs="Arial"/>
          <w:szCs w:val="22"/>
        </w:rPr>
      </w:pPr>
    </w:p>
    <w:p w:rsidR="00D032B6" w:rsidRDefault="00D032B6" w:rsidP="00D032B6">
      <w:pPr>
        <w:rPr>
          <w:rFonts w:ascii="Arial Narrow" w:hAnsi="Arial Narrow" w:cs="Arial"/>
          <w:szCs w:val="22"/>
        </w:rPr>
      </w:pPr>
    </w:p>
    <w:p w:rsidR="00D032B6" w:rsidRDefault="00D032B6" w:rsidP="00D032B6">
      <w:pPr>
        <w:rPr>
          <w:rFonts w:ascii="Arial Narrow" w:hAnsi="Arial Narrow" w:cs="Arial"/>
          <w:szCs w:val="22"/>
        </w:rPr>
      </w:pPr>
    </w:p>
    <w:p w:rsidR="00D032B6" w:rsidRDefault="00D032B6" w:rsidP="00D032B6">
      <w:pPr>
        <w:rPr>
          <w:rFonts w:ascii="Arial Narrow" w:hAnsi="Arial Narrow" w:cs="Arial"/>
          <w:szCs w:val="22"/>
        </w:rPr>
      </w:pPr>
    </w:p>
    <w:p w:rsidR="00D032B6" w:rsidRDefault="00D032B6" w:rsidP="00D032B6">
      <w:pPr>
        <w:rPr>
          <w:rFonts w:ascii="Arial Narrow" w:hAnsi="Arial Narrow" w:cs="Arial"/>
          <w:szCs w:val="22"/>
        </w:rPr>
      </w:pPr>
    </w:p>
    <w:p w:rsidR="00D032B6" w:rsidRDefault="00D032B6" w:rsidP="00D032B6">
      <w:pPr>
        <w:rPr>
          <w:rFonts w:ascii="Arial Narrow" w:hAnsi="Arial Narrow" w:cs="Arial"/>
          <w:szCs w:val="22"/>
        </w:rPr>
      </w:pPr>
    </w:p>
    <w:p w:rsidR="00D032B6" w:rsidRDefault="00D032B6" w:rsidP="00D032B6">
      <w:pPr>
        <w:rPr>
          <w:rFonts w:ascii="Arial Narrow" w:hAnsi="Arial Narrow" w:cs="Arial"/>
          <w:szCs w:val="22"/>
        </w:rPr>
      </w:pPr>
    </w:p>
    <w:p w:rsidR="00D032B6" w:rsidRDefault="00D032B6" w:rsidP="00D032B6">
      <w:pPr>
        <w:rPr>
          <w:rFonts w:ascii="Arial Narrow" w:hAnsi="Arial Narrow" w:cs="Arial"/>
          <w:szCs w:val="22"/>
        </w:rPr>
      </w:pPr>
    </w:p>
    <w:p w:rsidR="00D032B6" w:rsidRDefault="00D032B6" w:rsidP="00D032B6">
      <w:pPr>
        <w:rPr>
          <w:rFonts w:ascii="Arial Narrow" w:hAnsi="Arial Narrow" w:cs="Arial"/>
          <w:szCs w:val="22"/>
        </w:rPr>
      </w:pPr>
    </w:p>
    <w:p w:rsidR="00D032B6" w:rsidRDefault="00D032B6" w:rsidP="00D032B6">
      <w:pPr>
        <w:rPr>
          <w:rFonts w:ascii="Arial Narrow" w:hAnsi="Arial Narrow" w:cs="Arial"/>
          <w:szCs w:val="22"/>
        </w:rPr>
      </w:pPr>
    </w:p>
    <w:p w:rsidR="00D032B6" w:rsidRDefault="00D032B6" w:rsidP="00D032B6">
      <w:pPr>
        <w:rPr>
          <w:rFonts w:ascii="Arial Narrow" w:hAnsi="Arial Narrow" w:cs="Arial"/>
          <w:szCs w:val="22"/>
        </w:rPr>
      </w:pPr>
    </w:p>
    <w:p w:rsidR="00D032B6" w:rsidRDefault="00D032B6" w:rsidP="00D032B6">
      <w:pPr>
        <w:rPr>
          <w:rFonts w:ascii="Arial Narrow" w:hAnsi="Arial Narrow" w:cs="Arial"/>
          <w:szCs w:val="22"/>
        </w:rPr>
      </w:pPr>
    </w:p>
    <w:p w:rsidR="00D032B6" w:rsidRDefault="00D032B6" w:rsidP="00D032B6">
      <w:pPr>
        <w:rPr>
          <w:rFonts w:ascii="Arial Narrow" w:hAnsi="Arial Narrow" w:cs="Arial"/>
          <w:szCs w:val="22"/>
        </w:rPr>
      </w:pPr>
    </w:p>
    <w:p w:rsidR="00D032B6" w:rsidRDefault="00D032B6" w:rsidP="00D032B6">
      <w:pPr>
        <w:rPr>
          <w:rFonts w:ascii="Arial Narrow" w:hAnsi="Arial Narrow" w:cs="Arial"/>
          <w:szCs w:val="22"/>
        </w:rPr>
      </w:pPr>
    </w:p>
    <w:p w:rsidR="00D032B6" w:rsidRDefault="00D032B6" w:rsidP="00D032B6">
      <w:pPr>
        <w:rPr>
          <w:rFonts w:ascii="Arial Narrow" w:hAnsi="Arial Narrow" w:cs="Arial"/>
          <w:szCs w:val="22"/>
        </w:rPr>
      </w:pPr>
    </w:p>
    <w:p w:rsidR="00D032B6" w:rsidRDefault="00D032B6" w:rsidP="00D032B6">
      <w:pPr>
        <w:rPr>
          <w:rFonts w:ascii="Arial Narrow" w:hAnsi="Arial Narrow" w:cs="Arial"/>
          <w:szCs w:val="22"/>
        </w:rPr>
      </w:pPr>
    </w:p>
    <w:p w:rsidR="00D032B6" w:rsidRDefault="00D032B6" w:rsidP="00D032B6">
      <w:pPr>
        <w:rPr>
          <w:rFonts w:ascii="Arial Narrow" w:hAnsi="Arial Narrow" w:cs="Arial"/>
          <w:szCs w:val="22"/>
        </w:rPr>
      </w:pPr>
    </w:p>
    <w:p w:rsidR="00D032B6" w:rsidRDefault="00D032B6" w:rsidP="00D032B6">
      <w:pPr>
        <w:rPr>
          <w:rFonts w:ascii="Arial Narrow" w:hAnsi="Arial Narrow" w:cs="Arial"/>
          <w:szCs w:val="22"/>
        </w:rPr>
      </w:pPr>
    </w:p>
    <w:p w:rsidR="00D032B6" w:rsidRDefault="00D032B6" w:rsidP="00D032B6">
      <w:pPr>
        <w:rPr>
          <w:rFonts w:ascii="Arial Narrow" w:hAnsi="Arial Narrow" w:cs="Arial"/>
          <w:szCs w:val="22"/>
        </w:rPr>
      </w:pPr>
    </w:p>
    <w:p w:rsidR="00D032B6" w:rsidRDefault="00D032B6" w:rsidP="00D032B6">
      <w:pPr>
        <w:rPr>
          <w:rFonts w:ascii="Arial Narrow" w:hAnsi="Arial Narrow" w:cs="Arial"/>
          <w:szCs w:val="22"/>
        </w:rPr>
      </w:pPr>
    </w:p>
    <w:p w:rsidR="00D032B6" w:rsidRPr="00FA56D3" w:rsidRDefault="00D032B6" w:rsidP="00D032B6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 xml:space="preserve">Wykonano w 1 egz. na </w:t>
      </w:r>
      <w:r>
        <w:rPr>
          <w:rFonts w:ascii="Arial Narrow" w:hAnsi="Arial Narrow" w:cs="Arial"/>
          <w:szCs w:val="22"/>
        </w:rPr>
        <w:t>2</w:t>
      </w:r>
      <w:r w:rsidRPr="00FA56D3">
        <w:rPr>
          <w:rFonts w:ascii="Arial Narrow" w:hAnsi="Arial Narrow" w:cs="Arial"/>
          <w:szCs w:val="22"/>
        </w:rPr>
        <w:t xml:space="preserve"> ark.</w:t>
      </w:r>
    </w:p>
    <w:p w:rsidR="00D032B6" w:rsidRPr="00FA56D3" w:rsidRDefault="00D032B6" w:rsidP="00D032B6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>Egz. 1 – strona WWW Zamawiające</w:t>
      </w:r>
      <w:r>
        <w:rPr>
          <w:rFonts w:ascii="Arial Narrow" w:hAnsi="Arial Narrow" w:cs="Arial"/>
          <w:szCs w:val="22"/>
        </w:rPr>
        <w:t>go; platforma e-propublico.</w:t>
      </w:r>
      <w:proofErr w:type="gramStart"/>
      <w:r>
        <w:rPr>
          <w:rFonts w:ascii="Arial Narrow" w:hAnsi="Arial Narrow" w:cs="Arial"/>
          <w:szCs w:val="22"/>
        </w:rPr>
        <w:t>pl</w:t>
      </w:r>
      <w:proofErr w:type="gramEnd"/>
      <w:r>
        <w:rPr>
          <w:rFonts w:ascii="Arial Narrow" w:hAnsi="Arial Narrow" w:cs="Arial"/>
          <w:szCs w:val="22"/>
        </w:rPr>
        <w:t xml:space="preserve">; </w:t>
      </w:r>
      <w:proofErr w:type="spellStart"/>
      <w:r>
        <w:rPr>
          <w:rFonts w:ascii="Arial Narrow" w:hAnsi="Arial Narrow" w:cs="Arial"/>
          <w:szCs w:val="22"/>
        </w:rPr>
        <w:t>S</w:t>
      </w:r>
      <w:r w:rsidRPr="00FA56D3">
        <w:rPr>
          <w:rFonts w:ascii="Arial Narrow" w:hAnsi="Arial Narrow" w:cs="Arial"/>
          <w:szCs w:val="22"/>
        </w:rPr>
        <w:t>ZPubl</w:t>
      </w:r>
      <w:proofErr w:type="spellEnd"/>
      <w:r w:rsidRPr="00FA56D3">
        <w:rPr>
          <w:rFonts w:ascii="Arial Narrow" w:hAnsi="Arial Narrow" w:cs="Arial"/>
          <w:szCs w:val="22"/>
        </w:rPr>
        <w:t>. T 2612 B</w:t>
      </w:r>
      <w:r>
        <w:rPr>
          <w:rFonts w:ascii="Arial Narrow" w:hAnsi="Arial Narrow" w:cs="Arial"/>
          <w:szCs w:val="22"/>
        </w:rPr>
        <w:t>5</w:t>
      </w:r>
    </w:p>
    <w:p w:rsidR="00D032B6" w:rsidRPr="00FA56D3" w:rsidRDefault="00D032B6" w:rsidP="00D032B6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 xml:space="preserve">Wyk. </w:t>
      </w:r>
      <w:r>
        <w:rPr>
          <w:rFonts w:ascii="Arial Narrow" w:hAnsi="Arial Narrow" w:cs="Arial"/>
          <w:szCs w:val="22"/>
        </w:rPr>
        <w:t xml:space="preserve">B. Baranowska </w:t>
      </w:r>
      <w:r w:rsidRPr="00FA56D3">
        <w:rPr>
          <w:rFonts w:ascii="Arial Narrow" w:hAnsi="Arial Narrow" w:cs="Arial"/>
          <w:szCs w:val="22"/>
        </w:rPr>
        <w:t xml:space="preserve">tel. 261 417 </w:t>
      </w:r>
      <w:r>
        <w:rPr>
          <w:rFonts w:ascii="Arial Narrow" w:hAnsi="Arial Narrow" w:cs="Arial"/>
          <w:szCs w:val="22"/>
        </w:rPr>
        <w:t>364</w:t>
      </w:r>
    </w:p>
    <w:p w:rsidR="00D032B6" w:rsidRPr="00437853" w:rsidRDefault="00D032B6" w:rsidP="00856101">
      <w:pPr>
        <w:rPr>
          <w:rFonts w:ascii="Arial Narrow" w:hAnsi="Arial Narrow" w:cs="Arial"/>
          <w:i/>
          <w:sz w:val="22"/>
          <w:szCs w:val="22"/>
        </w:rPr>
      </w:pPr>
      <w:r w:rsidRPr="00FA56D3">
        <w:rPr>
          <w:rFonts w:ascii="Arial Narrow" w:hAnsi="Arial Narrow" w:cs="Arial"/>
          <w:szCs w:val="22"/>
        </w:rPr>
        <w:t>Data: 202</w:t>
      </w:r>
      <w:r>
        <w:rPr>
          <w:rFonts w:ascii="Arial Narrow" w:hAnsi="Arial Narrow" w:cs="Arial"/>
          <w:szCs w:val="22"/>
        </w:rPr>
        <w:t>3-03-</w:t>
      </w:r>
      <w:r w:rsidR="00740B10">
        <w:rPr>
          <w:rFonts w:ascii="Arial Narrow" w:hAnsi="Arial Narrow" w:cs="Arial"/>
          <w:szCs w:val="22"/>
        </w:rPr>
        <w:t>29</w:t>
      </w:r>
      <w:bookmarkEnd w:id="0"/>
    </w:p>
    <w:sectPr w:rsidR="00D032B6" w:rsidRPr="0043785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7AAD" w:rsidRDefault="00C17AAD">
      <w:r>
        <w:separator/>
      </w:r>
    </w:p>
  </w:endnote>
  <w:endnote w:type="continuationSeparator" w:id="0">
    <w:p w:rsidR="00C17AAD" w:rsidRDefault="00C17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C944A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0CF62FF" wp14:editId="1F1599C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40B1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40B10">
      <w:rPr>
        <w:rStyle w:val="Numerstrony"/>
        <w:rFonts w:ascii="Arial" w:hAnsi="Arial"/>
        <w:noProof/>
        <w:sz w:val="18"/>
        <w:szCs w:val="18"/>
      </w:rPr>
      <w:t>4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40B10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7AAD" w:rsidRDefault="00C17AAD">
      <w:r>
        <w:separator/>
      </w:r>
    </w:p>
  </w:footnote>
  <w:footnote w:type="continuationSeparator" w:id="0">
    <w:p w:rsidR="00C17AAD" w:rsidRDefault="00C17A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46B7" w:rsidRDefault="000B46B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46B7" w:rsidRDefault="000B46B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46B7" w:rsidRDefault="000B46B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627B"/>
    <w:rsid w:val="00007727"/>
    <w:rsid w:val="00017720"/>
    <w:rsid w:val="00035488"/>
    <w:rsid w:val="000B46B7"/>
    <w:rsid w:val="000D7F25"/>
    <w:rsid w:val="000E00E5"/>
    <w:rsid w:val="00173B20"/>
    <w:rsid w:val="001C69FF"/>
    <w:rsid w:val="0023318D"/>
    <w:rsid w:val="00397EBE"/>
    <w:rsid w:val="003D72FD"/>
    <w:rsid w:val="00423179"/>
    <w:rsid w:val="00437853"/>
    <w:rsid w:val="00490DC0"/>
    <w:rsid w:val="00493F8C"/>
    <w:rsid w:val="004C7E9B"/>
    <w:rsid w:val="005614F2"/>
    <w:rsid w:val="00577BC6"/>
    <w:rsid w:val="0069085C"/>
    <w:rsid w:val="006B27ED"/>
    <w:rsid w:val="00740B10"/>
    <w:rsid w:val="00843263"/>
    <w:rsid w:val="00856101"/>
    <w:rsid w:val="00861E75"/>
    <w:rsid w:val="009D19BD"/>
    <w:rsid w:val="009F189D"/>
    <w:rsid w:val="00A80738"/>
    <w:rsid w:val="00BB547B"/>
    <w:rsid w:val="00C17AAD"/>
    <w:rsid w:val="00C236D3"/>
    <w:rsid w:val="00C659E2"/>
    <w:rsid w:val="00C82837"/>
    <w:rsid w:val="00C944AF"/>
    <w:rsid w:val="00CA3D66"/>
    <w:rsid w:val="00CB0802"/>
    <w:rsid w:val="00D032B6"/>
    <w:rsid w:val="00D665F5"/>
    <w:rsid w:val="00D7128F"/>
    <w:rsid w:val="00EA3476"/>
    <w:rsid w:val="00EB627B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647</Words>
  <Characters>3885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4523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2023-03-29T05:20:00Z</cp:lastPrinted>
  <dcterms:created xsi:type="dcterms:W3CDTF">2023-03-29T05:17:00Z</dcterms:created>
  <dcterms:modified xsi:type="dcterms:W3CDTF">2023-03-29T05:20:00Z</dcterms:modified>
</cp:coreProperties>
</file>