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C5FB0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8C5FB0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8C5FB0" w:rsidRPr="008C5FB0">
        <w:rPr>
          <w:rFonts w:ascii="Arial" w:hAnsi="Arial" w:cs="Arial"/>
          <w:bCs/>
          <w:i w:val="0"/>
          <w:sz w:val="22"/>
          <w:szCs w:val="24"/>
        </w:rPr>
        <w:t>2</w:t>
      </w:r>
      <w:r w:rsidR="00B36ABD" w:rsidRPr="008C5FB0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11B4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11B40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311B40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311B40">
        <w:rPr>
          <w:rFonts w:ascii="Arial" w:hAnsi="Arial" w:cs="Arial"/>
        </w:rPr>
        <w:t>ul</w:t>
      </w:r>
      <w:proofErr w:type="gramEnd"/>
      <w:r w:rsidRPr="00311B40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311B40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11B4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11B40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311B40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1B40" w:rsidRPr="0012157F" w:rsidTr="00906701">
        <w:tc>
          <w:tcPr>
            <w:tcW w:w="9104" w:type="dxa"/>
            <w:shd w:val="clear" w:color="auto" w:fill="D9D9D9"/>
          </w:tcPr>
          <w:p w:rsidR="00311B40" w:rsidRPr="0012157F" w:rsidRDefault="00311B40" w:rsidP="009067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11B40" w:rsidRPr="0012157F" w:rsidRDefault="00311B40" w:rsidP="009067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311B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11B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11B4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11B40" w:rsidRPr="00612283" w:rsidRDefault="00311B40" w:rsidP="0090670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11B40" w:rsidRPr="00612283" w:rsidRDefault="00311B40" w:rsidP="00906701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11B40" w:rsidRPr="0012157F" w:rsidRDefault="00311B40" w:rsidP="0090670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11B4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11B40">
        <w:rPr>
          <w:rFonts w:ascii="Arial" w:hAnsi="Arial" w:cs="Arial"/>
          <w:b/>
          <w:sz w:val="24"/>
          <w:szCs w:val="24"/>
        </w:rPr>
        <w:t xml:space="preserve">Dostawa </w:t>
      </w:r>
      <w:r w:rsidR="008C5FB0" w:rsidRPr="00311B40">
        <w:rPr>
          <w:rFonts w:ascii="Arial" w:hAnsi="Arial" w:cs="Arial"/>
          <w:b/>
          <w:sz w:val="24"/>
          <w:szCs w:val="24"/>
        </w:rPr>
        <w:t>sprzętu</w:t>
      </w:r>
      <w:r w:rsidRPr="00311B40">
        <w:rPr>
          <w:rFonts w:ascii="Arial" w:hAnsi="Arial" w:cs="Arial"/>
          <w:b/>
          <w:sz w:val="24"/>
          <w:szCs w:val="24"/>
        </w:rPr>
        <w:t xml:space="preserve"> komputerowego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11B40" w:rsidRPr="00311B40">
        <w:rPr>
          <w:rFonts w:ascii="Arial" w:hAnsi="Arial" w:cs="Arial"/>
          <w:b/>
          <w:sz w:val="24"/>
          <w:szCs w:val="24"/>
        </w:rPr>
        <w:t>29/2023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311B40" w:rsidRPr="00311B4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311B40" w:rsidRPr="00992BD8" w:rsidRDefault="00311B40" w:rsidP="00311B4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311B40" w:rsidP="00311B40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311B40" w:rsidRPr="0012157F" w:rsidRDefault="00311B40" w:rsidP="00311B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C5FB0" w:rsidRDefault="008C5FB0" w:rsidP="00311B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11B40" w:rsidRPr="0012157F" w:rsidRDefault="00311B40" w:rsidP="00311B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311B40" w:rsidRPr="0012157F" w:rsidRDefault="00311B40" w:rsidP="00311B4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11B40" w:rsidRPr="00A44833" w:rsidRDefault="00311B40" w:rsidP="00311B4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311B40" w:rsidRPr="0012157F" w:rsidRDefault="00311B40" w:rsidP="00311B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311B40" w:rsidRPr="0012157F" w:rsidRDefault="00311B40" w:rsidP="00311B40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8C5FB0" w:rsidRDefault="008C5FB0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1B40" w:rsidRPr="0012157F" w:rsidTr="009067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B40" w:rsidRPr="0012157F" w:rsidRDefault="00311B40" w:rsidP="009067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B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B40" w:rsidRPr="0012157F" w:rsidRDefault="00311B40" w:rsidP="009067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1B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11B40" w:rsidRPr="0012157F" w:rsidRDefault="00311B40" w:rsidP="009067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1B4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311B40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311B40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311B40" w:rsidRPr="0012157F" w:rsidTr="009067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B40" w:rsidRPr="0012157F" w:rsidRDefault="00311B40" w:rsidP="009067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1B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B40" w:rsidRPr="0012157F" w:rsidRDefault="00311B40" w:rsidP="009067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1B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11B40" w:rsidRPr="0012157F" w:rsidRDefault="00311B40" w:rsidP="009067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1B4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8C5FB0" w:rsidRPr="00E426EB" w:rsidRDefault="008C5FB0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1A3" w:rsidRDefault="000F01A3" w:rsidP="0038231F">
      <w:pPr>
        <w:spacing w:after="0" w:line="240" w:lineRule="auto"/>
      </w:pPr>
      <w:r>
        <w:separator/>
      </w:r>
    </w:p>
  </w:endnote>
  <w:endnote w:type="continuationSeparator" w:id="0">
    <w:p w:rsidR="000F01A3" w:rsidRDefault="000F01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B40" w:rsidRDefault="00311B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66C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66C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B40" w:rsidRDefault="00311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1A3" w:rsidRDefault="000F01A3" w:rsidP="0038231F">
      <w:pPr>
        <w:spacing w:after="0" w:line="240" w:lineRule="auto"/>
      </w:pPr>
      <w:r>
        <w:separator/>
      </w:r>
    </w:p>
  </w:footnote>
  <w:footnote w:type="continuationSeparator" w:id="0">
    <w:p w:rsidR="000F01A3" w:rsidRDefault="000F01A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B40" w:rsidRDefault="00311B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B40" w:rsidRDefault="00311B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B40" w:rsidRDefault="00311B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1A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1A3"/>
    <w:rsid w:val="00110593"/>
    <w:rsid w:val="0011306C"/>
    <w:rsid w:val="0012157F"/>
    <w:rsid w:val="00160A7A"/>
    <w:rsid w:val="001666C1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B4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5FB0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0C80D-2B44-40CF-8CAB-AB4D775B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2023-03-28T12:08:00Z</cp:lastPrinted>
  <dcterms:created xsi:type="dcterms:W3CDTF">2023-03-28T12:07:00Z</dcterms:created>
  <dcterms:modified xsi:type="dcterms:W3CDTF">2023-03-28T12:08:00Z</dcterms:modified>
</cp:coreProperties>
</file>