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264B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i/>
          <w:szCs w:val="24"/>
          <w:lang w:eastAsia="pl-PL"/>
        </w:rPr>
      </w:pPr>
      <w:r w:rsidRPr="002264B9">
        <w:rPr>
          <w:rFonts w:ascii="Arial" w:eastAsia="Times New Roman" w:hAnsi="Arial" w:cs="Arial"/>
          <w:bCs/>
          <w:i/>
          <w:szCs w:val="24"/>
          <w:lang w:eastAsia="pl-PL"/>
        </w:rPr>
        <w:t xml:space="preserve">Załącznik nr </w:t>
      </w:r>
      <w:r w:rsidR="004D0A58" w:rsidRPr="002264B9">
        <w:rPr>
          <w:rFonts w:ascii="Arial" w:eastAsia="Times New Roman" w:hAnsi="Arial" w:cs="Arial"/>
          <w:bCs/>
          <w:i/>
          <w:szCs w:val="24"/>
          <w:lang w:eastAsia="pl-PL"/>
        </w:rPr>
        <w:t>6</w:t>
      </w:r>
      <w:r w:rsidRPr="002264B9">
        <w:rPr>
          <w:rFonts w:ascii="Arial" w:eastAsia="Times New Roman" w:hAnsi="Arial" w:cs="Arial"/>
          <w:bCs/>
          <w:i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297034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0A58" w:rsidRPr="00C14101" w:rsidTr="0090670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0A58" w:rsidRPr="00C14101" w:rsidRDefault="004D0A58" w:rsidP="0090670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D0A58" w:rsidRPr="00C14101" w:rsidRDefault="004D0A58" w:rsidP="0090670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4D0A5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D0A5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D0A5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D0A58" w:rsidRPr="00C14101" w:rsidRDefault="004D0A58" w:rsidP="0090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4D0A58" w:rsidRPr="00C14101" w:rsidRDefault="004D0A58" w:rsidP="0090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4D0A58" w:rsidP="00297034">
      <w:pPr>
        <w:widowControl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D0A58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</w:t>
      </w:r>
    </w:p>
    <w:p w:rsidR="00BC121E" w:rsidRPr="00C14101" w:rsidRDefault="00BC121E" w:rsidP="00297034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D0A58" w:rsidRPr="004D0A58">
        <w:rPr>
          <w:rFonts w:ascii="Arial" w:eastAsia="Times New Roman" w:hAnsi="Arial" w:cs="Arial"/>
          <w:b/>
          <w:sz w:val="24"/>
          <w:szCs w:val="24"/>
          <w:lang w:eastAsia="pl-PL"/>
        </w:rPr>
        <w:t>29/2023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4D0A58" w:rsidRPr="004D0A5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70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97034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703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97034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703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97034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97034" w:rsidRDefault="00BC121E" w:rsidP="00297034">
      <w:pPr>
        <w:widowControl w:val="0"/>
        <w:adjustRightInd w:val="0"/>
        <w:spacing w:after="0" w:line="360" w:lineRule="atLeast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  <w:r w:rsidR="00297034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Pr="00297034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29703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297034" w:rsidRPr="00067B62" w:rsidRDefault="00297034" w:rsidP="0029703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4D0A5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sectPr w:rsidR="00BC121E" w:rsidRPr="00C14101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0BC" w:rsidRDefault="007400BC">
      <w:r>
        <w:separator/>
      </w:r>
    </w:p>
  </w:endnote>
  <w:endnote w:type="continuationSeparator" w:id="0">
    <w:p w:rsidR="007400BC" w:rsidRDefault="0074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264B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4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4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58" w:rsidRDefault="004D0A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0BC" w:rsidRDefault="007400BC">
      <w:r>
        <w:separator/>
      </w:r>
    </w:p>
  </w:footnote>
  <w:footnote w:type="continuationSeparator" w:id="0">
    <w:p w:rsidR="007400BC" w:rsidRDefault="00740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58" w:rsidRDefault="004D0A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58" w:rsidRDefault="004D0A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58" w:rsidRDefault="004D0A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0B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64B9"/>
    <w:rsid w:val="00283561"/>
    <w:rsid w:val="00297034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0A58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00BC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079D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7A3BB-CD70-47D7-8A9F-4B42E451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229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2023-03-29T09:24:00Z</cp:lastPrinted>
  <dcterms:created xsi:type="dcterms:W3CDTF">2023-03-28T12:42:00Z</dcterms:created>
  <dcterms:modified xsi:type="dcterms:W3CDTF">2023-03-29T09:24:00Z</dcterms:modified>
</cp:coreProperties>
</file>