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26927" w:rsidRPr="00726927">
        <w:rPr>
          <w:rFonts w:ascii="Arial" w:hAnsi="Arial" w:cs="Arial"/>
          <w:bCs/>
          <w:i w:val="0"/>
          <w:szCs w:val="24"/>
        </w:rPr>
        <w:t>8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26927" w:rsidRPr="0072692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726927" w:rsidRPr="00726927">
        <w:rPr>
          <w:rFonts w:ascii="Arial" w:hAnsi="Arial" w:cs="Arial"/>
        </w:rPr>
        <w:t>ul</w:t>
      </w:r>
      <w:proofErr w:type="gramEnd"/>
      <w:r w:rsidR="00726927" w:rsidRPr="00726927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726927" w:rsidRPr="00726927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26927" w:rsidRPr="00726927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726927" w:rsidRPr="00726927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6927" w:rsidRPr="0012157F" w:rsidTr="00906701">
        <w:tc>
          <w:tcPr>
            <w:tcW w:w="9104" w:type="dxa"/>
            <w:shd w:val="clear" w:color="auto" w:fill="D9D9D9"/>
          </w:tcPr>
          <w:p w:rsidR="00726927" w:rsidRPr="00D762C5" w:rsidRDefault="00726927" w:rsidP="0090670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726927" w:rsidRDefault="00726927" w:rsidP="009067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72692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692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692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26927" w:rsidRPr="00534752" w:rsidRDefault="00726927" w:rsidP="00906701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2692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26927">
        <w:rPr>
          <w:rFonts w:ascii="Arial" w:hAnsi="Arial" w:cs="Arial"/>
          <w:b/>
          <w:sz w:val="24"/>
          <w:szCs w:val="24"/>
        </w:rPr>
        <w:t>Dostawa sprzętu komputerowego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26927" w:rsidRPr="00726927">
        <w:rPr>
          <w:rFonts w:ascii="Arial" w:hAnsi="Arial" w:cs="Arial"/>
          <w:b/>
          <w:sz w:val="24"/>
          <w:szCs w:val="24"/>
        </w:rPr>
        <w:t>29/2023</w:t>
      </w:r>
    </w:p>
    <w:p w:rsidR="00F90CD1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726927" w:rsidRPr="0072692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655972" w:rsidRPr="0012157F" w:rsidRDefault="00655972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726927" w:rsidRPr="00992BD8" w:rsidRDefault="00726927" w:rsidP="0072692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726927" w:rsidP="00726927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726927" w:rsidRPr="0012157F" w:rsidRDefault="00726927" w:rsidP="007269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26927" w:rsidRPr="0012157F" w:rsidRDefault="00726927" w:rsidP="007269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726927" w:rsidRPr="0012157F" w:rsidRDefault="00726927" w:rsidP="0072692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26927" w:rsidRPr="00922A11" w:rsidRDefault="00726927" w:rsidP="0072692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726927" w:rsidRPr="0012157F" w:rsidRDefault="00726927" w:rsidP="007269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726927" w:rsidRPr="0012157F" w:rsidRDefault="00726927" w:rsidP="00726927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55972" w:rsidRDefault="00023477" w:rsidP="00922A11">
      <w:pPr>
        <w:spacing w:after="120"/>
        <w:rPr>
          <w:rFonts w:ascii="Arial" w:hAnsi="Arial" w:cs="Arial"/>
          <w:sz w:val="10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655972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5972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655972">
              <w:rPr>
                <w:rFonts w:ascii="Arial" w:hAnsi="Arial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55972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4"/>
              </w:rPr>
            </w:pPr>
            <w:r w:rsidRPr="00655972">
              <w:rPr>
                <w:rFonts w:ascii="Arial" w:hAnsi="Arial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726927" w:rsidRPr="0012157F" w:rsidTr="009067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27" w:rsidRPr="0012157F" w:rsidRDefault="00726927" w:rsidP="009067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69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27" w:rsidRPr="0012157F" w:rsidRDefault="00726927" w:rsidP="009067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692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26927" w:rsidRPr="0012157F" w:rsidRDefault="00726927" w:rsidP="0065597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692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  <w:tr w:rsidR="00726927" w:rsidRPr="0012157F" w:rsidTr="009067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27" w:rsidRPr="0012157F" w:rsidRDefault="00726927" w:rsidP="0090670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69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27" w:rsidRPr="0012157F" w:rsidRDefault="00726927" w:rsidP="00906701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692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26927" w:rsidRPr="0012157F" w:rsidRDefault="00726927" w:rsidP="00906701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692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655972" w:rsidRDefault="00655972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E52" w:rsidRDefault="003B7E52" w:rsidP="0038231F">
      <w:pPr>
        <w:spacing w:after="0" w:line="240" w:lineRule="auto"/>
      </w:pPr>
      <w:r>
        <w:separator/>
      </w:r>
    </w:p>
  </w:endnote>
  <w:endnote w:type="continuationSeparator" w:id="0">
    <w:p w:rsidR="003B7E52" w:rsidRDefault="003B7E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927" w:rsidRDefault="007269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3A8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3A8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927" w:rsidRDefault="007269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E52" w:rsidRDefault="003B7E52" w:rsidP="0038231F">
      <w:pPr>
        <w:spacing w:after="0" w:line="240" w:lineRule="auto"/>
      </w:pPr>
      <w:r>
        <w:separator/>
      </w:r>
    </w:p>
  </w:footnote>
  <w:footnote w:type="continuationSeparator" w:id="0">
    <w:p w:rsidR="003B7E52" w:rsidRDefault="003B7E52" w:rsidP="0038231F">
      <w:pPr>
        <w:spacing w:after="0" w:line="240" w:lineRule="auto"/>
      </w:pPr>
      <w:r>
        <w:continuationSeparator/>
      </w:r>
    </w:p>
  </w:footnote>
  <w:footnote w:id="1">
    <w:p w:rsidR="0011306C" w:rsidRPr="00655972" w:rsidRDefault="0011306C" w:rsidP="0011306C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655972">
        <w:rPr>
          <w:rStyle w:val="Odwoanieprzypisudolnego"/>
          <w:sz w:val="18"/>
        </w:rPr>
        <w:footnoteRef/>
      </w:r>
      <w:r w:rsidRPr="00655972">
        <w:rPr>
          <w:sz w:val="18"/>
        </w:rPr>
        <w:t xml:space="preserve"> </w:t>
      </w:r>
      <w:r w:rsidRPr="00655972">
        <w:rPr>
          <w:rFonts w:ascii="Arial" w:hAnsi="Arial" w:cs="Arial"/>
          <w:sz w:val="14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655972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4"/>
          <w:szCs w:val="16"/>
        </w:rPr>
      </w:pPr>
      <w:proofErr w:type="gramStart"/>
      <w:r w:rsidRPr="00655972">
        <w:rPr>
          <w:rFonts w:ascii="Arial" w:hAnsi="Arial" w:cs="Arial"/>
          <w:sz w:val="14"/>
          <w:szCs w:val="16"/>
        </w:rPr>
        <w:t>wykonawcę</w:t>
      </w:r>
      <w:proofErr w:type="gramEnd"/>
      <w:r w:rsidRPr="00655972">
        <w:rPr>
          <w:rFonts w:ascii="Arial" w:hAnsi="Arial" w:cs="Arial"/>
          <w:sz w:val="14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655972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4"/>
          <w:szCs w:val="16"/>
        </w:rPr>
      </w:pPr>
      <w:proofErr w:type="gramStart"/>
      <w:r w:rsidRPr="00655972">
        <w:rPr>
          <w:rFonts w:ascii="Arial" w:hAnsi="Arial" w:cs="Arial"/>
          <w:sz w:val="14"/>
          <w:szCs w:val="16"/>
        </w:rPr>
        <w:t>wykonawcę</w:t>
      </w:r>
      <w:proofErr w:type="gramEnd"/>
      <w:r w:rsidRPr="00655972">
        <w:rPr>
          <w:rFonts w:ascii="Arial" w:hAnsi="Arial" w:cs="Arial"/>
          <w:sz w:val="14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655972">
        <w:rPr>
          <w:rFonts w:ascii="Arial" w:hAnsi="Arial" w:cs="Arial"/>
          <w:sz w:val="14"/>
          <w:szCs w:val="16"/>
        </w:rPr>
        <w:t>z</w:t>
      </w:r>
      <w:proofErr w:type="gramEnd"/>
      <w:r w:rsidRPr="00655972">
        <w:rPr>
          <w:rFonts w:ascii="Arial" w:hAnsi="Arial" w:cs="Arial"/>
          <w:sz w:val="14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655972">
        <w:rPr>
          <w:rFonts w:ascii="Arial" w:hAnsi="Arial" w:cs="Arial"/>
          <w:sz w:val="14"/>
          <w:szCs w:val="16"/>
        </w:rPr>
        <w:t>wykonawcę</w:t>
      </w:r>
      <w:proofErr w:type="gramEnd"/>
      <w:r w:rsidRPr="00655972">
        <w:rPr>
          <w:rFonts w:ascii="Arial" w:hAnsi="Arial" w:cs="Arial"/>
          <w:sz w:val="14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655972">
        <w:rPr>
          <w:rFonts w:ascii="Arial" w:hAnsi="Arial" w:cs="Arial"/>
          <w:sz w:val="14"/>
          <w:szCs w:val="16"/>
        </w:rPr>
        <w:t>z</w:t>
      </w:r>
      <w:proofErr w:type="gramEnd"/>
      <w:r w:rsidRPr="00655972">
        <w:rPr>
          <w:rFonts w:ascii="Arial" w:hAnsi="Arial" w:cs="Arial"/>
          <w:sz w:val="14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927" w:rsidRDefault="007269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927" w:rsidRDefault="007269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927" w:rsidRDefault="007269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E52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B7E52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5972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26927"/>
    <w:rsid w:val="00735EF7"/>
    <w:rsid w:val="00743A8B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182D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885EA-A051-46EC-98C8-F32ECA771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658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2023-03-28T12:51:00Z</cp:lastPrinted>
  <dcterms:created xsi:type="dcterms:W3CDTF">2023-03-28T12:48:00Z</dcterms:created>
  <dcterms:modified xsi:type="dcterms:W3CDTF">2023-03-28T12:51:00Z</dcterms:modified>
</cp:coreProperties>
</file>