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2D32358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95758A">
        <w:rPr>
          <w:b/>
          <w:sz w:val="22"/>
          <w:szCs w:val="22"/>
        </w:rPr>
        <w:t>aparatury medycznej</w:t>
      </w:r>
      <w:r w:rsidR="00C02BAF">
        <w:rPr>
          <w:b/>
          <w:sz w:val="22"/>
          <w:szCs w:val="22"/>
        </w:rPr>
        <w:t xml:space="preserve"> dla Filii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77777777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3C3036B7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t xml:space="preserve">Zadanie nr 1: </w:t>
      </w:r>
      <w:bookmarkStart w:id="4" w:name="_Hlk67910880"/>
      <w:proofErr w:type="spellStart"/>
      <w:r w:rsidR="00C02BAF">
        <w:rPr>
          <w:bCs/>
          <w:sz w:val="22"/>
          <w:u w:val="single"/>
          <w:lang w:val="en-US"/>
        </w:rPr>
        <w:t>Przeglądy</w:t>
      </w:r>
      <w:proofErr w:type="spellEnd"/>
      <w:r w:rsidR="00C02BAF">
        <w:rPr>
          <w:bCs/>
          <w:sz w:val="22"/>
          <w:u w:val="single"/>
          <w:lang w:val="en-US"/>
        </w:rPr>
        <w:t xml:space="preserve"> i </w:t>
      </w:r>
      <w:proofErr w:type="spellStart"/>
      <w:r w:rsidR="00C02BAF">
        <w:rPr>
          <w:bCs/>
          <w:sz w:val="22"/>
          <w:u w:val="single"/>
          <w:lang w:val="en-US"/>
        </w:rPr>
        <w:t>naprawy</w:t>
      </w:r>
      <w:proofErr w:type="spellEnd"/>
      <w:r w:rsidR="00C02BAF">
        <w:rPr>
          <w:bCs/>
          <w:sz w:val="22"/>
          <w:u w:val="single"/>
          <w:lang w:val="en-US"/>
        </w:rPr>
        <w:t xml:space="preserve"> </w:t>
      </w:r>
      <w:proofErr w:type="spellStart"/>
      <w:r w:rsidR="00C02BAF">
        <w:rPr>
          <w:bCs/>
          <w:sz w:val="22"/>
          <w:u w:val="single"/>
          <w:lang w:val="en-US"/>
        </w:rPr>
        <w:t>Echokardiografów</w:t>
      </w:r>
      <w:proofErr w:type="spellEnd"/>
    </w:p>
    <w:p w14:paraId="36C3FEFA" w14:textId="672B46E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30294510"/>
      <w:bookmarkEnd w:id="4"/>
      <w:r w:rsidRPr="00281DC6">
        <w:rPr>
          <w:bCs/>
          <w:sz w:val="22"/>
        </w:rPr>
        <w:t>Wartość netto za wykonanie całości przedmiotu</w:t>
      </w:r>
      <w:r w:rsidR="0095758A">
        <w:rPr>
          <w:bCs/>
          <w:sz w:val="22"/>
        </w:rPr>
        <w:t xml:space="preserve"> </w:t>
      </w:r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676C90C3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4EE9EDE2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6 miesięcy, </w:t>
      </w:r>
      <w:r w:rsidR="00E67A95">
        <w:t>7-1</w:t>
      </w:r>
      <w:r w:rsidR="0095758A">
        <w:t>2</w:t>
      </w:r>
      <w:r>
        <w:t xml:space="preserve"> miesięcy, 1</w:t>
      </w:r>
      <w:r w:rsidR="0095758A">
        <w:t>3</w:t>
      </w:r>
      <w:r>
        <w:t xml:space="preserve"> miesięcy</w:t>
      </w:r>
      <w:r w:rsidR="00E67A95">
        <w:t xml:space="preserve"> i więcej</w:t>
      </w:r>
      <w:r>
        <w:t>) od daty podpisania protokołu odbioru</w:t>
      </w:r>
    </w:p>
    <w:p w14:paraId="54BD7636" w14:textId="74BE134B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C02BAF">
        <w:t xml:space="preserve">do </w:t>
      </w:r>
      <w:r>
        <w:t>24 h</w:t>
      </w:r>
      <w:r w:rsidR="00C02BAF">
        <w:t>, 25-48 h</w:t>
      </w:r>
      <w:r>
        <w:t xml:space="preserve"> lub </w:t>
      </w:r>
      <w:r w:rsidR="00C02BAF">
        <w:t xml:space="preserve">powyżej </w:t>
      </w:r>
      <w:r>
        <w:t>48 h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3"/>
      <w:bookmarkEnd w:id="5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1F5A02D0" w14:textId="09A921F3" w:rsidR="00C02BAF" w:rsidRPr="00F67712" w:rsidRDefault="00C02BAF" w:rsidP="00C02BA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i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 w:rsidR="0095758A">
        <w:rPr>
          <w:bCs/>
          <w:sz w:val="22"/>
          <w:u w:val="single"/>
          <w:lang w:val="en-US"/>
        </w:rPr>
        <w:t>systemu</w:t>
      </w:r>
      <w:proofErr w:type="spellEnd"/>
      <w:r w:rsidR="0095758A">
        <w:rPr>
          <w:bCs/>
          <w:sz w:val="22"/>
          <w:u w:val="single"/>
          <w:lang w:val="en-US"/>
        </w:rPr>
        <w:t xml:space="preserve"> </w:t>
      </w:r>
      <w:proofErr w:type="spellStart"/>
      <w:r w:rsidR="0095758A">
        <w:rPr>
          <w:bCs/>
          <w:sz w:val="22"/>
          <w:u w:val="single"/>
          <w:lang w:val="en-US"/>
        </w:rPr>
        <w:t>elektrofizjologicznego</w:t>
      </w:r>
      <w:proofErr w:type="spellEnd"/>
      <w:r w:rsidR="0095758A">
        <w:rPr>
          <w:bCs/>
          <w:sz w:val="22"/>
          <w:u w:val="single"/>
          <w:lang w:val="en-US"/>
        </w:rPr>
        <w:t xml:space="preserve"> </w:t>
      </w:r>
      <w:proofErr w:type="spellStart"/>
      <w:r w:rsidR="0095758A">
        <w:rPr>
          <w:bCs/>
          <w:sz w:val="22"/>
          <w:u w:val="single"/>
          <w:lang w:val="en-US"/>
        </w:rPr>
        <w:t>typ</w:t>
      </w:r>
      <w:proofErr w:type="spellEnd"/>
      <w:r w:rsidR="0095758A">
        <w:rPr>
          <w:bCs/>
          <w:sz w:val="22"/>
          <w:u w:val="single"/>
          <w:lang w:val="en-US"/>
        </w:rPr>
        <w:t xml:space="preserve"> EP Tracer 70</w:t>
      </w:r>
    </w:p>
    <w:p w14:paraId="7D759282" w14:textId="77777777" w:rsidR="0095758A" w:rsidRPr="00281DC6" w:rsidRDefault="0095758A" w:rsidP="0095758A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0294544"/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2828F3F" w14:textId="77777777" w:rsidR="0095758A" w:rsidRPr="00281DC6" w:rsidRDefault="0095758A" w:rsidP="0095758A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5BE2DD8" w14:textId="77777777" w:rsidR="0095758A" w:rsidRPr="00281DC6" w:rsidRDefault="0095758A" w:rsidP="0095758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F175A8" w14:textId="77777777" w:rsidR="0095758A" w:rsidRPr="00467243" w:rsidRDefault="0095758A" w:rsidP="0095758A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93BA518" w14:textId="77777777" w:rsidR="0095758A" w:rsidRDefault="0095758A" w:rsidP="0095758A">
      <w:pPr>
        <w:jc w:val="both"/>
      </w:pPr>
      <w:r>
        <w:t xml:space="preserve">w tym: </w:t>
      </w:r>
    </w:p>
    <w:p w14:paraId="70395552" w14:textId="77777777" w:rsidR="0095758A" w:rsidRDefault="0095758A" w:rsidP="00F10FCB">
      <w:pPr>
        <w:numPr>
          <w:ilvl w:val="0"/>
          <w:numId w:val="15"/>
        </w:numPr>
      </w:pPr>
      <w:r>
        <w:t xml:space="preserve">Koszt jednego przeglądu </w:t>
      </w:r>
    </w:p>
    <w:p w14:paraId="628B0F31" w14:textId="77777777" w:rsidR="0095758A" w:rsidRDefault="0095758A" w:rsidP="0095758A">
      <w:pPr>
        <w:ind w:left="1068"/>
      </w:pPr>
      <w:r>
        <w:t>Wartość netto:    ………. ….% VAT: ………..</w:t>
      </w:r>
    </w:p>
    <w:p w14:paraId="0BD2B3EE" w14:textId="77777777" w:rsidR="0095758A" w:rsidRDefault="0095758A" w:rsidP="0095758A">
      <w:pPr>
        <w:ind w:left="1068"/>
      </w:pPr>
      <w:r>
        <w:t>Wartość brutto: ………..</w:t>
      </w:r>
    </w:p>
    <w:p w14:paraId="2D4D5EDE" w14:textId="77777777" w:rsidR="0095758A" w:rsidRDefault="0095758A" w:rsidP="0095758A">
      <w:pPr>
        <w:ind w:left="1068"/>
      </w:pPr>
    </w:p>
    <w:p w14:paraId="0C3D4757" w14:textId="77777777" w:rsidR="0095758A" w:rsidRDefault="0095758A" w:rsidP="00F10FCB">
      <w:pPr>
        <w:numPr>
          <w:ilvl w:val="0"/>
          <w:numId w:val="1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5E67C2B" w14:textId="77777777" w:rsidR="0095758A" w:rsidRPr="00C922E2" w:rsidRDefault="0095758A" w:rsidP="0095758A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63653DE" w14:textId="77777777" w:rsidR="0095758A" w:rsidRPr="00C922E2" w:rsidRDefault="0095758A" w:rsidP="0095758A">
      <w:pPr>
        <w:ind w:left="1134"/>
      </w:pPr>
      <w:r w:rsidRPr="00C922E2">
        <w:t>Wartość brutto: ………..</w:t>
      </w:r>
    </w:p>
    <w:p w14:paraId="3D3C21BF" w14:textId="77777777" w:rsidR="0095758A" w:rsidRPr="008D24E8" w:rsidRDefault="0095758A" w:rsidP="0095758A">
      <w:pPr>
        <w:ind w:left="708"/>
        <w:rPr>
          <w:b/>
          <w:color w:val="FF0000"/>
        </w:rPr>
      </w:pPr>
    </w:p>
    <w:p w14:paraId="46E77BC5" w14:textId="77777777" w:rsidR="0095758A" w:rsidRPr="008D24E8" w:rsidRDefault="0095758A" w:rsidP="0095758A">
      <w:pPr>
        <w:rPr>
          <w:color w:val="FF0000"/>
          <w:sz w:val="20"/>
        </w:rPr>
      </w:pPr>
    </w:p>
    <w:p w14:paraId="3984172C" w14:textId="77777777" w:rsidR="0095758A" w:rsidRDefault="0095758A" w:rsidP="0095758A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B79CE53" w14:textId="77777777" w:rsidR="0095758A" w:rsidRPr="00CA2EB7" w:rsidRDefault="0095758A" w:rsidP="0095758A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AED09BD" w14:textId="67A11797" w:rsidR="0095758A" w:rsidRDefault="0095758A" w:rsidP="0095758A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7-12 miesięcy, 13 miesięcy i więcej) od daty podpisania protokołu odbioru</w:t>
      </w:r>
    </w:p>
    <w:p w14:paraId="629B6B5A" w14:textId="77777777" w:rsidR="0095758A" w:rsidRDefault="0095758A" w:rsidP="0095758A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</w:t>
      </w:r>
      <w:r w:rsidRPr="00B35DA3">
        <w:t>)</w:t>
      </w:r>
    </w:p>
    <w:bookmarkEnd w:id="8"/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p w14:paraId="6EFF513C" w14:textId="23A35920" w:rsidR="00C02BAF" w:rsidRPr="00F67712" w:rsidRDefault="00C02BAF" w:rsidP="00C02BA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proofErr w:type="spellStart"/>
      <w:r>
        <w:rPr>
          <w:bCs/>
          <w:sz w:val="22"/>
          <w:u w:val="single"/>
          <w:lang w:val="en-US"/>
        </w:rPr>
        <w:t>Przeglądy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r w:rsidR="0095758A">
        <w:rPr>
          <w:bCs/>
          <w:sz w:val="22"/>
          <w:u w:val="single"/>
          <w:lang w:val="en-US"/>
        </w:rPr>
        <w:t>i</w:t>
      </w:r>
      <w:r>
        <w:rPr>
          <w:bCs/>
          <w:sz w:val="22"/>
          <w:u w:val="single"/>
          <w:lang w:val="en-US"/>
        </w:rPr>
        <w:t xml:space="preserve"> </w:t>
      </w:r>
      <w:proofErr w:type="spellStart"/>
      <w:r>
        <w:rPr>
          <w:bCs/>
          <w:sz w:val="22"/>
          <w:u w:val="single"/>
          <w:lang w:val="en-US"/>
        </w:rPr>
        <w:t>naprawy</w:t>
      </w:r>
      <w:proofErr w:type="spellEnd"/>
      <w:r>
        <w:rPr>
          <w:bCs/>
          <w:sz w:val="22"/>
          <w:u w:val="single"/>
          <w:lang w:val="en-US"/>
        </w:rPr>
        <w:t xml:space="preserve"> </w:t>
      </w:r>
      <w:proofErr w:type="spellStart"/>
      <w:r w:rsidR="0095758A">
        <w:rPr>
          <w:bCs/>
          <w:sz w:val="22"/>
          <w:u w:val="single"/>
          <w:lang w:val="en-US"/>
        </w:rPr>
        <w:t>aparatu</w:t>
      </w:r>
      <w:proofErr w:type="spellEnd"/>
      <w:r w:rsidR="0095758A">
        <w:rPr>
          <w:bCs/>
          <w:sz w:val="22"/>
          <w:u w:val="single"/>
          <w:lang w:val="en-US"/>
        </w:rPr>
        <w:t xml:space="preserve"> do </w:t>
      </w:r>
      <w:proofErr w:type="spellStart"/>
      <w:r w:rsidR="0095758A">
        <w:rPr>
          <w:bCs/>
          <w:sz w:val="22"/>
          <w:u w:val="single"/>
          <w:lang w:val="en-US"/>
        </w:rPr>
        <w:t>znieczuleń</w:t>
      </w:r>
      <w:proofErr w:type="spellEnd"/>
      <w:r w:rsidR="0095758A">
        <w:rPr>
          <w:bCs/>
          <w:sz w:val="22"/>
          <w:u w:val="single"/>
          <w:lang w:val="en-US"/>
        </w:rPr>
        <w:t xml:space="preserve"> </w:t>
      </w:r>
      <w:proofErr w:type="spellStart"/>
      <w:r w:rsidR="0095758A">
        <w:rPr>
          <w:bCs/>
          <w:sz w:val="22"/>
          <w:u w:val="single"/>
          <w:lang w:val="en-US"/>
        </w:rPr>
        <w:t>Wato</w:t>
      </w:r>
      <w:proofErr w:type="spellEnd"/>
      <w:r w:rsidR="0095758A">
        <w:rPr>
          <w:bCs/>
          <w:sz w:val="22"/>
          <w:u w:val="single"/>
          <w:lang w:val="en-US"/>
        </w:rPr>
        <w:t xml:space="preserve"> EX65</w:t>
      </w:r>
    </w:p>
    <w:p w14:paraId="327FEDCF" w14:textId="77777777" w:rsidR="0095758A" w:rsidRPr="00281DC6" w:rsidRDefault="0095758A" w:rsidP="0095758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0D2E381" w14:textId="77777777" w:rsidR="0095758A" w:rsidRPr="00281DC6" w:rsidRDefault="0095758A" w:rsidP="0095758A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656ECCBD" w14:textId="77777777" w:rsidR="0095758A" w:rsidRPr="00281DC6" w:rsidRDefault="0095758A" w:rsidP="0095758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6B158AF" w14:textId="77777777" w:rsidR="0095758A" w:rsidRPr="00467243" w:rsidRDefault="0095758A" w:rsidP="0095758A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CA40C3D" w14:textId="77777777" w:rsidR="0095758A" w:rsidRDefault="0095758A" w:rsidP="0095758A">
      <w:pPr>
        <w:jc w:val="both"/>
      </w:pPr>
      <w:r>
        <w:t xml:space="preserve">w tym: </w:t>
      </w:r>
    </w:p>
    <w:p w14:paraId="7C7651C1" w14:textId="77777777" w:rsidR="0095758A" w:rsidRDefault="0095758A" w:rsidP="00F10FCB">
      <w:pPr>
        <w:numPr>
          <w:ilvl w:val="0"/>
          <w:numId w:val="16"/>
        </w:numPr>
      </w:pPr>
      <w:r>
        <w:t xml:space="preserve">Koszt jednego przeglądu </w:t>
      </w:r>
    </w:p>
    <w:p w14:paraId="622B51E5" w14:textId="77777777" w:rsidR="0095758A" w:rsidRDefault="0095758A" w:rsidP="0095758A">
      <w:pPr>
        <w:ind w:left="1068"/>
      </w:pPr>
      <w:r>
        <w:t>Wartość netto:    ………. ….% VAT: ………..</w:t>
      </w:r>
    </w:p>
    <w:p w14:paraId="32F1B6E7" w14:textId="77777777" w:rsidR="0095758A" w:rsidRDefault="0095758A" w:rsidP="0095758A">
      <w:pPr>
        <w:ind w:left="1068"/>
      </w:pPr>
      <w:r>
        <w:t>Wartość brutto: ………..</w:t>
      </w:r>
    </w:p>
    <w:p w14:paraId="7E02874B" w14:textId="77777777" w:rsidR="0095758A" w:rsidRDefault="0095758A" w:rsidP="0095758A">
      <w:pPr>
        <w:ind w:left="1068"/>
      </w:pPr>
    </w:p>
    <w:p w14:paraId="420D3E1C" w14:textId="77777777" w:rsidR="0095758A" w:rsidRDefault="0095758A" w:rsidP="00F10FCB">
      <w:pPr>
        <w:numPr>
          <w:ilvl w:val="0"/>
          <w:numId w:val="16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1148760" w14:textId="77777777" w:rsidR="0095758A" w:rsidRPr="00C922E2" w:rsidRDefault="0095758A" w:rsidP="0095758A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B9A2120" w14:textId="77777777" w:rsidR="0095758A" w:rsidRPr="00C922E2" w:rsidRDefault="0095758A" w:rsidP="0095758A">
      <w:pPr>
        <w:ind w:left="1134"/>
      </w:pPr>
      <w:r w:rsidRPr="00C922E2">
        <w:t>Wartość brutto: ………..</w:t>
      </w:r>
    </w:p>
    <w:p w14:paraId="42F5ABC1" w14:textId="77777777" w:rsidR="0095758A" w:rsidRPr="008D24E8" w:rsidRDefault="0095758A" w:rsidP="0095758A">
      <w:pPr>
        <w:ind w:left="708"/>
        <w:rPr>
          <w:b/>
          <w:color w:val="FF0000"/>
        </w:rPr>
      </w:pPr>
    </w:p>
    <w:p w14:paraId="65CAF0DD" w14:textId="77777777" w:rsidR="0095758A" w:rsidRPr="008D24E8" w:rsidRDefault="0095758A" w:rsidP="0095758A">
      <w:pPr>
        <w:rPr>
          <w:color w:val="FF0000"/>
          <w:sz w:val="20"/>
        </w:rPr>
      </w:pPr>
    </w:p>
    <w:p w14:paraId="358741C0" w14:textId="77777777" w:rsidR="0095758A" w:rsidRDefault="0095758A" w:rsidP="0095758A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0F23912" w14:textId="77777777" w:rsidR="0095758A" w:rsidRPr="00CA2EB7" w:rsidRDefault="0095758A" w:rsidP="0095758A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784249C" w14:textId="335CF424" w:rsidR="0095758A" w:rsidRDefault="0095758A" w:rsidP="0095758A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7-12 miesięcy, 13 miesięcy i więcej) od daty podpisania protokołu odbioru</w:t>
      </w:r>
    </w:p>
    <w:p w14:paraId="737D2992" w14:textId="77777777" w:rsidR="0095758A" w:rsidRDefault="0095758A" w:rsidP="0095758A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</w:t>
      </w:r>
      <w:r w:rsidRPr="00B35DA3">
        <w:t>)</w:t>
      </w:r>
    </w:p>
    <w:p w14:paraId="06626C01" w14:textId="7EDCB332" w:rsidR="00E57579" w:rsidRDefault="00E57579" w:rsidP="00D200D8">
      <w:pPr>
        <w:jc w:val="both"/>
        <w:rPr>
          <w:u w:val="single"/>
        </w:rPr>
      </w:pPr>
    </w:p>
    <w:p w14:paraId="73D37268" w14:textId="481EB6CA" w:rsidR="00E57579" w:rsidRDefault="00E57579" w:rsidP="00D200D8">
      <w:pPr>
        <w:jc w:val="both"/>
        <w:rPr>
          <w:u w:val="single"/>
        </w:rPr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lastRenderedPageBreak/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67B88C94" w14:textId="2DF5E6D4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DA51D6B" w14:textId="526679DF" w:rsidR="00635C6E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5CE5FB22" w:rsidR="00D74BC1" w:rsidRDefault="00281DC6">
    <w:pPr>
      <w:pStyle w:val="Nagwek"/>
    </w:pPr>
    <w:r>
      <w:t>Znak sprawy: SZW/DZP/</w:t>
    </w:r>
    <w:r w:rsidR="0095758A">
      <w:t>26</w:t>
    </w:r>
    <w:r>
      <w:t>/202</w:t>
    </w:r>
    <w:r w:rsidR="0095758A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0A15937"/>
    <w:multiLevelType w:val="hybridMultilevel"/>
    <w:tmpl w:val="A85668C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3"/>
  </w:num>
  <w:num w:numId="2" w16cid:durableId="1906186095">
    <w:abstractNumId w:val="12"/>
  </w:num>
  <w:num w:numId="3" w16cid:durableId="1681618092">
    <w:abstractNumId w:val="6"/>
  </w:num>
  <w:num w:numId="4" w16cid:durableId="484904262">
    <w:abstractNumId w:val="8"/>
  </w:num>
  <w:num w:numId="5" w16cid:durableId="606275709">
    <w:abstractNumId w:val="5"/>
  </w:num>
  <w:num w:numId="6" w16cid:durableId="621153586">
    <w:abstractNumId w:val="2"/>
  </w:num>
  <w:num w:numId="7" w16cid:durableId="409469870">
    <w:abstractNumId w:val="9"/>
  </w:num>
  <w:num w:numId="8" w16cid:durableId="52237868">
    <w:abstractNumId w:val="14"/>
  </w:num>
  <w:num w:numId="9" w16cid:durableId="141969295">
    <w:abstractNumId w:val="7"/>
  </w:num>
  <w:num w:numId="10" w16cid:durableId="1750955323">
    <w:abstractNumId w:val="1"/>
  </w:num>
  <w:num w:numId="11" w16cid:durableId="1438477906">
    <w:abstractNumId w:val="3"/>
  </w:num>
  <w:num w:numId="12" w16cid:durableId="240722652">
    <w:abstractNumId w:val="15"/>
  </w:num>
  <w:num w:numId="13" w16cid:durableId="1494487214">
    <w:abstractNumId w:val="0"/>
  </w:num>
  <w:num w:numId="14" w16cid:durableId="1864006952">
    <w:abstractNumId w:val="11"/>
  </w:num>
  <w:num w:numId="15" w16cid:durableId="932518082">
    <w:abstractNumId w:val="10"/>
  </w:num>
  <w:num w:numId="16" w16cid:durableId="113594948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5758A"/>
    <w:rsid w:val="009E5297"/>
    <w:rsid w:val="00A35DA2"/>
    <w:rsid w:val="00A45690"/>
    <w:rsid w:val="00AE55B5"/>
    <w:rsid w:val="00B03F5C"/>
    <w:rsid w:val="00B22D6B"/>
    <w:rsid w:val="00BB3E12"/>
    <w:rsid w:val="00C02BAF"/>
    <w:rsid w:val="00C336B1"/>
    <w:rsid w:val="00C3420C"/>
    <w:rsid w:val="00CA0475"/>
    <w:rsid w:val="00CA7C6C"/>
    <w:rsid w:val="00CB2BE7"/>
    <w:rsid w:val="00D200D8"/>
    <w:rsid w:val="00D710C9"/>
    <w:rsid w:val="00D74BC1"/>
    <w:rsid w:val="00D81677"/>
    <w:rsid w:val="00E57579"/>
    <w:rsid w:val="00E67A95"/>
    <w:rsid w:val="00E93CBB"/>
    <w:rsid w:val="00F10FC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5</Pages>
  <Words>1095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9</cp:revision>
  <cp:lastPrinted>2007-10-05T06:59:00Z</cp:lastPrinted>
  <dcterms:created xsi:type="dcterms:W3CDTF">2022-10-05T12:38:00Z</dcterms:created>
  <dcterms:modified xsi:type="dcterms:W3CDTF">2023-03-21T11:46:00Z</dcterms:modified>
</cp:coreProperties>
</file>