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E6DC0" w14:textId="77777777" w:rsidR="00A070D3" w:rsidRPr="007B4726" w:rsidRDefault="00281E5E" w:rsidP="003470B8">
      <w:pPr>
        <w:framePr w:hSpace="0" w:vSpace="0" w:wrap="auto" w:vAnchor="margin" w:yAlign="inline"/>
        <w:spacing w:after="0"/>
        <w:jc w:val="right"/>
        <w:rPr>
          <w:rFonts w:ascii="Times New Roman" w:hAnsi="Times New Roman"/>
          <w:sz w:val="24"/>
        </w:rPr>
      </w:pPr>
      <w:r w:rsidRPr="007B4726">
        <w:rPr>
          <w:rFonts w:ascii="Times New Roman" w:hAnsi="Times New Roman"/>
          <w:sz w:val="24"/>
        </w:rPr>
        <w:t>Poznań</w:t>
      </w:r>
      <w:r w:rsidR="00A070D3" w:rsidRPr="007B4726">
        <w:rPr>
          <w:rFonts w:ascii="Times New Roman" w:hAnsi="Times New Roman"/>
          <w:sz w:val="24"/>
        </w:rPr>
        <w:t xml:space="preserve"> dnia: </w:t>
      </w:r>
      <w:r w:rsidRPr="007B4726">
        <w:rPr>
          <w:rFonts w:ascii="Times New Roman" w:hAnsi="Times New Roman"/>
          <w:sz w:val="24"/>
        </w:rPr>
        <w:t>2023-03-29</w:t>
      </w:r>
    </w:p>
    <w:p w14:paraId="37A549AC" w14:textId="77777777" w:rsidR="00A070D3" w:rsidRPr="007B4726" w:rsidRDefault="00A070D3" w:rsidP="003470B8">
      <w:pPr>
        <w:framePr w:hSpace="0" w:vSpace="0" w:wrap="auto" w:vAnchor="margin" w:yAlign="inline"/>
        <w:spacing w:after="0"/>
        <w:jc w:val="right"/>
        <w:rPr>
          <w:rFonts w:ascii="Times New Roman" w:hAnsi="Times New Roman"/>
          <w:sz w:val="24"/>
        </w:rPr>
      </w:pPr>
    </w:p>
    <w:p w14:paraId="63B7A55F" w14:textId="77777777" w:rsidR="00281E5E" w:rsidRPr="007B4726" w:rsidRDefault="00281E5E" w:rsidP="003470B8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b/>
          <w:bCs/>
          <w:sz w:val="24"/>
        </w:rPr>
      </w:pPr>
      <w:r w:rsidRPr="007B4726">
        <w:rPr>
          <w:rFonts w:ascii="Times New Roman" w:hAnsi="Times New Roman"/>
          <w:b/>
          <w:bCs/>
          <w:sz w:val="24"/>
        </w:rPr>
        <w:t>Szpital Wojewódzki w Poznaniu</w:t>
      </w:r>
    </w:p>
    <w:p w14:paraId="175026AC" w14:textId="77777777" w:rsidR="00A070D3" w:rsidRPr="007B4726" w:rsidRDefault="00281E5E" w:rsidP="003470B8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b/>
          <w:bCs/>
          <w:sz w:val="24"/>
        </w:rPr>
      </w:pPr>
      <w:r w:rsidRPr="007B4726">
        <w:rPr>
          <w:rFonts w:ascii="Times New Roman" w:hAnsi="Times New Roman"/>
          <w:b/>
          <w:bCs/>
          <w:sz w:val="24"/>
        </w:rPr>
        <w:t>Dział Zamówień Publicznych</w:t>
      </w:r>
    </w:p>
    <w:p w14:paraId="78E8634E" w14:textId="77777777" w:rsidR="00A070D3" w:rsidRPr="007B4726" w:rsidRDefault="00281E5E" w:rsidP="003470B8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 w:val="24"/>
        </w:rPr>
      </w:pPr>
      <w:r w:rsidRPr="007B4726">
        <w:rPr>
          <w:rFonts w:ascii="Times New Roman" w:hAnsi="Times New Roman"/>
          <w:sz w:val="24"/>
        </w:rPr>
        <w:t>Juraszów</w:t>
      </w:r>
      <w:r w:rsidR="00A070D3" w:rsidRPr="007B4726">
        <w:rPr>
          <w:rFonts w:ascii="Times New Roman" w:hAnsi="Times New Roman"/>
          <w:sz w:val="24"/>
        </w:rPr>
        <w:t xml:space="preserve"> </w:t>
      </w:r>
      <w:r w:rsidRPr="007B4726">
        <w:rPr>
          <w:rFonts w:ascii="Times New Roman" w:hAnsi="Times New Roman"/>
          <w:sz w:val="24"/>
        </w:rPr>
        <w:t>7/19</w:t>
      </w:r>
    </w:p>
    <w:p w14:paraId="0636AAD7" w14:textId="77777777" w:rsidR="00A070D3" w:rsidRPr="007B4726" w:rsidRDefault="00281E5E" w:rsidP="003470B8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b/>
          <w:bCs/>
          <w:sz w:val="24"/>
        </w:rPr>
      </w:pPr>
      <w:r w:rsidRPr="007B4726">
        <w:rPr>
          <w:rFonts w:ascii="Times New Roman" w:hAnsi="Times New Roman"/>
          <w:sz w:val="24"/>
        </w:rPr>
        <w:t>60-479</w:t>
      </w:r>
      <w:r w:rsidR="00A070D3" w:rsidRPr="007B4726">
        <w:rPr>
          <w:rFonts w:ascii="Times New Roman" w:hAnsi="Times New Roman"/>
          <w:sz w:val="24"/>
        </w:rPr>
        <w:t xml:space="preserve"> </w:t>
      </w:r>
      <w:r w:rsidRPr="007B4726">
        <w:rPr>
          <w:rFonts w:ascii="Times New Roman" w:hAnsi="Times New Roman"/>
          <w:sz w:val="24"/>
        </w:rPr>
        <w:t>Poznań</w:t>
      </w:r>
    </w:p>
    <w:p w14:paraId="52119C96" w14:textId="77777777" w:rsidR="003470B8" w:rsidRPr="007B4726" w:rsidRDefault="003470B8" w:rsidP="003470B8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ind w:left="5812"/>
        <w:jc w:val="left"/>
        <w:rPr>
          <w:rFonts w:ascii="Times New Roman" w:hAnsi="Times New Roman"/>
          <w:b/>
          <w:sz w:val="24"/>
        </w:rPr>
      </w:pPr>
    </w:p>
    <w:p w14:paraId="7D92B08A" w14:textId="498D7014" w:rsidR="00C074A3" w:rsidRPr="007B4726" w:rsidRDefault="00C074A3" w:rsidP="003470B8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ind w:left="5812"/>
        <w:jc w:val="left"/>
        <w:rPr>
          <w:rFonts w:ascii="Times New Roman" w:hAnsi="Times New Roman"/>
          <w:b/>
          <w:sz w:val="24"/>
        </w:rPr>
      </w:pPr>
      <w:r w:rsidRPr="007B4726">
        <w:rPr>
          <w:rFonts w:ascii="Times New Roman" w:hAnsi="Times New Roman"/>
          <w:b/>
          <w:sz w:val="24"/>
        </w:rPr>
        <w:t>WYKONAWCY</w:t>
      </w:r>
    </w:p>
    <w:p w14:paraId="7F8B92CB" w14:textId="77777777" w:rsidR="00C074A3" w:rsidRPr="007B4726" w:rsidRDefault="00C074A3" w:rsidP="003470B8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ind w:left="5812"/>
        <w:jc w:val="left"/>
        <w:rPr>
          <w:rFonts w:ascii="Times New Roman" w:hAnsi="Times New Roman"/>
          <w:sz w:val="24"/>
        </w:rPr>
      </w:pPr>
      <w:r w:rsidRPr="007B4726">
        <w:rPr>
          <w:rFonts w:ascii="Times New Roman" w:hAnsi="Times New Roman"/>
          <w:sz w:val="24"/>
        </w:rPr>
        <w:t xml:space="preserve">ubiegający się </w:t>
      </w:r>
    </w:p>
    <w:p w14:paraId="288B6EE8" w14:textId="77777777" w:rsidR="00C074A3" w:rsidRPr="007B4726" w:rsidRDefault="00C074A3" w:rsidP="003470B8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ind w:left="5812"/>
        <w:jc w:val="left"/>
        <w:rPr>
          <w:rFonts w:ascii="Times New Roman" w:hAnsi="Times New Roman"/>
          <w:sz w:val="24"/>
        </w:rPr>
      </w:pPr>
      <w:r w:rsidRPr="007B4726">
        <w:rPr>
          <w:rFonts w:ascii="Times New Roman" w:hAnsi="Times New Roman"/>
          <w:sz w:val="24"/>
        </w:rPr>
        <w:t>o zamówienie publiczne</w:t>
      </w:r>
    </w:p>
    <w:p w14:paraId="082A892F" w14:textId="77777777" w:rsidR="00C074A3" w:rsidRPr="007B4726" w:rsidRDefault="00C074A3" w:rsidP="003470B8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ind w:left="5812"/>
        <w:jc w:val="left"/>
        <w:rPr>
          <w:rFonts w:ascii="Times New Roman" w:hAnsi="Times New Roman"/>
          <w:sz w:val="24"/>
        </w:rPr>
      </w:pPr>
    </w:p>
    <w:p w14:paraId="62DD8DD0" w14:textId="77777777" w:rsidR="00C074A3" w:rsidRPr="007B4726" w:rsidRDefault="00C074A3" w:rsidP="003470B8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14:paraId="6896582D" w14:textId="77777777" w:rsidR="00C074A3" w:rsidRPr="007B4726" w:rsidRDefault="00C074A3" w:rsidP="003470B8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pacing w:val="20"/>
          <w:sz w:val="24"/>
        </w:rPr>
      </w:pPr>
      <w:r w:rsidRPr="007B4726">
        <w:rPr>
          <w:rFonts w:ascii="Times New Roman" w:hAnsi="Times New Roman"/>
          <w:b/>
          <w:spacing w:val="20"/>
          <w:sz w:val="24"/>
        </w:rPr>
        <w:t>ZAWIADOMIENIE</w:t>
      </w:r>
    </w:p>
    <w:p w14:paraId="6AC19A99" w14:textId="77777777" w:rsidR="00C074A3" w:rsidRPr="007B4726" w:rsidRDefault="00C074A3" w:rsidP="003470B8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4"/>
        </w:rPr>
      </w:pPr>
      <w:r w:rsidRPr="007B4726">
        <w:rPr>
          <w:rFonts w:ascii="Times New Roman" w:hAnsi="Times New Roman"/>
          <w:b/>
          <w:sz w:val="24"/>
        </w:rPr>
        <w:t>o odrzuceniu oferty</w:t>
      </w:r>
    </w:p>
    <w:p w14:paraId="2054E123" w14:textId="77777777" w:rsidR="00C074A3" w:rsidRPr="007B4726" w:rsidRDefault="00C074A3" w:rsidP="003470B8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4"/>
        </w:rPr>
      </w:pPr>
    </w:p>
    <w:p w14:paraId="734DB15C" w14:textId="77777777" w:rsidR="00C074A3" w:rsidRPr="007B4726" w:rsidRDefault="00C074A3" w:rsidP="003470B8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14:paraId="069A18BA" w14:textId="426475D9" w:rsidR="00C074A3" w:rsidRPr="007B4726" w:rsidRDefault="00A070D3" w:rsidP="003470B8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7B4726">
        <w:rPr>
          <w:rFonts w:ascii="Times New Roman" w:hAnsi="Times New Roman"/>
          <w:sz w:val="24"/>
        </w:rPr>
        <w:t xml:space="preserve">Dotyczy: postępowania o udzielenie zamówienia publicznego, prowadzonego w trybie </w:t>
      </w:r>
      <w:r w:rsidR="00281E5E" w:rsidRPr="007B4726">
        <w:rPr>
          <w:rFonts w:ascii="Times New Roman" w:hAnsi="Times New Roman"/>
          <w:sz w:val="24"/>
        </w:rPr>
        <w:t>podstawowy</w:t>
      </w:r>
      <w:r w:rsidR="003470B8" w:rsidRPr="007B4726">
        <w:rPr>
          <w:rFonts w:ascii="Times New Roman" w:hAnsi="Times New Roman"/>
          <w:sz w:val="24"/>
        </w:rPr>
        <w:t>m</w:t>
      </w:r>
      <w:r w:rsidR="00281E5E" w:rsidRPr="007B4726">
        <w:rPr>
          <w:rFonts w:ascii="Times New Roman" w:hAnsi="Times New Roman"/>
          <w:sz w:val="24"/>
        </w:rPr>
        <w:t xml:space="preserve"> bez negocjacji - art. 275 pkt. 1 ustawy Pzp</w:t>
      </w:r>
      <w:r w:rsidRPr="007B4726">
        <w:rPr>
          <w:rFonts w:ascii="Times New Roman" w:hAnsi="Times New Roman"/>
          <w:b/>
          <w:sz w:val="24"/>
        </w:rPr>
        <w:t xml:space="preserve"> </w:t>
      </w:r>
      <w:r w:rsidRPr="007B4726">
        <w:rPr>
          <w:rFonts w:ascii="Times New Roman" w:hAnsi="Times New Roman"/>
          <w:bCs/>
          <w:sz w:val="24"/>
        </w:rPr>
        <w:t>na</w:t>
      </w:r>
      <w:r w:rsidRPr="007B4726">
        <w:rPr>
          <w:rFonts w:ascii="Times New Roman" w:hAnsi="Times New Roman"/>
          <w:b/>
          <w:sz w:val="24"/>
        </w:rPr>
        <w:t xml:space="preserve"> </w:t>
      </w:r>
      <w:r w:rsidRPr="007B4726">
        <w:rPr>
          <w:rFonts w:ascii="Times New Roman" w:hAnsi="Times New Roman"/>
          <w:bCs/>
          <w:sz w:val="24"/>
        </w:rPr>
        <w:t>”</w:t>
      </w:r>
      <w:r w:rsidR="00281E5E" w:rsidRPr="007B4726">
        <w:rPr>
          <w:rFonts w:ascii="Times New Roman" w:hAnsi="Times New Roman"/>
          <w:b/>
          <w:bCs/>
          <w:sz w:val="24"/>
        </w:rPr>
        <w:t>Dostawa jajek, chłodzonych i mrożonych pierogów oraz opakowań jednorazowych do Szpitala Wojewódzkiego w Poznaniu</w:t>
      </w:r>
      <w:r w:rsidRPr="007B4726">
        <w:rPr>
          <w:rFonts w:ascii="Times New Roman" w:hAnsi="Times New Roman"/>
          <w:bCs/>
          <w:sz w:val="24"/>
        </w:rPr>
        <w:t>”</w:t>
      </w:r>
      <w:r w:rsidRPr="007B4726">
        <w:rPr>
          <w:rFonts w:ascii="Times New Roman" w:hAnsi="Times New Roman"/>
          <w:b/>
          <w:sz w:val="24"/>
        </w:rPr>
        <w:t xml:space="preserve"> </w:t>
      </w:r>
      <w:r w:rsidRPr="007B4726">
        <w:rPr>
          <w:rFonts w:ascii="Times New Roman" w:hAnsi="Times New Roman"/>
          <w:bCs/>
          <w:sz w:val="24"/>
        </w:rPr>
        <w:t>– znak sprawy</w:t>
      </w:r>
      <w:r w:rsidRPr="007B4726">
        <w:rPr>
          <w:rFonts w:ascii="Times New Roman" w:hAnsi="Times New Roman"/>
          <w:b/>
          <w:sz w:val="24"/>
        </w:rPr>
        <w:t xml:space="preserve"> </w:t>
      </w:r>
      <w:r w:rsidR="00281E5E" w:rsidRPr="007B4726">
        <w:rPr>
          <w:rFonts w:ascii="Times New Roman" w:hAnsi="Times New Roman"/>
          <w:b/>
          <w:sz w:val="24"/>
        </w:rPr>
        <w:t>SZW/DZP/21/2023</w:t>
      </w:r>
      <w:r w:rsidRPr="007B4726">
        <w:rPr>
          <w:rFonts w:ascii="Times New Roman" w:hAnsi="Times New Roman"/>
          <w:sz w:val="24"/>
        </w:rPr>
        <w:t>.</w:t>
      </w:r>
    </w:p>
    <w:p w14:paraId="2309D6AF" w14:textId="77777777" w:rsidR="003470B8" w:rsidRPr="007B4726" w:rsidRDefault="003470B8" w:rsidP="003470B8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</w:p>
    <w:p w14:paraId="589AE54F" w14:textId="047D29D8" w:rsidR="00C074A3" w:rsidRPr="007B4726" w:rsidRDefault="00C074A3" w:rsidP="003470B8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7B4726">
        <w:rPr>
          <w:rFonts w:ascii="Times New Roman" w:hAnsi="Times New Roman"/>
          <w:sz w:val="24"/>
        </w:rPr>
        <w:t xml:space="preserve">Zamawiający, </w:t>
      </w:r>
      <w:r w:rsidR="00281E5E" w:rsidRPr="007B4726">
        <w:rPr>
          <w:rFonts w:ascii="Times New Roman" w:hAnsi="Times New Roman"/>
          <w:b/>
          <w:sz w:val="24"/>
        </w:rPr>
        <w:t>Szpital Wojewódzki w Poznaniu</w:t>
      </w:r>
      <w:r w:rsidR="003470B8" w:rsidRPr="007B4726">
        <w:rPr>
          <w:rFonts w:ascii="Times New Roman" w:hAnsi="Times New Roman"/>
          <w:b/>
          <w:sz w:val="24"/>
        </w:rPr>
        <w:t xml:space="preserve">, </w:t>
      </w:r>
      <w:r w:rsidR="00281E5E" w:rsidRPr="007B4726">
        <w:rPr>
          <w:rFonts w:ascii="Times New Roman" w:hAnsi="Times New Roman"/>
          <w:b/>
          <w:sz w:val="24"/>
        </w:rPr>
        <w:t>Dział Zamówień Publicznych</w:t>
      </w:r>
      <w:r w:rsidR="00A070D3" w:rsidRPr="007B4726">
        <w:rPr>
          <w:rFonts w:ascii="Times New Roman" w:hAnsi="Times New Roman"/>
          <w:sz w:val="24"/>
        </w:rPr>
        <w:t xml:space="preserve">, działając w oparciu  o przepisy ustawy z dnia 11 września 2019r. Prawo zamówień publicznych </w:t>
      </w:r>
      <w:r w:rsidR="00281E5E" w:rsidRPr="007B4726">
        <w:rPr>
          <w:rFonts w:ascii="Times New Roman" w:hAnsi="Times New Roman"/>
          <w:sz w:val="24"/>
        </w:rPr>
        <w:t>(t.j. Dz. U. z 2022r. poz. 1710)</w:t>
      </w:r>
      <w:r w:rsidR="00A070D3" w:rsidRPr="007B4726">
        <w:rPr>
          <w:rFonts w:ascii="Times New Roman" w:hAnsi="Times New Roman"/>
          <w:sz w:val="24"/>
        </w:rPr>
        <w:t>, zwanej dalej „ustawą Pzp”</w:t>
      </w:r>
      <w:r w:rsidRPr="007B4726">
        <w:rPr>
          <w:rFonts w:ascii="Times New Roman" w:hAnsi="Times New Roman"/>
          <w:sz w:val="24"/>
        </w:rPr>
        <w:t xml:space="preserve">, zawiadamia, że </w:t>
      </w:r>
      <w:r w:rsidR="00A070D3" w:rsidRPr="007B4726">
        <w:rPr>
          <w:rFonts w:ascii="Times New Roman" w:hAnsi="Times New Roman"/>
          <w:sz w:val="24"/>
        </w:rPr>
        <w:t xml:space="preserve">w toku prowadzonego postępowania o udzielenie zamówienia publicznego, </w:t>
      </w:r>
      <w:r w:rsidRPr="007B4726">
        <w:rPr>
          <w:rFonts w:ascii="Times New Roman" w:hAnsi="Times New Roman"/>
          <w:sz w:val="24"/>
        </w:rPr>
        <w:t>odrzucone zostały oferty następujących Wykonawców:</w:t>
      </w:r>
    </w:p>
    <w:p w14:paraId="50BAFA77" w14:textId="77777777" w:rsidR="003470B8" w:rsidRPr="00A070D3" w:rsidRDefault="003470B8" w:rsidP="003470B8">
      <w:pPr>
        <w:framePr w:hSpace="0" w:vSpace="0" w:wrap="auto" w:vAnchor="margin" w:yAlign="inline"/>
        <w:spacing w:after="0"/>
        <w:rPr>
          <w:rFonts w:ascii="Times New Roman" w:hAnsi="Times New Roman"/>
          <w:szCs w:val="22"/>
        </w:rPr>
      </w:pP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134"/>
        <w:gridCol w:w="5245"/>
      </w:tblGrid>
      <w:tr w:rsidR="00E63601" w:rsidRPr="005C50F6" w14:paraId="030C851B" w14:textId="77777777" w:rsidTr="00E63601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95BDC4B" w14:textId="77777777" w:rsidR="00E63601" w:rsidRPr="00A070D3" w:rsidRDefault="00E63601" w:rsidP="003470B8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b/>
                <w:szCs w:val="22"/>
              </w:rPr>
            </w:pPr>
            <w:r w:rsidRPr="00A070D3">
              <w:rPr>
                <w:rFonts w:ascii="Times New Roman" w:hAnsi="Times New Roman"/>
                <w:b/>
                <w:szCs w:val="22"/>
              </w:rPr>
              <w:t>Nazwa, adres Wykonawcy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641F05DB" w14:textId="77777777" w:rsidR="00E63601" w:rsidRPr="00A070D3" w:rsidRDefault="00E63601" w:rsidP="003470B8">
            <w:pPr>
              <w:framePr w:hSpace="0" w:vSpace="0" w:wrap="auto" w:vAnchor="margin" w:yAlign="inline"/>
              <w:spacing w:after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A070D3">
              <w:rPr>
                <w:rFonts w:ascii="Times New Roman" w:hAnsi="Times New Roman"/>
                <w:b/>
                <w:szCs w:val="22"/>
              </w:rPr>
              <w:t>Zadanie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5308FE2" w14:textId="77777777" w:rsidR="00E63601" w:rsidRPr="00A070D3" w:rsidRDefault="00E63601" w:rsidP="003470B8">
            <w:pPr>
              <w:framePr w:hSpace="0" w:vSpace="0" w:wrap="auto" w:vAnchor="margin" w:yAlign="inline"/>
              <w:spacing w:after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A070D3">
              <w:rPr>
                <w:rFonts w:ascii="Times New Roman" w:hAnsi="Times New Roman"/>
                <w:b/>
                <w:szCs w:val="22"/>
              </w:rPr>
              <w:t>Podstawa prawna, uzasadnienie odrzucenia</w:t>
            </w:r>
          </w:p>
        </w:tc>
      </w:tr>
      <w:tr w:rsidR="00281E5E" w:rsidRPr="0054473A" w14:paraId="6CB3DA91" w14:textId="77777777" w:rsidTr="00593190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2641F4" w14:textId="77777777" w:rsidR="0054473A" w:rsidRDefault="00281E5E" w:rsidP="003470B8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b/>
                <w:sz w:val="24"/>
              </w:rPr>
            </w:pPr>
            <w:r w:rsidRPr="0054473A">
              <w:rPr>
                <w:rFonts w:ascii="Times New Roman" w:hAnsi="Times New Roman"/>
                <w:b/>
                <w:sz w:val="24"/>
              </w:rPr>
              <w:t xml:space="preserve">Healthy Food MD </w:t>
            </w:r>
          </w:p>
          <w:p w14:paraId="125B1289" w14:textId="1601B916" w:rsidR="00281E5E" w:rsidRPr="0054473A" w:rsidRDefault="00281E5E" w:rsidP="003470B8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b/>
                <w:sz w:val="24"/>
              </w:rPr>
            </w:pPr>
            <w:r w:rsidRPr="0054473A">
              <w:rPr>
                <w:rFonts w:ascii="Times New Roman" w:hAnsi="Times New Roman"/>
                <w:b/>
                <w:sz w:val="24"/>
              </w:rPr>
              <w:t>Sp. z o.o.</w:t>
            </w:r>
          </w:p>
          <w:p w14:paraId="4AE2CE50" w14:textId="77777777" w:rsidR="00281E5E" w:rsidRPr="0054473A" w:rsidRDefault="00281E5E" w:rsidP="003470B8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54473A">
              <w:rPr>
                <w:rFonts w:ascii="Times New Roman" w:hAnsi="Times New Roman"/>
                <w:sz w:val="24"/>
              </w:rPr>
              <w:t>55 Pułku Piechoty</w:t>
            </w:r>
            <w:r w:rsidRPr="0054473A">
              <w:rPr>
                <w:rFonts w:ascii="Times New Roman" w:hAnsi="Times New Roman"/>
                <w:sz w:val="24"/>
              </w:rPr>
              <w:t xml:space="preserve"> </w:t>
            </w:r>
            <w:r w:rsidRPr="0054473A">
              <w:rPr>
                <w:rFonts w:ascii="Times New Roman" w:hAnsi="Times New Roman"/>
                <w:sz w:val="24"/>
              </w:rPr>
              <w:t>34</w:t>
            </w:r>
            <w:r w:rsidRPr="0054473A">
              <w:rPr>
                <w:rFonts w:ascii="Times New Roman" w:hAnsi="Times New Roman"/>
                <w:sz w:val="24"/>
              </w:rPr>
              <w:t xml:space="preserve"> </w:t>
            </w:r>
          </w:p>
          <w:p w14:paraId="7A11BAE9" w14:textId="77777777" w:rsidR="00281E5E" w:rsidRPr="0054473A" w:rsidRDefault="00281E5E" w:rsidP="003470B8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54473A">
              <w:rPr>
                <w:rFonts w:ascii="Times New Roman" w:hAnsi="Times New Roman"/>
                <w:sz w:val="24"/>
              </w:rPr>
              <w:t>64-100</w:t>
            </w:r>
            <w:r w:rsidRPr="0054473A">
              <w:rPr>
                <w:rFonts w:ascii="Times New Roman" w:hAnsi="Times New Roman"/>
                <w:sz w:val="24"/>
              </w:rPr>
              <w:t xml:space="preserve"> </w:t>
            </w:r>
            <w:r w:rsidRPr="0054473A">
              <w:rPr>
                <w:rFonts w:ascii="Times New Roman" w:hAnsi="Times New Roman"/>
                <w:sz w:val="24"/>
              </w:rPr>
              <w:t>Leszno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3C7369" w14:textId="77777777" w:rsidR="00281E5E" w:rsidRPr="0054473A" w:rsidRDefault="00281E5E" w:rsidP="003470B8">
            <w:pPr>
              <w:framePr w:hSpace="0" w:vSpace="0" w:wrap="auto" w:vAnchor="margin" w:yAlign="inline"/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54473A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2432E0" w14:textId="77777777" w:rsidR="00281E5E" w:rsidRPr="007B4726" w:rsidRDefault="00281E5E" w:rsidP="003470B8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7B4726">
              <w:rPr>
                <w:rFonts w:ascii="Times New Roman" w:hAnsi="Times New Roman"/>
                <w:sz w:val="24"/>
              </w:rPr>
              <w:t>Art. 226 ust. 1 pkt 3</w:t>
            </w:r>
            <w:r w:rsidRPr="007B4726">
              <w:rPr>
                <w:rFonts w:ascii="Times New Roman" w:hAnsi="Times New Roman"/>
                <w:sz w:val="24"/>
              </w:rPr>
              <w:t xml:space="preserve"> ustawy Pzp.</w:t>
            </w:r>
          </w:p>
          <w:p w14:paraId="46C089E6" w14:textId="4AE1B7B9" w:rsidR="00281E5E" w:rsidRPr="007B4726" w:rsidRDefault="00281E5E" w:rsidP="003470B8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7B4726">
              <w:rPr>
                <w:rFonts w:ascii="Times New Roman" w:hAnsi="Times New Roman"/>
                <w:sz w:val="24"/>
              </w:rPr>
              <w:t>Uzasadnienie faktyczne:</w:t>
            </w:r>
          </w:p>
          <w:p w14:paraId="6377242E" w14:textId="10EA6A8D" w:rsidR="00281E5E" w:rsidRPr="0054473A" w:rsidRDefault="003470B8" w:rsidP="003470B8">
            <w:pPr>
              <w:framePr w:hSpace="0" w:vSpace="0" w:wrap="auto" w:vAnchor="margin" w:yAlign="inline"/>
              <w:spacing w:after="0"/>
              <w:rPr>
                <w:rFonts w:ascii="Times New Roman" w:hAnsi="Times New Roman"/>
                <w:sz w:val="24"/>
              </w:rPr>
            </w:pPr>
            <w:r w:rsidRPr="007B4726">
              <w:rPr>
                <w:rFonts w:ascii="Times New Roman" w:hAnsi="Times New Roman"/>
                <w:sz w:val="24"/>
              </w:rPr>
              <w:t>Zgodnie z pkt. 9.1 SWZ Wykonawca nie załączył do oferty</w:t>
            </w:r>
            <w:r w:rsidR="0054473A" w:rsidRPr="007B4726">
              <w:rPr>
                <w:rFonts w:ascii="Times New Roman" w:hAnsi="Times New Roman"/>
                <w:sz w:val="24"/>
              </w:rPr>
              <w:t xml:space="preserve"> </w:t>
            </w:r>
            <w:r w:rsidR="007B4726">
              <w:rPr>
                <w:rFonts w:ascii="Times New Roman" w:hAnsi="Times New Roman"/>
                <w:sz w:val="24"/>
              </w:rPr>
              <w:t>z</w:t>
            </w:r>
            <w:r w:rsidR="0054473A" w:rsidRPr="007B4726">
              <w:rPr>
                <w:rFonts w:ascii="Times New Roman" w:hAnsi="Times New Roman"/>
                <w:sz w:val="24"/>
              </w:rPr>
              <w:t>aświadczeni</w:t>
            </w:r>
            <w:r w:rsidR="007B4726">
              <w:rPr>
                <w:rFonts w:ascii="Times New Roman" w:hAnsi="Times New Roman"/>
                <w:sz w:val="24"/>
              </w:rPr>
              <w:t>a</w:t>
            </w:r>
            <w:r w:rsidR="0054473A" w:rsidRPr="007B4726">
              <w:rPr>
                <w:rFonts w:ascii="Times New Roman" w:hAnsi="Times New Roman"/>
                <w:sz w:val="24"/>
              </w:rPr>
              <w:t xml:space="preserve"> o wpisie do Rejestru zakładów podlegających urzędowej kontroli Państwowej Inspekcji Sanitarnej</w:t>
            </w:r>
            <w:r w:rsidR="0054473A" w:rsidRPr="007B4726">
              <w:rPr>
                <w:rFonts w:ascii="Times New Roman" w:hAnsi="Times New Roman"/>
                <w:sz w:val="24"/>
              </w:rPr>
              <w:t xml:space="preserve"> </w:t>
            </w:r>
            <w:r w:rsidR="00281E5E" w:rsidRPr="007B4726">
              <w:rPr>
                <w:rFonts w:ascii="Times New Roman" w:hAnsi="Times New Roman"/>
                <w:sz w:val="24"/>
              </w:rPr>
              <w:t>brak wpisu do ewidencji</w:t>
            </w:r>
            <w:r w:rsidR="0054473A" w:rsidRPr="007B4726">
              <w:rPr>
                <w:rFonts w:ascii="Times New Roman" w:hAnsi="Times New Roman"/>
                <w:sz w:val="24"/>
              </w:rPr>
              <w:t xml:space="preserve"> oraz </w:t>
            </w:r>
            <w:r w:rsidR="007B4726">
              <w:rPr>
                <w:rFonts w:ascii="Times New Roman" w:hAnsi="Times New Roman"/>
                <w:sz w:val="24"/>
              </w:rPr>
              <w:t>c</w:t>
            </w:r>
            <w:r w:rsidR="0054473A" w:rsidRPr="007B4726">
              <w:rPr>
                <w:rFonts w:ascii="Times New Roman" w:hAnsi="Times New Roman"/>
                <w:sz w:val="24"/>
              </w:rPr>
              <w:t>ertyfikat</w:t>
            </w:r>
            <w:r w:rsidR="007B4726">
              <w:rPr>
                <w:rFonts w:ascii="Times New Roman" w:hAnsi="Times New Roman"/>
                <w:sz w:val="24"/>
              </w:rPr>
              <w:t>u</w:t>
            </w:r>
            <w:r w:rsidR="0054473A" w:rsidRPr="007B4726">
              <w:rPr>
                <w:rFonts w:ascii="Times New Roman" w:hAnsi="Times New Roman"/>
                <w:sz w:val="24"/>
              </w:rPr>
              <w:t xml:space="preserve"> lub potwierdzeni</w:t>
            </w:r>
            <w:r w:rsidR="007B4726">
              <w:rPr>
                <w:rFonts w:ascii="Times New Roman" w:hAnsi="Times New Roman"/>
                <w:sz w:val="24"/>
              </w:rPr>
              <w:t>a</w:t>
            </w:r>
            <w:r w:rsidR="0054473A" w:rsidRPr="007B4726">
              <w:rPr>
                <w:rFonts w:ascii="Times New Roman" w:hAnsi="Times New Roman"/>
                <w:sz w:val="24"/>
              </w:rPr>
              <w:t xml:space="preserve"> wdrożenia systemu HACCP</w:t>
            </w:r>
            <w:r w:rsidR="007B4726">
              <w:rPr>
                <w:rFonts w:ascii="Times New Roman" w:hAnsi="Times New Roman"/>
                <w:sz w:val="24"/>
              </w:rPr>
              <w:t>.</w:t>
            </w:r>
          </w:p>
        </w:tc>
      </w:tr>
    </w:tbl>
    <w:p w14:paraId="4AD4CF0E" w14:textId="77777777" w:rsidR="00C074A3" w:rsidRPr="0054473A" w:rsidRDefault="00C074A3" w:rsidP="003470B8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</w:p>
    <w:p w14:paraId="611838F4" w14:textId="0E1632AA" w:rsidR="00C074A3" w:rsidRDefault="00C074A3" w:rsidP="003470B8">
      <w:pPr>
        <w:framePr w:hSpace="0" w:vSpace="0" w:wrap="auto" w:vAnchor="margin" w:yAlign="inline"/>
        <w:spacing w:after="0"/>
        <w:ind w:firstLine="709"/>
        <w:jc w:val="right"/>
        <w:rPr>
          <w:rFonts w:ascii="Times New Roman" w:hAnsi="Times New Roman"/>
          <w:i/>
          <w:sz w:val="24"/>
        </w:rPr>
      </w:pPr>
      <w:r w:rsidRPr="005C50F6">
        <w:rPr>
          <w:rFonts w:ascii="Times New Roman" w:hAnsi="Times New Roman"/>
          <w:i/>
          <w:sz w:val="24"/>
        </w:rPr>
        <w:t>Zamawiający</w:t>
      </w:r>
    </w:p>
    <w:p w14:paraId="04A26985" w14:textId="52337E72" w:rsidR="007B4726" w:rsidRDefault="007B4726" w:rsidP="003470B8">
      <w:pPr>
        <w:framePr w:hSpace="0" w:vSpace="0" w:wrap="auto" w:vAnchor="margin" w:yAlign="inline"/>
        <w:spacing w:after="0"/>
        <w:ind w:firstLine="709"/>
        <w:jc w:val="right"/>
        <w:rPr>
          <w:rFonts w:ascii="Times New Roman" w:hAnsi="Times New Roman"/>
          <w:i/>
          <w:sz w:val="24"/>
        </w:rPr>
      </w:pPr>
    </w:p>
    <w:p w14:paraId="7790C886" w14:textId="77777777" w:rsidR="007B4726" w:rsidRPr="007B4726" w:rsidRDefault="007B4726" w:rsidP="002A5B88">
      <w:pPr>
        <w:pStyle w:val="Tekstpodstawowy"/>
        <w:framePr w:wrap="around"/>
        <w:spacing w:after="0"/>
        <w:ind w:firstLine="425"/>
        <w:jc w:val="right"/>
        <w:rPr>
          <w:sz w:val="20"/>
          <w:szCs w:val="20"/>
        </w:rPr>
      </w:pPr>
      <w:r w:rsidRPr="007B4726">
        <w:rPr>
          <w:sz w:val="20"/>
          <w:szCs w:val="20"/>
        </w:rPr>
        <w:t xml:space="preserve">/-/ Dyrektor Szpitala Wojewódzkiego </w:t>
      </w:r>
    </w:p>
    <w:p w14:paraId="0869AB5A" w14:textId="77777777" w:rsidR="007B4726" w:rsidRPr="007B4726" w:rsidRDefault="007B4726" w:rsidP="002A5B88">
      <w:pPr>
        <w:pStyle w:val="Tekstpodstawowy"/>
        <w:framePr w:wrap="around"/>
        <w:spacing w:after="0"/>
        <w:ind w:firstLine="425"/>
        <w:jc w:val="center"/>
        <w:rPr>
          <w:sz w:val="20"/>
          <w:szCs w:val="20"/>
        </w:rPr>
      </w:pPr>
      <w:r w:rsidRPr="007B4726">
        <w:rPr>
          <w:sz w:val="20"/>
          <w:szCs w:val="20"/>
        </w:rPr>
        <w:t xml:space="preserve">                                                                                                       w Poznaniu</w:t>
      </w:r>
    </w:p>
    <w:p w14:paraId="58DF5A1C" w14:textId="49AFFFA8" w:rsidR="007B4726" w:rsidRPr="007B4726" w:rsidRDefault="007B4726" w:rsidP="002A5B88">
      <w:pPr>
        <w:pStyle w:val="Tekstpodstawowy"/>
        <w:framePr w:wrap="around"/>
        <w:spacing w:after="0"/>
        <w:ind w:firstLine="425"/>
        <w:rPr>
          <w:i/>
          <w:sz w:val="20"/>
          <w:szCs w:val="20"/>
        </w:rPr>
      </w:pPr>
      <w:r w:rsidRPr="007B4726">
        <w:rPr>
          <w:sz w:val="20"/>
          <w:szCs w:val="20"/>
        </w:rPr>
        <w:t xml:space="preserve">                                                                                                       </w:t>
      </w:r>
      <w:r w:rsidR="002A5B88">
        <w:rPr>
          <w:sz w:val="20"/>
          <w:szCs w:val="20"/>
        </w:rPr>
        <w:t xml:space="preserve">   </w:t>
      </w:r>
      <w:r w:rsidRPr="007B4726">
        <w:rPr>
          <w:sz w:val="20"/>
          <w:szCs w:val="20"/>
        </w:rPr>
        <w:t xml:space="preserve">              Piotr Nowicki</w:t>
      </w:r>
    </w:p>
    <w:p w14:paraId="1C86B9C0" w14:textId="77777777" w:rsidR="007B4726" w:rsidRPr="005C50F6" w:rsidRDefault="007B4726" w:rsidP="003470B8">
      <w:pPr>
        <w:framePr w:hSpace="0" w:vSpace="0" w:wrap="auto" w:vAnchor="margin" w:yAlign="inline"/>
        <w:spacing w:after="0"/>
        <w:ind w:firstLine="709"/>
        <w:jc w:val="right"/>
        <w:rPr>
          <w:rFonts w:ascii="Times New Roman" w:hAnsi="Times New Roman"/>
          <w:i/>
          <w:sz w:val="24"/>
        </w:rPr>
      </w:pPr>
    </w:p>
    <w:p w14:paraId="3C7A5D2F" w14:textId="77777777" w:rsidR="00B966DA" w:rsidRPr="00C074A3" w:rsidRDefault="00B966DA" w:rsidP="003470B8">
      <w:pPr>
        <w:framePr w:hSpace="0" w:vSpace="0" w:wrap="auto" w:vAnchor="margin" w:yAlign="inline"/>
        <w:spacing w:after="0"/>
        <w:rPr>
          <w:rFonts w:eastAsia="Calibri"/>
        </w:rPr>
      </w:pPr>
    </w:p>
    <w:sectPr w:rsidR="00B966DA" w:rsidRPr="00C074A3" w:rsidSect="005C50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3" w:bottom="1417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5C31C" w14:textId="77777777" w:rsidR="00916C6B" w:rsidRDefault="00916C6B" w:rsidP="005C50F6">
      <w:pPr>
        <w:framePr w:hSpace="0" w:vSpace="0" w:wrap="auto" w:vAnchor="margin" w:yAlign="inline"/>
      </w:pPr>
      <w:r>
        <w:separator/>
      </w:r>
    </w:p>
  </w:endnote>
  <w:endnote w:type="continuationSeparator" w:id="0">
    <w:p w14:paraId="0B3CF49D" w14:textId="77777777" w:rsidR="00916C6B" w:rsidRDefault="00916C6B" w:rsidP="005C50F6">
      <w:pPr>
        <w:framePr w:hSpace="0" w:vSpace="0" w:wrap="auto" w:vAnchor="margin" w:yAlign="inli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03A88" w14:textId="77777777" w:rsidR="00281E5E" w:rsidRDefault="00281E5E">
    <w:pPr>
      <w:pStyle w:val="Stopka"/>
      <w:framePr w:wrap="aroun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3B2D3" w14:textId="73F2C743" w:rsidR="00B966DA" w:rsidRDefault="002A5B88" w:rsidP="005C50F6">
    <w:pPr>
      <w:pStyle w:val="Stopka"/>
      <w:framePr w:hSpace="0" w:vSpace="0" w:wrap="auto" w:vAnchor="margin" w:yAlign="inline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6F22FB" wp14:editId="4CC6713B">
              <wp:simplePos x="0" y="0"/>
              <wp:positionH relativeFrom="column">
                <wp:posOffset>0</wp:posOffset>
              </wp:positionH>
              <wp:positionV relativeFrom="paragraph">
                <wp:posOffset>107950</wp:posOffset>
              </wp:positionV>
              <wp:extent cx="5829300" cy="0"/>
              <wp:effectExtent l="9525" t="12700" r="9525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A74C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5pt" to="45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"/>
          </w:pict>
        </mc:Fallback>
      </mc:AlternateContent>
    </w:r>
  </w:p>
  <w:p w14:paraId="12A001E7" w14:textId="77777777" w:rsidR="00B966DA" w:rsidRDefault="00B966DA" w:rsidP="005C50F6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>System ProPublico © Datacomp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39B39" w14:textId="77777777" w:rsidR="005C50F6" w:rsidRDefault="005C50F6" w:rsidP="005C50F6">
    <w:pPr>
      <w:pStyle w:val="Stopka"/>
      <w:framePr w:hSpace="0" w:vSpace="0" w:wrap="auto" w:vAnchor="margin" w:yAlign="in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407D" w14:textId="77777777" w:rsidR="00916C6B" w:rsidRDefault="00916C6B" w:rsidP="005C50F6">
      <w:pPr>
        <w:framePr w:hSpace="0" w:vSpace="0" w:wrap="auto" w:vAnchor="margin" w:yAlign="inline"/>
      </w:pPr>
      <w:r>
        <w:separator/>
      </w:r>
    </w:p>
  </w:footnote>
  <w:footnote w:type="continuationSeparator" w:id="0">
    <w:p w14:paraId="23E7F8A7" w14:textId="77777777" w:rsidR="00916C6B" w:rsidRDefault="00916C6B" w:rsidP="005C50F6">
      <w:pPr>
        <w:framePr w:hSpace="0" w:vSpace="0" w:wrap="auto" w:vAnchor="margin" w:yAlign="inli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BC75C" w14:textId="77777777" w:rsidR="00B966DA" w:rsidRDefault="00B966DA" w:rsidP="005C50F6">
    <w:pPr>
      <w:pStyle w:val="Stopka"/>
      <w:framePr w:hSpace="0" w:vSpace="0" w:wrap="auto" w:vAnchor="margin" w:yAlign="inline"/>
    </w:pPr>
  </w:p>
  <w:p w14:paraId="1A0BE2A6" w14:textId="77777777" w:rsidR="00B966DA" w:rsidRDefault="00B966DA" w:rsidP="005C50F6">
    <w:pPr>
      <w:framePr w:hSpace="0" w:vSpace="0" w:wrap="auto" w:vAnchor="margin" w:yAlign="inline"/>
    </w:pPr>
  </w:p>
  <w:p w14:paraId="5502C60E" w14:textId="77777777" w:rsidR="00B966DA" w:rsidRDefault="00B966DA" w:rsidP="005C50F6">
    <w:pPr>
      <w:framePr w:hSpace="0" w:vSpace="0" w:wrap="auto" w:vAnchor="margin" w:yAlign="inli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1AB7B" w14:textId="77777777" w:rsidR="004B5CB7" w:rsidRDefault="004B5CB7">
    <w:pPr>
      <w:framePr w:wrap="aroun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2B95D" w14:textId="77777777" w:rsidR="00B966DA" w:rsidRDefault="00B966DA" w:rsidP="005C50F6">
    <w:pPr>
      <w:framePr w:hSpace="0" w:vSpace="0" w:wrap="auto" w:vAnchor="margin" w:yAlign="inline"/>
    </w:pPr>
  </w:p>
  <w:p w14:paraId="096E0FDD" w14:textId="77777777" w:rsidR="00B966DA" w:rsidRDefault="00B966DA" w:rsidP="005C50F6">
    <w:pPr>
      <w:pStyle w:val="Stopka"/>
      <w:framePr w:hSpace="0" w:vSpace="0" w:wrap="auto" w:vAnchor="margin" w:yAlign="inli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C6B"/>
    <w:rsid w:val="0007232E"/>
    <w:rsid w:val="00075CC9"/>
    <w:rsid w:val="00182B4A"/>
    <w:rsid w:val="001853C1"/>
    <w:rsid w:val="00193399"/>
    <w:rsid w:val="001D7CC4"/>
    <w:rsid w:val="002561B4"/>
    <w:rsid w:val="00281E5E"/>
    <w:rsid w:val="002824C4"/>
    <w:rsid w:val="002827F1"/>
    <w:rsid w:val="002A18D9"/>
    <w:rsid w:val="002A5B88"/>
    <w:rsid w:val="003203AA"/>
    <w:rsid w:val="00340EFB"/>
    <w:rsid w:val="003470B8"/>
    <w:rsid w:val="003B382D"/>
    <w:rsid w:val="0040686F"/>
    <w:rsid w:val="004A0AE7"/>
    <w:rsid w:val="004B5CB7"/>
    <w:rsid w:val="004F0169"/>
    <w:rsid w:val="0054473A"/>
    <w:rsid w:val="005C50F6"/>
    <w:rsid w:val="006029F7"/>
    <w:rsid w:val="0061138F"/>
    <w:rsid w:val="00621347"/>
    <w:rsid w:val="006E5148"/>
    <w:rsid w:val="00712DCD"/>
    <w:rsid w:val="007448D2"/>
    <w:rsid w:val="00745DBF"/>
    <w:rsid w:val="007732DE"/>
    <w:rsid w:val="007929F8"/>
    <w:rsid w:val="007B4726"/>
    <w:rsid w:val="00863D86"/>
    <w:rsid w:val="00867BA7"/>
    <w:rsid w:val="008F10A3"/>
    <w:rsid w:val="00916C6B"/>
    <w:rsid w:val="0092538C"/>
    <w:rsid w:val="00953A73"/>
    <w:rsid w:val="00981D4A"/>
    <w:rsid w:val="00A04872"/>
    <w:rsid w:val="00A070D3"/>
    <w:rsid w:val="00A202D3"/>
    <w:rsid w:val="00A50F03"/>
    <w:rsid w:val="00AA3837"/>
    <w:rsid w:val="00AB4A65"/>
    <w:rsid w:val="00AE3AB9"/>
    <w:rsid w:val="00B25118"/>
    <w:rsid w:val="00B966DA"/>
    <w:rsid w:val="00BC38C5"/>
    <w:rsid w:val="00BF0D9F"/>
    <w:rsid w:val="00C074A3"/>
    <w:rsid w:val="00C30592"/>
    <w:rsid w:val="00C50359"/>
    <w:rsid w:val="00D85D5A"/>
    <w:rsid w:val="00DC1E46"/>
    <w:rsid w:val="00DF0AF1"/>
    <w:rsid w:val="00E24FB3"/>
    <w:rsid w:val="00E63601"/>
    <w:rsid w:val="00EA1F37"/>
    <w:rsid w:val="00F422C8"/>
    <w:rsid w:val="00F42A70"/>
    <w:rsid w:val="00F51AAF"/>
    <w:rsid w:val="00FF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B38CFF"/>
  <w15:chartTrackingRefBased/>
  <w15:docId w15:val="{8F8296C2-28EA-46D5-BDBE-67DC23A5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Znak">
    <w:name w:val="Tekst podstawowy Znak"/>
    <w:link w:val="Tekstpodstawowy"/>
    <w:rsid w:val="007B4726"/>
    <w:rPr>
      <w:rFonts w:ascii="Arial" w:hAnsi="Arial"/>
      <w:sz w:val="22"/>
      <w:szCs w:val="24"/>
    </w:rPr>
  </w:style>
  <w:style w:type="paragraph" w:styleId="Tekstpodstawowy">
    <w:name w:val="Body Text"/>
    <w:basedOn w:val="Normalny"/>
    <w:link w:val="TekstpodstawowyZnak"/>
    <w:pPr>
      <w:framePr w:wrap="around"/>
    </w:pPr>
  </w:style>
  <w:style w:type="paragraph" w:customStyle="1" w:styleId="1">
    <w:name w:val="1"/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KBSF Sp. z o.o.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2023-03-29T08:29:00Z</cp:lastPrinted>
  <dcterms:created xsi:type="dcterms:W3CDTF">2023-03-29T08:30:00Z</dcterms:created>
  <dcterms:modified xsi:type="dcterms:W3CDTF">2023-03-29T08:30:00Z</dcterms:modified>
</cp:coreProperties>
</file>