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5F793" w14:textId="14551F82" w:rsidR="00DA2A7E" w:rsidRPr="003261E7" w:rsidRDefault="007A2531" w:rsidP="00466AEA">
      <w:pPr>
        <w:jc w:val="right"/>
        <w:rPr>
          <w:sz w:val="22"/>
          <w:szCs w:val="22"/>
        </w:rPr>
      </w:pPr>
      <w:r w:rsidRPr="007A2531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7A2531">
        <w:rPr>
          <w:sz w:val="22"/>
          <w:szCs w:val="22"/>
        </w:rPr>
        <w:t>2023-03-</w:t>
      </w:r>
      <w:r w:rsidR="00466AEA">
        <w:rPr>
          <w:sz w:val="22"/>
          <w:szCs w:val="22"/>
        </w:rPr>
        <w:t>30</w:t>
      </w:r>
    </w:p>
    <w:p w14:paraId="4D67A1EF" w14:textId="77777777" w:rsidR="00DA2A7E" w:rsidRPr="003261E7" w:rsidRDefault="00DA2A7E" w:rsidP="00466AEA">
      <w:pPr>
        <w:rPr>
          <w:sz w:val="22"/>
          <w:szCs w:val="22"/>
        </w:rPr>
      </w:pPr>
    </w:p>
    <w:p w14:paraId="1BBC3E5E" w14:textId="77777777" w:rsidR="007A2531" w:rsidRPr="007A2531" w:rsidRDefault="007A2531" w:rsidP="00466AEA">
      <w:pPr>
        <w:rPr>
          <w:b/>
          <w:bCs/>
          <w:sz w:val="22"/>
          <w:szCs w:val="22"/>
        </w:rPr>
      </w:pPr>
      <w:r w:rsidRPr="007A2531">
        <w:rPr>
          <w:b/>
          <w:bCs/>
          <w:sz w:val="22"/>
          <w:szCs w:val="22"/>
        </w:rPr>
        <w:t>Szpital Wojewódzki w Poznaniu</w:t>
      </w:r>
    </w:p>
    <w:p w14:paraId="1FB16F3F" w14:textId="77777777" w:rsidR="00DA2A7E" w:rsidRPr="003261E7" w:rsidRDefault="007A2531" w:rsidP="00466AEA">
      <w:pPr>
        <w:rPr>
          <w:b/>
          <w:bCs/>
          <w:sz w:val="22"/>
          <w:szCs w:val="22"/>
        </w:rPr>
      </w:pPr>
      <w:r w:rsidRPr="007A2531">
        <w:rPr>
          <w:b/>
          <w:bCs/>
          <w:sz w:val="22"/>
          <w:szCs w:val="22"/>
        </w:rPr>
        <w:t>Dział Zamówień Publicznych</w:t>
      </w:r>
    </w:p>
    <w:p w14:paraId="75058838" w14:textId="77777777" w:rsidR="00DA2A7E" w:rsidRPr="003261E7" w:rsidRDefault="007A2531" w:rsidP="00466AEA">
      <w:pPr>
        <w:rPr>
          <w:sz w:val="22"/>
          <w:szCs w:val="22"/>
        </w:rPr>
      </w:pPr>
      <w:r w:rsidRPr="007A2531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7A2531">
        <w:rPr>
          <w:sz w:val="22"/>
          <w:szCs w:val="22"/>
        </w:rPr>
        <w:t>7/19</w:t>
      </w:r>
    </w:p>
    <w:p w14:paraId="7047BF5B" w14:textId="77777777" w:rsidR="00DA2A7E" w:rsidRPr="003261E7" w:rsidRDefault="007A2531" w:rsidP="00466AEA">
      <w:pPr>
        <w:rPr>
          <w:sz w:val="22"/>
          <w:szCs w:val="22"/>
        </w:rPr>
      </w:pPr>
      <w:r w:rsidRPr="007A2531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7A2531">
        <w:rPr>
          <w:sz w:val="22"/>
          <w:szCs w:val="22"/>
        </w:rPr>
        <w:t>Poznań</w:t>
      </w:r>
    </w:p>
    <w:p w14:paraId="6E4DBBBC" w14:textId="77777777" w:rsidR="00466AEA" w:rsidRDefault="00466AEA" w:rsidP="00466AE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14:paraId="181E55F9" w14:textId="77777777" w:rsidR="00466AEA" w:rsidRDefault="00466AEA" w:rsidP="00466AE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14:paraId="7097C068" w14:textId="3728179B" w:rsidR="00DA2A7E" w:rsidRPr="003261E7" w:rsidRDefault="00DA2A7E" w:rsidP="00466AE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8BD4A26" w14:textId="5ED501EE" w:rsidR="00DA2A7E" w:rsidRDefault="00DA2A7E" w:rsidP="00466AEA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CB7E473" w14:textId="25C3D337" w:rsidR="00466AEA" w:rsidRDefault="00466AEA" w:rsidP="00466AEA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48AAABD" w14:textId="36C4F29F" w:rsidR="00466AEA" w:rsidRDefault="00466AEA" w:rsidP="00466AEA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C9C8F0F" w14:textId="77777777" w:rsidR="00466AEA" w:rsidRPr="003261E7" w:rsidRDefault="00466AEA" w:rsidP="00466AEA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D24ABA" w14:textId="77777777" w:rsidR="00DA2A7E" w:rsidRPr="003261E7" w:rsidRDefault="00DA2A7E" w:rsidP="00466AEA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89A0E0" w14:textId="5D290F5C" w:rsidR="00DA2A7E" w:rsidRDefault="00DA2A7E" w:rsidP="00466AEA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B3F1F41" w14:textId="0F9ECA7F" w:rsidR="00466AEA" w:rsidRDefault="00466AEA" w:rsidP="00466AEA">
      <w:pPr>
        <w:jc w:val="center"/>
        <w:rPr>
          <w:b/>
          <w:sz w:val="28"/>
          <w:szCs w:val="24"/>
        </w:rPr>
      </w:pPr>
    </w:p>
    <w:p w14:paraId="59CB215C" w14:textId="77777777" w:rsidR="00466AEA" w:rsidRPr="003261E7" w:rsidRDefault="00466AEA" w:rsidP="00466AEA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A2531" w:rsidRPr="003261E7" w14:paraId="44980B53" w14:textId="77777777" w:rsidTr="00DD3DC6">
        <w:trPr>
          <w:trHeight w:val="638"/>
        </w:trPr>
        <w:tc>
          <w:tcPr>
            <w:tcW w:w="959" w:type="dxa"/>
            <w:shd w:val="clear" w:color="auto" w:fill="auto"/>
          </w:tcPr>
          <w:p w14:paraId="00EDB361" w14:textId="77777777" w:rsidR="007A2531" w:rsidRPr="003261E7" w:rsidRDefault="007A2531" w:rsidP="00466AEA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9BB77A" w14:textId="77777777" w:rsidR="007A2531" w:rsidRDefault="007A2531" w:rsidP="00466AEA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2531">
              <w:rPr>
                <w:sz w:val="22"/>
                <w:szCs w:val="22"/>
              </w:rPr>
              <w:t>podstawowy</w:t>
            </w:r>
            <w:r w:rsidR="00466AEA">
              <w:rPr>
                <w:sz w:val="22"/>
                <w:szCs w:val="22"/>
              </w:rPr>
              <w:t>m</w:t>
            </w:r>
            <w:r w:rsidRPr="007A253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A253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A2531">
              <w:rPr>
                <w:b/>
                <w:bCs/>
                <w:sz w:val="22"/>
                <w:szCs w:val="22"/>
              </w:rPr>
              <w:t>Dostawa jajek, chłodzonych i mrożonych pierogów oraz opakowań jednorazowych do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A2531">
              <w:rPr>
                <w:b/>
                <w:sz w:val="22"/>
                <w:szCs w:val="22"/>
              </w:rPr>
              <w:t>SZW/DZP/21/2023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5DE3D815" w14:textId="77777777" w:rsidR="00466AEA" w:rsidRDefault="00466AEA" w:rsidP="00466AEA">
            <w:pPr>
              <w:jc w:val="both"/>
              <w:rPr>
                <w:bCs/>
                <w:sz w:val="22"/>
                <w:szCs w:val="22"/>
              </w:rPr>
            </w:pPr>
          </w:p>
          <w:p w14:paraId="3A074969" w14:textId="49DA7C6A" w:rsidR="00466AEA" w:rsidRPr="003261E7" w:rsidRDefault="00466AEA" w:rsidP="00466AEA">
            <w:pPr>
              <w:jc w:val="both"/>
              <w:rPr>
                <w:sz w:val="22"/>
                <w:szCs w:val="22"/>
              </w:rPr>
            </w:pPr>
          </w:p>
        </w:tc>
      </w:tr>
    </w:tbl>
    <w:p w14:paraId="056D21CD" w14:textId="6C7759D8" w:rsidR="00DA2A7E" w:rsidRDefault="00DA2A7E" w:rsidP="00466AEA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A2531" w:rsidRPr="007A2531">
        <w:rPr>
          <w:b/>
          <w:sz w:val="22"/>
          <w:szCs w:val="22"/>
        </w:rPr>
        <w:t>Szpital Wojewódzki w Poznaniu</w:t>
      </w:r>
      <w:r w:rsidR="00466AEA">
        <w:rPr>
          <w:b/>
          <w:sz w:val="22"/>
          <w:szCs w:val="22"/>
        </w:rPr>
        <w:t xml:space="preserve">, </w:t>
      </w:r>
      <w:r w:rsidR="007A2531" w:rsidRPr="007A2531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A2531" w:rsidRPr="007A2531">
        <w:rPr>
          <w:sz w:val="22"/>
          <w:szCs w:val="22"/>
        </w:rPr>
        <w:t>(</w:t>
      </w:r>
      <w:proofErr w:type="spellStart"/>
      <w:r w:rsidR="007A2531" w:rsidRPr="007A2531">
        <w:rPr>
          <w:sz w:val="22"/>
          <w:szCs w:val="22"/>
        </w:rPr>
        <w:t>t.j</w:t>
      </w:r>
      <w:proofErr w:type="spellEnd"/>
      <w:r w:rsidR="007A2531" w:rsidRPr="007A2531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9BEADC1" w14:textId="77777777" w:rsidR="00466AEA" w:rsidRDefault="00466AEA" w:rsidP="00466AEA">
      <w:pPr>
        <w:jc w:val="both"/>
        <w:rPr>
          <w:sz w:val="22"/>
          <w:szCs w:val="22"/>
        </w:rPr>
      </w:pPr>
    </w:p>
    <w:p w14:paraId="46B6716A" w14:textId="77777777" w:rsidR="00DA2A7E" w:rsidRDefault="00DA2A7E" w:rsidP="00466AEA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A2531" w:rsidRPr="007240DA" w14:paraId="12B38743" w14:textId="77777777" w:rsidTr="00DD3DC6">
        <w:tc>
          <w:tcPr>
            <w:tcW w:w="2660" w:type="dxa"/>
            <w:shd w:val="clear" w:color="auto" w:fill="auto"/>
          </w:tcPr>
          <w:p w14:paraId="6029D555" w14:textId="77777777" w:rsidR="007A2531" w:rsidRPr="007240DA" w:rsidRDefault="007A2531" w:rsidP="00466AEA">
            <w:pPr>
              <w:jc w:val="both"/>
              <w:rPr>
                <w:sz w:val="22"/>
                <w:szCs w:val="22"/>
              </w:rPr>
            </w:pPr>
            <w:r w:rsidRPr="007A2531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3FEA1850" w14:textId="77777777" w:rsidR="007A2531" w:rsidRPr="007240DA" w:rsidRDefault="007A2531" w:rsidP="00466AEA">
            <w:pPr>
              <w:jc w:val="both"/>
              <w:rPr>
                <w:sz w:val="22"/>
                <w:szCs w:val="22"/>
              </w:rPr>
            </w:pPr>
            <w:r w:rsidRPr="007A253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58CEED8F" w14:textId="77777777" w:rsidR="00466AEA" w:rsidRDefault="00466AEA" w:rsidP="00466AEA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0C58D2C9" w14:textId="631C895F" w:rsidR="00DA2A7E" w:rsidRPr="003261E7" w:rsidRDefault="00DA2A7E" w:rsidP="00466AEA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69B1A66" w14:textId="0B3CFEE0" w:rsidR="00DA2A7E" w:rsidRPr="003261E7" w:rsidRDefault="00466AEA" w:rsidP="00466AEA">
      <w:pPr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7A2531" w:rsidRPr="007A2531">
        <w:rPr>
          <w:sz w:val="22"/>
          <w:szCs w:val="22"/>
        </w:rPr>
        <w:t xml:space="preserve">woty </w:t>
      </w:r>
      <w:r>
        <w:rPr>
          <w:sz w:val="22"/>
          <w:szCs w:val="22"/>
        </w:rPr>
        <w:t xml:space="preserve">złożonych </w:t>
      </w:r>
      <w:r w:rsidR="007A2531" w:rsidRPr="007A2531">
        <w:rPr>
          <w:sz w:val="22"/>
          <w:szCs w:val="22"/>
        </w:rPr>
        <w:t>ofert we wszystkich zadaniach przekraczają kwot</w:t>
      </w:r>
      <w:r>
        <w:rPr>
          <w:sz w:val="22"/>
          <w:szCs w:val="22"/>
        </w:rPr>
        <w:t>y</w:t>
      </w:r>
      <w:r w:rsidR="007A2531" w:rsidRPr="007A2531">
        <w:rPr>
          <w:sz w:val="22"/>
          <w:szCs w:val="22"/>
        </w:rPr>
        <w:t xml:space="preserve"> szacunkow</w:t>
      </w:r>
      <w:r>
        <w:rPr>
          <w:sz w:val="22"/>
          <w:szCs w:val="22"/>
        </w:rPr>
        <w:t>e</w:t>
      </w:r>
      <w:r w:rsidR="007A2531" w:rsidRPr="007A2531">
        <w:rPr>
          <w:sz w:val="22"/>
          <w:szCs w:val="22"/>
        </w:rPr>
        <w:t xml:space="preserve"> </w:t>
      </w:r>
      <w:r w:rsidRPr="007A2531">
        <w:rPr>
          <w:sz w:val="22"/>
          <w:szCs w:val="22"/>
        </w:rPr>
        <w:t>Zamawiającego</w:t>
      </w:r>
      <w:r>
        <w:rPr>
          <w:sz w:val="22"/>
          <w:szCs w:val="22"/>
        </w:rPr>
        <w:t>.</w:t>
      </w:r>
    </w:p>
    <w:p w14:paraId="27CDEC50" w14:textId="77777777" w:rsidR="00466AEA" w:rsidRDefault="00466AEA" w:rsidP="00466AEA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DE3A519" w14:textId="77777777" w:rsidR="00466AEA" w:rsidRDefault="00466AEA" w:rsidP="00466AEA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750896E" w14:textId="41DC3028" w:rsidR="00DA2A7E" w:rsidRDefault="00DA2A7E" w:rsidP="00466AEA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4719DDF" w14:textId="77777777" w:rsidR="00466AEA" w:rsidRDefault="00466AEA" w:rsidP="00466AE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5C245E9" w14:textId="77777777" w:rsidR="00466AEA" w:rsidRDefault="00466AEA" w:rsidP="00466AE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00C394" w14:textId="77777777" w:rsidR="00466AEA" w:rsidRPr="006B27ED" w:rsidRDefault="00466AEA" w:rsidP="00466AE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D5BC6A1" w14:textId="77777777" w:rsidR="00466AEA" w:rsidRPr="00BB547B" w:rsidRDefault="00466AEA" w:rsidP="00466AEA">
      <w:pPr>
        <w:jc w:val="right"/>
        <w:rPr>
          <w:rFonts w:ascii="Arial" w:hAnsi="Arial" w:cs="Arial"/>
          <w:sz w:val="22"/>
          <w:szCs w:val="22"/>
        </w:rPr>
      </w:pPr>
      <w:r w:rsidRPr="00C83BBA">
        <w:rPr>
          <w:rFonts w:ascii="Arial" w:hAnsi="Arial" w:cs="Arial"/>
          <w:sz w:val="24"/>
          <w:szCs w:val="24"/>
        </w:rPr>
        <w:t xml:space="preserve">  </w:t>
      </w:r>
    </w:p>
    <w:p w14:paraId="37305675" w14:textId="77777777" w:rsidR="00466AEA" w:rsidRPr="003261E7" w:rsidRDefault="00466AEA" w:rsidP="00466AEA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7B51AA6" w14:textId="77777777" w:rsidR="00DA2A7E" w:rsidRPr="003261E7" w:rsidRDefault="00DA2A7E" w:rsidP="00466AEA">
      <w:pPr>
        <w:jc w:val="right"/>
        <w:rPr>
          <w:sz w:val="22"/>
          <w:szCs w:val="22"/>
        </w:rPr>
      </w:pPr>
    </w:p>
    <w:p w14:paraId="2B361D0D" w14:textId="604FB3D7" w:rsidR="00020DF5" w:rsidRDefault="00020DF5" w:rsidP="00466AEA">
      <w:pPr>
        <w:rPr>
          <w:sz w:val="22"/>
          <w:szCs w:val="22"/>
        </w:rPr>
      </w:pPr>
    </w:p>
    <w:p w14:paraId="6CB3199E" w14:textId="77777777" w:rsidR="00466AEA" w:rsidRPr="00DA2A7E" w:rsidRDefault="00466AEA" w:rsidP="00466AEA"/>
    <w:sectPr w:rsidR="00466AEA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54370" w14:textId="77777777" w:rsidR="00B03B30" w:rsidRDefault="00B03B30">
      <w:r>
        <w:separator/>
      </w:r>
    </w:p>
  </w:endnote>
  <w:endnote w:type="continuationSeparator" w:id="0">
    <w:p w14:paraId="72B32AA3" w14:textId="77777777" w:rsidR="00B03B30" w:rsidRDefault="00B03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3B2C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BEAA4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DCADD" w14:textId="46F89F5F" w:rsidR="003F0CBE" w:rsidRDefault="00466A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CC4955" wp14:editId="05E1EAC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13D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AFC2DD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8FB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66EEC" w14:textId="77777777" w:rsidR="003F0CBE" w:rsidRDefault="003F0CBE">
    <w:pPr>
      <w:pStyle w:val="Stopka"/>
      <w:tabs>
        <w:tab w:val="clear" w:pos="4536"/>
      </w:tabs>
      <w:jc w:val="center"/>
    </w:pPr>
  </w:p>
  <w:p w14:paraId="356A3A1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EB739" w14:textId="77777777" w:rsidR="00B03B30" w:rsidRDefault="00B03B30">
      <w:r>
        <w:separator/>
      </w:r>
    </w:p>
  </w:footnote>
  <w:footnote w:type="continuationSeparator" w:id="0">
    <w:p w14:paraId="742A9ED8" w14:textId="77777777" w:rsidR="00B03B30" w:rsidRDefault="00B03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EF53F" w14:textId="77777777" w:rsidR="007A2531" w:rsidRDefault="007A2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C1271" w14:textId="77777777" w:rsidR="007A2531" w:rsidRDefault="007A2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7A9E" w14:textId="77777777" w:rsidR="007A2531" w:rsidRDefault="007A2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3302591">
    <w:abstractNumId w:val="5"/>
  </w:num>
  <w:num w:numId="2" w16cid:durableId="904605443">
    <w:abstractNumId w:val="10"/>
  </w:num>
  <w:num w:numId="3" w16cid:durableId="868568027">
    <w:abstractNumId w:val="4"/>
  </w:num>
  <w:num w:numId="4" w16cid:durableId="1189025947">
    <w:abstractNumId w:val="9"/>
  </w:num>
  <w:num w:numId="5" w16cid:durableId="866018741">
    <w:abstractNumId w:val="1"/>
  </w:num>
  <w:num w:numId="6" w16cid:durableId="763693830">
    <w:abstractNumId w:val="2"/>
  </w:num>
  <w:num w:numId="7" w16cid:durableId="399325391">
    <w:abstractNumId w:val="8"/>
  </w:num>
  <w:num w:numId="8" w16cid:durableId="188109274">
    <w:abstractNumId w:val="6"/>
  </w:num>
  <w:num w:numId="9" w16cid:durableId="1460564405">
    <w:abstractNumId w:val="3"/>
  </w:num>
  <w:num w:numId="10" w16cid:durableId="2078818699">
    <w:abstractNumId w:val="0"/>
  </w:num>
  <w:num w:numId="11" w16cid:durableId="10042882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B30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6AEA"/>
    <w:rsid w:val="00467255"/>
    <w:rsid w:val="005644C6"/>
    <w:rsid w:val="006E6C0F"/>
    <w:rsid w:val="006E706C"/>
    <w:rsid w:val="0079556E"/>
    <w:rsid w:val="007A2531"/>
    <w:rsid w:val="007A2D48"/>
    <w:rsid w:val="007F118B"/>
    <w:rsid w:val="009553F8"/>
    <w:rsid w:val="00A86662"/>
    <w:rsid w:val="00AF6582"/>
    <w:rsid w:val="00AF7988"/>
    <w:rsid w:val="00B03B30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C29F6A"/>
  <w15:chartTrackingRefBased/>
  <w15:docId w15:val="{95223998-42E1-4ED8-89FE-FCF2C50E0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66AE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2023-03-29T08:20:00Z</cp:lastPrinted>
  <dcterms:created xsi:type="dcterms:W3CDTF">2023-03-29T08:21:00Z</dcterms:created>
  <dcterms:modified xsi:type="dcterms:W3CDTF">2023-03-29T08:21:00Z</dcterms:modified>
</cp:coreProperties>
</file>