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2980745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D55D7C" w:rsidRPr="00D55D7C">
        <w:rPr>
          <w:bCs/>
          <w:sz w:val="22"/>
          <w:szCs w:val="22"/>
        </w:rPr>
        <w:t>2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p w14:paraId="1D5B8882" w14:textId="2D8F8068" w:rsidR="009E0FE7" w:rsidRPr="009E0FE7" w:rsidRDefault="009E0FE7" w:rsidP="003200B1">
      <w:pPr>
        <w:keepNext/>
        <w:spacing w:after="360"/>
        <w:outlineLvl w:val="3"/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4E4CE1B3" w:rsid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26718B33" w14:textId="77777777" w:rsidR="00CD430A" w:rsidRPr="00C051D7" w:rsidRDefault="00CD430A" w:rsidP="00CD430A">
      <w:pPr>
        <w:spacing w:before="600" w:line="276" w:lineRule="auto"/>
        <w:jc w:val="center"/>
        <w:rPr>
          <w:b/>
          <w:sz w:val="28"/>
          <w:szCs w:val="28"/>
        </w:rPr>
      </w:pPr>
      <w:r w:rsidRPr="00C051D7">
        <w:rPr>
          <w:b/>
          <w:sz w:val="28"/>
          <w:szCs w:val="28"/>
        </w:rPr>
        <w:t>Zakup (dostawa) wraz z montażem i przekazaniem do eksploatacji systemu parkingowego oraz usługa serwisowa i administrowania parkingu na terenie Szpitala Wojewódzkiego w Poznaniu Filia nr 1</w:t>
      </w:r>
    </w:p>
    <w:p w14:paraId="767B7075" w14:textId="77777777" w:rsidR="003200B1" w:rsidRPr="00281DC6" w:rsidRDefault="003200B1" w:rsidP="00281DC6">
      <w:pPr>
        <w:spacing w:after="240" w:line="276" w:lineRule="auto"/>
        <w:jc w:val="both"/>
        <w:rPr>
          <w:sz w:val="22"/>
          <w:szCs w:val="22"/>
        </w:rPr>
      </w:pPr>
    </w:p>
    <w:p w14:paraId="52264483" w14:textId="55D5E606" w:rsidR="00281DC6" w:rsidRPr="00281DC6" w:rsidRDefault="00281DC6" w:rsidP="00B1114B">
      <w:pPr>
        <w:spacing w:after="120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12F8C184" w14:textId="77777777" w:rsidR="004F24E4" w:rsidRDefault="004F24E4" w:rsidP="00D1662B">
      <w:pPr>
        <w:jc w:val="both"/>
      </w:pPr>
      <w:bookmarkStart w:id="2" w:name="_Hlk64876004"/>
    </w:p>
    <w:p w14:paraId="618B8717" w14:textId="77777777" w:rsidR="004F24E4" w:rsidRDefault="004F24E4" w:rsidP="004F24E4">
      <w:pPr>
        <w:spacing w:after="5" w:line="276" w:lineRule="auto"/>
        <w:jc w:val="both"/>
      </w:pPr>
      <w:r w:rsidRPr="004F24E4">
        <w:t>Wartość netto za wykonanie całości przedmiotu zamówienia wynosi: ………………… zł</w:t>
      </w:r>
    </w:p>
    <w:p w14:paraId="3B51AE3B" w14:textId="497D289A" w:rsidR="004F24E4" w:rsidRDefault="004F24E4" w:rsidP="004F24E4">
      <w:pPr>
        <w:spacing w:after="5" w:line="276" w:lineRule="auto"/>
        <w:jc w:val="both"/>
      </w:pPr>
      <w:r w:rsidRPr="004F24E4">
        <w:t>podatek VAT  w wysokości ___% tj. _____________ PLN,</w:t>
      </w:r>
    </w:p>
    <w:p w14:paraId="2C72EF5E" w14:textId="7BC2B220" w:rsidR="004F24E4" w:rsidRDefault="004F24E4" w:rsidP="004F24E4">
      <w:pPr>
        <w:spacing w:after="5" w:line="276" w:lineRule="auto"/>
        <w:jc w:val="both"/>
      </w:pPr>
      <w:r w:rsidRPr="004F24E4">
        <w:t xml:space="preserve">Wartość </w:t>
      </w:r>
      <w:r>
        <w:t>brutto</w:t>
      </w:r>
      <w:r w:rsidRPr="004F24E4">
        <w:t xml:space="preserve"> za wykonanie całości przedmiotu zamówienia wynosi: ………………… zł</w:t>
      </w:r>
    </w:p>
    <w:p w14:paraId="4D260B6C" w14:textId="31C9F96F" w:rsidR="004F24E4" w:rsidRPr="004F24E4" w:rsidRDefault="004F24E4" w:rsidP="004F24E4">
      <w:pPr>
        <w:spacing w:after="5" w:line="276" w:lineRule="auto"/>
        <w:jc w:val="both"/>
      </w:pPr>
      <w:r w:rsidRPr="004F24E4">
        <w:t>w tym:</w:t>
      </w:r>
    </w:p>
    <w:p w14:paraId="479104DA" w14:textId="77777777" w:rsidR="004F24E4" w:rsidRPr="004F24E4" w:rsidRDefault="004F24E4" w:rsidP="004F24E4">
      <w:pPr>
        <w:numPr>
          <w:ilvl w:val="0"/>
          <w:numId w:val="42"/>
        </w:numPr>
        <w:spacing w:after="5" w:line="276" w:lineRule="auto"/>
        <w:jc w:val="both"/>
      </w:pPr>
      <w:r w:rsidRPr="004F24E4">
        <w:t>Za dostawę, montaż i uruchomienie Systemu wysokości netto: ___  PLN (słownie: _____________), plus należny podatek VAT  w wysokości ___% tj. _____________ PLN, co stanowi wynagrodzenie brutto _________________ PLN (słownie: _________);</w:t>
      </w:r>
    </w:p>
    <w:p w14:paraId="2173F823" w14:textId="773882F0" w:rsidR="004F24E4" w:rsidRPr="004F24E4" w:rsidRDefault="004F24E4" w:rsidP="004F24E4">
      <w:pPr>
        <w:numPr>
          <w:ilvl w:val="0"/>
          <w:numId w:val="42"/>
        </w:numPr>
        <w:spacing w:after="5" w:line="276" w:lineRule="auto"/>
        <w:jc w:val="both"/>
      </w:pPr>
      <w:r w:rsidRPr="004F24E4">
        <w:t xml:space="preserve">Za realizację Usług w okresie 36 miesięcy w wysokości netto: ___  PLN (słownie: _____________), plus należny podatek VAT  w wysokości ___% tj. _____________ PLN, co stanowi wynagrodzenie brutto _________________ PLN (słownie: _________ </w:t>
      </w:r>
      <w:proofErr w:type="spellStart"/>
      <w:r w:rsidRPr="004F24E4">
        <w:t>tj</w:t>
      </w:r>
      <w:proofErr w:type="spellEnd"/>
      <w:r w:rsidRPr="004F24E4">
        <w:t xml:space="preserve">: ___  PLN (słownie: _____________) </w:t>
      </w:r>
      <w:r w:rsidRPr="004F24E4">
        <w:rPr>
          <w:b/>
          <w:bCs/>
        </w:rPr>
        <w:t>miesięcznie</w:t>
      </w:r>
      <w:r w:rsidRPr="004F24E4">
        <w:t>, plus należny podatek VAT  w wysokości ___% tj. _____________ PLN, co stanowi wynagrodzenie miesięczne brutto _________________ PLN (słownie: _________</w:t>
      </w:r>
      <w:r>
        <w:t>)</w:t>
      </w:r>
    </w:p>
    <w:p w14:paraId="548DD366" w14:textId="77777777" w:rsidR="004F24E4" w:rsidRDefault="004F24E4" w:rsidP="00D1662B">
      <w:pPr>
        <w:jc w:val="both"/>
      </w:pPr>
    </w:p>
    <w:p w14:paraId="25AF3236" w14:textId="77777777" w:rsidR="004F24E4" w:rsidRDefault="004F24E4" w:rsidP="00D1662B">
      <w:pPr>
        <w:jc w:val="both"/>
      </w:pPr>
    </w:p>
    <w:p w14:paraId="4CECF451" w14:textId="136CD447" w:rsidR="00D1662B" w:rsidRPr="00CD430A" w:rsidRDefault="003200B1" w:rsidP="00D1662B">
      <w:pPr>
        <w:jc w:val="both"/>
      </w:pPr>
      <w:r w:rsidRPr="00CD430A">
        <w:rPr>
          <w:b/>
        </w:rPr>
        <w:t>Stopień ochrony przed zewnętrznymi uderzeniami mechanicznymi</w:t>
      </w:r>
      <w:r w:rsidR="00D1662B" w:rsidRPr="00CD430A">
        <w:rPr>
          <w:b/>
        </w:rPr>
        <w:t xml:space="preserve"> (K-2):</w:t>
      </w:r>
      <w:r w:rsidR="00D1662B" w:rsidRPr="00CD430A">
        <w:t xml:space="preserve"> ………………… (II kryterium punktowane)</w:t>
      </w:r>
    </w:p>
    <w:p w14:paraId="51187485" w14:textId="77777777" w:rsidR="00CA2E26" w:rsidRPr="00CD430A" w:rsidRDefault="00CA2E26" w:rsidP="00D1662B">
      <w:pPr>
        <w:jc w:val="both"/>
      </w:pPr>
    </w:p>
    <w:p w14:paraId="39659FEB" w14:textId="51C1F867" w:rsidR="00D1662B" w:rsidRPr="00CD430A" w:rsidRDefault="003200B1" w:rsidP="00D1662B">
      <w:pPr>
        <w:jc w:val="both"/>
      </w:pPr>
      <w:r w:rsidRPr="00CD430A">
        <w:rPr>
          <w:b/>
          <w:bCs/>
          <w:iCs/>
        </w:rPr>
        <w:t xml:space="preserve">Odporność parkomatu na wnikanie wody i pyłu </w:t>
      </w:r>
      <w:r w:rsidR="00D1662B" w:rsidRPr="00CD430A">
        <w:rPr>
          <w:b/>
        </w:rPr>
        <w:t xml:space="preserve">(K-3): </w:t>
      </w:r>
      <w:r w:rsidR="00D1662B" w:rsidRPr="00CD430A">
        <w:t>……………..……  (III kryterium punktowane)</w:t>
      </w:r>
    </w:p>
    <w:p w14:paraId="196366CE" w14:textId="77777777" w:rsidR="00CA2E26" w:rsidRPr="00CD430A" w:rsidRDefault="00CA2E26" w:rsidP="00D1662B">
      <w:pPr>
        <w:jc w:val="both"/>
      </w:pPr>
    </w:p>
    <w:p w14:paraId="0AB4C1B5" w14:textId="5717BA35" w:rsidR="00D1662B" w:rsidRPr="00CD430A" w:rsidRDefault="003200B1" w:rsidP="00D1662B">
      <w:pPr>
        <w:jc w:val="both"/>
      </w:pPr>
      <w:r w:rsidRPr="00CD430A">
        <w:rPr>
          <w:b/>
        </w:rPr>
        <w:t xml:space="preserve">Czas reakcji na awarię - czas liczony od momentu przyjęcie zgłoszenia awarii </w:t>
      </w:r>
      <w:r w:rsidR="00D1662B" w:rsidRPr="00CD430A">
        <w:rPr>
          <w:b/>
        </w:rPr>
        <w:t xml:space="preserve">(K-4): </w:t>
      </w:r>
      <w:r w:rsidR="00D1662B" w:rsidRPr="00CD430A">
        <w:t>……………..……  (IV kryterium punktowane)</w:t>
      </w:r>
    </w:p>
    <w:p w14:paraId="2F5A4E0D" w14:textId="77777777" w:rsidR="00D1662B" w:rsidRPr="0042681A" w:rsidRDefault="00D1662B" w:rsidP="00A81184">
      <w:pPr>
        <w:jc w:val="both"/>
        <w:rPr>
          <w:b/>
          <w:bCs/>
        </w:rPr>
      </w:pPr>
    </w:p>
    <w:p w14:paraId="6BC68E33" w14:textId="1D6A24A2" w:rsidR="00A81184" w:rsidRDefault="00D55D7C" w:rsidP="00A81184">
      <w:pPr>
        <w:jc w:val="both"/>
      </w:pPr>
      <w:r>
        <w:t>warunki płatności</w:t>
      </w:r>
      <w:r w:rsidRPr="003200B1">
        <w:t xml:space="preserve">: </w:t>
      </w:r>
      <w:r w:rsidR="003200B1" w:rsidRPr="003200B1">
        <w:t>30</w:t>
      </w:r>
      <w:r w:rsidR="009E0FE7" w:rsidRPr="003200B1">
        <w:t xml:space="preserve"> dni</w:t>
      </w:r>
      <w:r w:rsidR="009E0FE7" w:rsidRPr="003200B1">
        <w:rPr>
          <w:strike/>
        </w:rPr>
        <w:t xml:space="preserve"> </w:t>
      </w:r>
    </w:p>
    <w:p w14:paraId="28285B41" w14:textId="77777777" w:rsidR="0042681A" w:rsidRDefault="0042681A" w:rsidP="0042681A">
      <w:pPr>
        <w:jc w:val="both"/>
        <w:rPr>
          <w:b/>
          <w:sz w:val="22"/>
          <w:szCs w:val="22"/>
        </w:rPr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5EE5C96" w:rsidR="00D74BC1" w:rsidRDefault="00281DC6">
    <w:pPr>
      <w:pStyle w:val="Nagwek"/>
    </w:pPr>
    <w:r>
      <w:t>Znak sprawy: SZW/DZP/</w:t>
    </w:r>
    <w:r w:rsidR="00CD430A">
      <w:t>34</w:t>
    </w:r>
    <w:r>
      <w:t>/202</w:t>
    </w:r>
    <w:r w:rsidR="00CD430A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BC5AE9"/>
    <w:multiLevelType w:val="hybridMultilevel"/>
    <w:tmpl w:val="CADCF6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9754570"/>
    <w:multiLevelType w:val="hybridMultilevel"/>
    <w:tmpl w:val="82C4223A"/>
    <w:lvl w:ilvl="0" w:tplc="5E707A56">
      <w:start w:val="1"/>
      <w:numFmt w:val="decimal"/>
      <w:lvlText w:val="%1."/>
      <w:lvlJc w:val="left"/>
      <w:pPr>
        <w:ind w:left="360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4C60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CED3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C804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E013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ACD19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38254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6B8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1"/>
  </w:num>
  <w:num w:numId="2" w16cid:durableId="994534357">
    <w:abstractNumId w:val="22"/>
  </w:num>
  <w:num w:numId="3" w16cid:durableId="2126270778">
    <w:abstractNumId w:val="25"/>
  </w:num>
  <w:num w:numId="4" w16cid:durableId="1992174595">
    <w:abstractNumId w:val="6"/>
  </w:num>
  <w:num w:numId="5" w16cid:durableId="199977706">
    <w:abstractNumId w:val="30"/>
  </w:num>
  <w:num w:numId="6" w16cid:durableId="1444498243">
    <w:abstractNumId w:val="7"/>
  </w:num>
  <w:num w:numId="7" w16cid:durableId="1438480092">
    <w:abstractNumId w:val="8"/>
  </w:num>
  <w:num w:numId="8" w16cid:durableId="1742868663">
    <w:abstractNumId w:val="34"/>
  </w:num>
  <w:num w:numId="9" w16cid:durableId="806119026">
    <w:abstractNumId w:val="5"/>
  </w:num>
  <w:num w:numId="10" w16cid:durableId="1219049591">
    <w:abstractNumId w:val="33"/>
  </w:num>
  <w:num w:numId="11" w16cid:durableId="246622096">
    <w:abstractNumId w:val="28"/>
  </w:num>
  <w:num w:numId="12" w16cid:durableId="393162258">
    <w:abstractNumId w:val="13"/>
  </w:num>
  <w:num w:numId="13" w16cid:durableId="355153478">
    <w:abstractNumId w:val="26"/>
  </w:num>
  <w:num w:numId="14" w16cid:durableId="2019496971">
    <w:abstractNumId w:val="40"/>
  </w:num>
  <w:num w:numId="15" w16cid:durableId="500315939">
    <w:abstractNumId w:val="24"/>
  </w:num>
  <w:num w:numId="16" w16cid:durableId="1215770971">
    <w:abstractNumId w:val="39"/>
  </w:num>
  <w:num w:numId="17" w16cid:durableId="1289357024">
    <w:abstractNumId w:val="12"/>
  </w:num>
  <w:num w:numId="18" w16cid:durableId="79523970">
    <w:abstractNumId w:val="17"/>
  </w:num>
  <w:num w:numId="19" w16cid:durableId="617613784">
    <w:abstractNumId w:val="37"/>
  </w:num>
  <w:num w:numId="20" w16cid:durableId="2051294030">
    <w:abstractNumId w:val="1"/>
  </w:num>
  <w:num w:numId="21" w16cid:durableId="1924995712">
    <w:abstractNumId w:val="31"/>
  </w:num>
  <w:num w:numId="22" w16cid:durableId="435095744">
    <w:abstractNumId w:val="3"/>
  </w:num>
  <w:num w:numId="23" w16cid:durableId="2132353885">
    <w:abstractNumId w:val="14"/>
  </w:num>
  <w:num w:numId="24" w16cid:durableId="93287234">
    <w:abstractNumId w:val="35"/>
  </w:num>
  <w:num w:numId="25" w16cid:durableId="711541410">
    <w:abstractNumId w:val="10"/>
  </w:num>
  <w:num w:numId="26" w16cid:durableId="1172456355">
    <w:abstractNumId w:val="16"/>
  </w:num>
  <w:num w:numId="27" w16cid:durableId="1489592315">
    <w:abstractNumId w:val="20"/>
  </w:num>
  <w:num w:numId="28" w16cid:durableId="139157435">
    <w:abstractNumId w:val="18"/>
  </w:num>
  <w:num w:numId="29" w16cid:durableId="1598059750">
    <w:abstractNumId w:val="4"/>
  </w:num>
  <w:num w:numId="30" w16cid:durableId="1259871624">
    <w:abstractNumId w:val="19"/>
  </w:num>
  <w:num w:numId="31" w16cid:durableId="40055387">
    <w:abstractNumId w:val="0"/>
  </w:num>
  <w:num w:numId="32" w16cid:durableId="2095397913">
    <w:abstractNumId w:val="29"/>
  </w:num>
  <w:num w:numId="33" w16cid:durableId="1473985587">
    <w:abstractNumId w:val="21"/>
  </w:num>
  <w:num w:numId="34" w16cid:durableId="419569372">
    <w:abstractNumId w:val="32"/>
  </w:num>
  <w:num w:numId="35" w16cid:durableId="2134905608">
    <w:abstractNumId w:val="38"/>
  </w:num>
  <w:num w:numId="36" w16cid:durableId="699629085">
    <w:abstractNumId w:val="36"/>
  </w:num>
  <w:num w:numId="37" w16cid:durableId="35203857">
    <w:abstractNumId w:val="15"/>
  </w:num>
  <w:num w:numId="38" w16cid:durableId="1394890971">
    <w:abstractNumId w:val="2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9"/>
  </w:num>
  <w:num w:numId="40" w16cid:durableId="1513646098">
    <w:abstractNumId w:val="41"/>
  </w:num>
  <w:num w:numId="41" w16cid:durableId="1068965315">
    <w:abstractNumId w:val="27"/>
  </w:num>
  <w:num w:numId="42" w16cid:durableId="1857379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034FDF"/>
    <w:rsid w:val="000C3D33"/>
    <w:rsid w:val="001625F4"/>
    <w:rsid w:val="0018410E"/>
    <w:rsid w:val="001863C8"/>
    <w:rsid w:val="001D0F7F"/>
    <w:rsid w:val="00221D4A"/>
    <w:rsid w:val="00255408"/>
    <w:rsid w:val="0027501A"/>
    <w:rsid w:val="00277C16"/>
    <w:rsid w:val="00281DC6"/>
    <w:rsid w:val="002939E6"/>
    <w:rsid w:val="002D527C"/>
    <w:rsid w:val="002E7F72"/>
    <w:rsid w:val="0030391A"/>
    <w:rsid w:val="00314EA6"/>
    <w:rsid w:val="003200B1"/>
    <w:rsid w:val="0032207E"/>
    <w:rsid w:val="00336136"/>
    <w:rsid w:val="003A652F"/>
    <w:rsid w:val="003C47D8"/>
    <w:rsid w:val="0042681A"/>
    <w:rsid w:val="00434E1F"/>
    <w:rsid w:val="00436F39"/>
    <w:rsid w:val="00443C09"/>
    <w:rsid w:val="00496B62"/>
    <w:rsid w:val="004A2566"/>
    <w:rsid w:val="004F24E4"/>
    <w:rsid w:val="00535E57"/>
    <w:rsid w:val="005A70C7"/>
    <w:rsid w:val="005F6A0F"/>
    <w:rsid w:val="00613B65"/>
    <w:rsid w:val="006A7A85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9E0FE7"/>
    <w:rsid w:val="009F3A42"/>
    <w:rsid w:val="00A552BA"/>
    <w:rsid w:val="00A60BC9"/>
    <w:rsid w:val="00A81184"/>
    <w:rsid w:val="00A82944"/>
    <w:rsid w:val="00B1114B"/>
    <w:rsid w:val="00B55D12"/>
    <w:rsid w:val="00B57DA8"/>
    <w:rsid w:val="00BE4F34"/>
    <w:rsid w:val="00C41BC1"/>
    <w:rsid w:val="00C71FE1"/>
    <w:rsid w:val="00CA0475"/>
    <w:rsid w:val="00CA2E26"/>
    <w:rsid w:val="00CA3C7F"/>
    <w:rsid w:val="00CA7C6C"/>
    <w:rsid w:val="00CD430A"/>
    <w:rsid w:val="00D12A37"/>
    <w:rsid w:val="00D1658C"/>
    <w:rsid w:val="00D1662B"/>
    <w:rsid w:val="00D55D7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4</Pages>
  <Words>732</Words>
  <Characters>4746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61</cp:revision>
  <cp:lastPrinted>2007-10-05T06:59:00Z</cp:lastPrinted>
  <dcterms:created xsi:type="dcterms:W3CDTF">2021-03-05T08:11:00Z</dcterms:created>
  <dcterms:modified xsi:type="dcterms:W3CDTF">2023-03-27T09:57:00Z</dcterms:modified>
</cp:coreProperties>
</file>