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CAD29" w14:textId="16177EC1" w:rsidR="00025386" w:rsidRPr="00573E83" w:rsidRDefault="0093641B" w:rsidP="00025386">
      <w:pPr>
        <w:pStyle w:val="Nagwek4"/>
        <w:rPr>
          <w:bCs/>
          <w:i w:val="0"/>
          <w:sz w:val="22"/>
          <w:szCs w:val="22"/>
        </w:rPr>
      </w:pPr>
      <w:r w:rsidRPr="00573E83">
        <w:rPr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73578FE" wp14:editId="096F9646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975E237" w14:textId="77777777" w:rsidR="00025386" w:rsidRDefault="00025386" w:rsidP="00025386"/>
                          <w:p w14:paraId="7A74277A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51B68CF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7909FD9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225108B9" w14:textId="0CB78C27"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="006905B8">
                              <w:rPr>
                                <w:i/>
                                <w:sz w:val="16"/>
                                <w:szCs w:val="16"/>
                              </w:rPr>
                              <w:t>Wykonawcy</w:t>
                            </w:r>
                          </w:p>
                          <w:p w14:paraId="19C86039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7203B55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6A90F070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73578FE" id="Prostokąt zaokrąglony 2" o:spid="_x0000_s1026" style="position:absolute;left:0;text-align:left;margin-left:-10.85pt;margin-top:-35.4pt;width:180pt;height:92.2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3975E237" w14:textId="77777777" w:rsidR="00025386" w:rsidRDefault="00025386" w:rsidP="00025386"/>
                    <w:p w14:paraId="7A74277A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51B68CF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7909FD9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225108B9" w14:textId="0CB78C27"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="006905B8">
                        <w:rPr>
                          <w:i/>
                          <w:sz w:val="16"/>
                          <w:szCs w:val="16"/>
                        </w:rPr>
                        <w:t>Wykonawcy</w:t>
                      </w:r>
                    </w:p>
                    <w:p w14:paraId="19C86039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37203B55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6A90F070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 w:rsidRPr="00573E83">
        <w:rPr>
          <w:bCs/>
          <w:i w:val="0"/>
          <w:sz w:val="22"/>
          <w:szCs w:val="22"/>
        </w:rPr>
        <w:t xml:space="preserve">Załącznik nr </w:t>
      </w:r>
      <w:r w:rsidR="00D85E51">
        <w:rPr>
          <w:bCs/>
          <w:i w:val="0"/>
          <w:sz w:val="22"/>
          <w:szCs w:val="22"/>
        </w:rPr>
        <w:t>7</w:t>
      </w:r>
      <w:r w:rsidR="00000E4C" w:rsidRPr="00573E83">
        <w:rPr>
          <w:bCs/>
          <w:i w:val="0"/>
          <w:sz w:val="22"/>
          <w:szCs w:val="22"/>
        </w:rPr>
        <w:t xml:space="preserve"> do SWZ</w:t>
      </w:r>
    </w:p>
    <w:p w14:paraId="03EBDA0F" w14:textId="77777777" w:rsidR="00025386" w:rsidRDefault="00025386"/>
    <w:p w14:paraId="0A1934F7" w14:textId="77777777" w:rsidR="00025386" w:rsidRPr="00025386" w:rsidRDefault="00025386" w:rsidP="00025386"/>
    <w:p w14:paraId="3085088F" w14:textId="49289271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SZW/</w:t>
      </w:r>
      <w:r w:rsidR="00211E8D">
        <w:rPr>
          <w:rFonts w:ascii="Times New Roman" w:eastAsia="Times New Roman" w:hAnsi="Times New Roman"/>
          <w:b/>
          <w:sz w:val="24"/>
          <w:szCs w:val="20"/>
          <w:lang w:eastAsia="pl-PL"/>
        </w:rPr>
        <w:t>D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ZP/</w:t>
      </w:r>
      <w:r w:rsidR="00D85E51">
        <w:rPr>
          <w:rFonts w:ascii="Times New Roman" w:eastAsia="Times New Roman" w:hAnsi="Times New Roman"/>
          <w:b/>
          <w:sz w:val="24"/>
          <w:szCs w:val="20"/>
          <w:lang w:eastAsia="pl-PL"/>
        </w:rPr>
        <w:t>34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/20</w:t>
      </w:r>
      <w:r w:rsidR="002040ED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  <w:r w:rsidR="00EA5CAD">
        <w:rPr>
          <w:rFonts w:ascii="Times New Roman" w:eastAsia="Times New Roman" w:hAnsi="Times New Roman"/>
          <w:b/>
          <w:sz w:val="24"/>
          <w:szCs w:val="20"/>
          <w:lang w:eastAsia="pl-PL"/>
        </w:rPr>
        <w:t>3</w:t>
      </w:r>
    </w:p>
    <w:p w14:paraId="7AA6279E" w14:textId="77777777" w:rsidR="00025386" w:rsidRPr="00025386" w:rsidRDefault="00025386" w:rsidP="00025386"/>
    <w:p w14:paraId="2A5E4C5B" w14:textId="77777777" w:rsidR="00F275BE" w:rsidRDefault="00F275BE" w:rsidP="00F275BE"/>
    <w:p w14:paraId="7EA4191E" w14:textId="77777777" w:rsidR="00F275BE" w:rsidRDefault="00F275BE" w:rsidP="00F275BE"/>
    <w:p w14:paraId="7864A0D6" w14:textId="77777777" w:rsidR="00F275BE" w:rsidRDefault="00F275BE" w:rsidP="00F275B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OŚWIADCZENIE</w:t>
      </w:r>
    </w:p>
    <w:p w14:paraId="477B2535" w14:textId="77777777" w:rsidR="00F275BE" w:rsidRDefault="00F275BE" w:rsidP="00F275BE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 zatrudnieniu osób na podstawie umowy o pracę</w:t>
      </w:r>
    </w:p>
    <w:p w14:paraId="5A4F38A5" w14:textId="77777777" w:rsidR="00F275BE" w:rsidRDefault="00F275BE" w:rsidP="00F275BE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C3CFC57" w14:textId="3956F5AD" w:rsidR="00F275BE" w:rsidRDefault="00F275BE" w:rsidP="00F275BE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ofertę w postępowaniu o udzielenie zamówienia </w:t>
      </w:r>
      <w:r>
        <w:rPr>
          <w:rFonts w:ascii="Times New Roman" w:hAnsi="Times New Roman"/>
        </w:rPr>
        <w:t xml:space="preserve">publicznego prowadzonego </w:t>
      </w:r>
      <w:r>
        <w:rPr>
          <w:rFonts w:ascii="Times New Roman" w:hAnsi="Times New Roman"/>
        </w:rPr>
        <w:br/>
        <w:t xml:space="preserve">w trybie </w:t>
      </w:r>
      <w:r w:rsidR="00F66A20">
        <w:rPr>
          <w:rFonts w:ascii="Times New Roman" w:hAnsi="Times New Roman"/>
        </w:rPr>
        <w:t>podstawowym bez negocjacji</w:t>
      </w:r>
      <w:r>
        <w:rPr>
          <w:rFonts w:ascii="Times New Roman" w:hAnsi="Times New Roman"/>
        </w:rPr>
        <w:t xml:space="preserve"> </w:t>
      </w:r>
      <w:r>
        <w:rPr>
          <w:rFonts w:ascii="Times New Roman" w:eastAsia="Times New Roman" w:hAnsi="Times New Roman"/>
          <w:sz w:val="24"/>
          <w:szCs w:val="20"/>
          <w:lang w:eastAsia="pl-PL"/>
        </w:rPr>
        <w:t>na:</w:t>
      </w:r>
    </w:p>
    <w:p w14:paraId="70D914EA" w14:textId="1BBACB3C" w:rsidR="00EA5CAD" w:rsidRDefault="00D85E51" w:rsidP="00D85E5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85E51">
        <w:rPr>
          <w:rFonts w:ascii="Times New Roman" w:hAnsi="Times New Roman"/>
          <w:b/>
          <w:sz w:val="28"/>
          <w:szCs w:val="28"/>
        </w:rPr>
        <w:t>Zakup (dostawa) wraz z montażem i przekazaniem do eksploatacji systemu parkingowego oraz usługa serwisowa i administrowania parkingu na terenie Szpitala Wojewódzkiego w Poznaniu Filia nr 1</w:t>
      </w:r>
    </w:p>
    <w:p w14:paraId="5A4B5351" w14:textId="54202931" w:rsidR="00F275BE" w:rsidRDefault="00F275BE" w:rsidP="00FC691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Oświadczam(y), że</w:t>
      </w:r>
    </w:p>
    <w:p w14:paraId="16C83188" w14:textId="77777777" w:rsidR="00F275BE" w:rsidRDefault="00F275BE" w:rsidP="00F275B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p w14:paraId="1920DF7D" w14:textId="77777777" w:rsidR="00F275BE" w:rsidRDefault="00F275BE" w:rsidP="00F275BE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osoby wykonujące wskazane przez Zamawiającego czynności w zakresie realizacji zamówienia, zatrudnione są na podstawie umowy o pracę, jeżeli wykonanie tych czynności polega na wykonywaniu pracy w sposób określony w art. 22 § 1 ustawy z dnia 26 czerwca 1974 r. – Kodeks pracy (Dz. U. z 2014 r. poz. 1502, z </w:t>
      </w:r>
      <w:proofErr w:type="spellStart"/>
      <w:r>
        <w:rPr>
          <w:rFonts w:ascii="Times New Roman" w:hAnsi="Times New Roman"/>
          <w:bCs/>
          <w:sz w:val="24"/>
          <w:szCs w:val="24"/>
        </w:rPr>
        <w:t>późn</w:t>
      </w:r>
      <w:proofErr w:type="spellEnd"/>
      <w:r>
        <w:rPr>
          <w:rFonts w:ascii="Times New Roman" w:hAnsi="Times New Roman"/>
          <w:bCs/>
          <w:sz w:val="24"/>
          <w:szCs w:val="24"/>
        </w:rPr>
        <w:t>. zm.);</w:t>
      </w:r>
    </w:p>
    <w:p w14:paraId="1D2A70EA" w14:textId="77777777" w:rsidR="00F275BE" w:rsidRDefault="00F275BE" w:rsidP="00F275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zapoznaliśmy się z wymogami Zamawiającego odnośnie zatrudnienia przez Wykonawcę lub Podwykonawcę osób wykonujących czynności w zakresie realizacji zamówienia na podstawie umowy o pracę, określonymi w Specyfikacji Warunków Zamówienia i uznajemy się za związanych określonymi w niej zasadami postępowania.</w:t>
      </w:r>
    </w:p>
    <w:p w14:paraId="003A84D2" w14:textId="77777777" w:rsidR="00F275BE" w:rsidRDefault="00F275BE" w:rsidP="00F275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60062E86" w14:textId="77777777" w:rsidR="00F275BE" w:rsidRDefault="00F275BE" w:rsidP="00F275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6833BA66" w14:textId="77777777" w:rsidR="00F275BE" w:rsidRDefault="00F275BE" w:rsidP="00F275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2382BC9D" w14:textId="77777777" w:rsidR="00F275BE" w:rsidRDefault="00F275BE" w:rsidP="00F275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698A998A" w14:textId="77777777" w:rsidR="00F275BE" w:rsidRDefault="00F275BE" w:rsidP="00F275B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0531406B" w14:textId="77777777" w:rsidR="00F275BE" w:rsidRDefault="00F275BE" w:rsidP="00F275BE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u w:val="dotted"/>
        </w:rPr>
        <w:tab/>
      </w:r>
      <w:r>
        <w:rPr>
          <w:rFonts w:ascii="Times New Roman" w:hAnsi="Times New Roman"/>
          <w:sz w:val="24"/>
        </w:rPr>
        <w:t xml:space="preserve"> dnia </w:t>
      </w:r>
      <w:r>
        <w:rPr>
          <w:rFonts w:ascii="Times New Roman" w:hAnsi="Times New Roman"/>
          <w:sz w:val="24"/>
          <w:u w:val="dotted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  <w:u w:val="dotted"/>
        </w:rPr>
        <w:tab/>
      </w:r>
    </w:p>
    <w:p w14:paraId="4D80F0F5" w14:textId="77777777" w:rsidR="00F275BE" w:rsidRDefault="00F275BE" w:rsidP="00F275BE">
      <w:pPr>
        <w:spacing w:after="0" w:line="276" w:lineRule="auto"/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14:paraId="6679BC30" w14:textId="1FEF26AC" w:rsidR="00025386" w:rsidRDefault="00025386" w:rsidP="004374F2">
      <w:pPr>
        <w:spacing w:before="60" w:after="60" w:line="240" w:lineRule="auto"/>
        <w:ind w:left="4248"/>
        <w:jc w:val="center"/>
        <w:rPr>
          <w:sz w:val="20"/>
        </w:rPr>
      </w:pP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F2E3DE" w14:textId="77777777" w:rsidR="00DA2FB0" w:rsidRDefault="00DA2FB0" w:rsidP="00025386">
      <w:pPr>
        <w:spacing w:after="0" w:line="240" w:lineRule="auto"/>
      </w:pPr>
      <w:r>
        <w:separator/>
      </w:r>
    </w:p>
  </w:endnote>
  <w:endnote w:type="continuationSeparator" w:id="0">
    <w:p w14:paraId="3722E326" w14:textId="77777777" w:rsidR="00DA2FB0" w:rsidRDefault="00DA2FB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567892" w14:textId="77777777" w:rsidR="00513D3B" w:rsidRDefault="00513D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FC2BEE" w14:textId="77777777" w:rsidR="00025386" w:rsidRDefault="0093641B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C5FEEF9" wp14:editId="475F98CE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0522487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92E05E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64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64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5A64557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BEBBF6" w14:textId="77777777" w:rsidR="00513D3B" w:rsidRDefault="00513D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119D0B" w14:textId="77777777" w:rsidR="00DA2FB0" w:rsidRDefault="00DA2FB0" w:rsidP="00025386">
      <w:pPr>
        <w:spacing w:after="0" w:line="240" w:lineRule="auto"/>
      </w:pPr>
      <w:r>
        <w:separator/>
      </w:r>
    </w:p>
  </w:footnote>
  <w:footnote w:type="continuationSeparator" w:id="0">
    <w:p w14:paraId="17286C86" w14:textId="77777777" w:rsidR="00DA2FB0" w:rsidRDefault="00DA2FB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6F0B9" w14:textId="77777777" w:rsidR="00513D3B" w:rsidRDefault="00513D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1AAAE3" w14:textId="77777777" w:rsidR="00513D3B" w:rsidRDefault="00513D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44449F" w14:textId="77777777" w:rsidR="00513D3B" w:rsidRDefault="00513D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4F30"/>
    <w:rsid w:val="00000E4C"/>
    <w:rsid w:val="00025386"/>
    <w:rsid w:val="000423B9"/>
    <w:rsid w:val="00053587"/>
    <w:rsid w:val="00084786"/>
    <w:rsid w:val="001C2314"/>
    <w:rsid w:val="002040ED"/>
    <w:rsid w:val="00211E8D"/>
    <w:rsid w:val="00257724"/>
    <w:rsid w:val="00400967"/>
    <w:rsid w:val="004374F2"/>
    <w:rsid w:val="00460705"/>
    <w:rsid w:val="00485239"/>
    <w:rsid w:val="00513D3B"/>
    <w:rsid w:val="0055145C"/>
    <w:rsid w:val="005624D8"/>
    <w:rsid w:val="00573E83"/>
    <w:rsid w:val="00657A47"/>
    <w:rsid w:val="006905B8"/>
    <w:rsid w:val="006943C4"/>
    <w:rsid w:val="00745A44"/>
    <w:rsid w:val="008B797E"/>
    <w:rsid w:val="008F2498"/>
    <w:rsid w:val="0093641B"/>
    <w:rsid w:val="00A003A6"/>
    <w:rsid w:val="00A56A6F"/>
    <w:rsid w:val="00B4635E"/>
    <w:rsid w:val="00B77707"/>
    <w:rsid w:val="00BE3BCE"/>
    <w:rsid w:val="00C66549"/>
    <w:rsid w:val="00D55FC4"/>
    <w:rsid w:val="00D74F30"/>
    <w:rsid w:val="00D85E51"/>
    <w:rsid w:val="00DA2FB0"/>
    <w:rsid w:val="00DC587A"/>
    <w:rsid w:val="00DE73DD"/>
    <w:rsid w:val="00E27ABB"/>
    <w:rsid w:val="00E86D3B"/>
    <w:rsid w:val="00EA5CAD"/>
    <w:rsid w:val="00F275BE"/>
    <w:rsid w:val="00F334B4"/>
    <w:rsid w:val="00F66A20"/>
    <w:rsid w:val="00FB7BA7"/>
    <w:rsid w:val="00FC6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7298151E"/>
  <w15:docId w15:val="{9E41859A-F93B-4D5D-90CA-5182A5BB1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9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</Pages>
  <Words>165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Monika Ćwiertka</cp:lastModifiedBy>
  <cp:revision>9</cp:revision>
  <dcterms:created xsi:type="dcterms:W3CDTF">2022-04-27T10:19:00Z</dcterms:created>
  <dcterms:modified xsi:type="dcterms:W3CDTF">2023-03-27T10:01:00Z</dcterms:modified>
</cp:coreProperties>
</file>