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B45D5">
        <w:rPr>
          <w:rFonts w:ascii="Times New Roman" w:hAnsi="Times New Roman"/>
          <w:sz w:val="22"/>
          <w:szCs w:val="22"/>
        </w:rPr>
        <w:t>2</w:t>
      </w:r>
      <w:r w:rsidR="001663A4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1663A4" w:rsidRPr="00602C4A" w:rsidRDefault="001663A4" w:rsidP="001663A4">
      <w:pPr>
        <w:spacing w:after="24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 xml:space="preserve">Nawiązując do toczącego się postępowania o udzielenie zamówienia publicznego prowadzonego </w:t>
      </w:r>
      <w:r w:rsidRPr="00602C4A">
        <w:rPr>
          <w:sz w:val="22"/>
          <w:szCs w:val="22"/>
        </w:rPr>
        <w:br/>
        <w:t xml:space="preserve">w trybie podstawowym bez negocjacji pn.: </w:t>
      </w:r>
    </w:p>
    <w:p w:rsidR="001663A4" w:rsidRPr="00602C4A" w:rsidRDefault="00AA39D6" w:rsidP="001663A4">
      <w:pPr>
        <w:spacing w:after="240" w:line="276" w:lineRule="auto"/>
        <w:jc w:val="center"/>
        <w:rPr>
          <w:b/>
          <w:sz w:val="22"/>
          <w:szCs w:val="22"/>
        </w:rPr>
      </w:pPr>
      <w:r w:rsidRPr="00602C4A">
        <w:rPr>
          <w:sz w:val="22"/>
          <w:szCs w:val="22"/>
        </w:rPr>
        <w:t>”</w:t>
      </w:r>
      <w:r w:rsidR="001663A4" w:rsidRPr="00602C4A">
        <w:t xml:space="preserve"> </w:t>
      </w:r>
      <w:r w:rsidR="001663A4" w:rsidRPr="00602C4A">
        <w:rPr>
          <w:b/>
          <w:sz w:val="22"/>
          <w:szCs w:val="22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</w:p>
    <w:p w:rsidR="00AA39D6" w:rsidRPr="00602C4A" w:rsidRDefault="00AA39D6" w:rsidP="001663A4">
      <w:pPr>
        <w:spacing w:after="240" w:line="276" w:lineRule="auto"/>
        <w:rPr>
          <w:sz w:val="22"/>
          <w:szCs w:val="22"/>
        </w:rPr>
      </w:pPr>
      <w:r w:rsidRPr="00602C4A">
        <w:rPr>
          <w:sz w:val="22"/>
          <w:szCs w:val="22"/>
        </w:rPr>
        <w:t>my niżej podpisani:</w:t>
      </w:r>
    </w:p>
    <w:p w:rsidR="00AA39D6" w:rsidRPr="00602C4A" w:rsidRDefault="00525EFF" w:rsidP="003B769C">
      <w:pPr>
        <w:spacing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__________________________________________________________________________________</w:t>
      </w:r>
    </w:p>
    <w:p w:rsidR="00AA39D6" w:rsidRPr="00602C4A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d</w:t>
      </w:r>
      <w:r w:rsidR="00AA39D6" w:rsidRPr="00602C4A">
        <w:rPr>
          <w:sz w:val="22"/>
          <w:szCs w:val="22"/>
        </w:rPr>
        <w:t>ziałając w imieniu i na rzecz:</w:t>
      </w:r>
    </w:p>
    <w:p w:rsidR="00AE2ACB" w:rsidRPr="00602C4A" w:rsidRDefault="00AE2ACB" w:rsidP="00AE2ACB">
      <w:pPr>
        <w:spacing w:after="100"/>
        <w:rPr>
          <w:b/>
          <w:sz w:val="22"/>
          <w:szCs w:val="22"/>
        </w:rPr>
      </w:pPr>
      <w:r w:rsidRPr="00602C4A">
        <w:rPr>
          <w:b/>
          <w:sz w:val="22"/>
          <w:szCs w:val="22"/>
        </w:rPr>
        <w:t>Nazwa i adres Wykonawcy</w:t>
      </w:r>
      <w:r w:rsidRPr="00602C4A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602C4A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t xml:space="preserve">Adres </w:t>
            </w:r>
            <w:r w:rsidRPr="00602C4A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REGON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602C4A">
              <w:rPr>
                <w:rFonts w:eastAsia="Calibri"/>
                <w:sz w:val="22"/>
                <w:szCs w:val="22"/>
              </w:rPr>
              <w:t xml:space="preserve">NIP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602C4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602C4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……………………………………………</w:t>
            </w:r>
          </w:p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tel.                                          e-mail:</w:t>
            </w:r>
          </w:p>
        </w:tc>
      </w:tr>
    </w:tbl>
    <w:p w:rsidR="003B769C" w:rsidRPr="00602C4A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8904AA" w:rsidRPr="00602C4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:rsidR="004D5A42" w:rsidRPr="00602C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602C4A">
        <w:rPr>
          <w:b/>
          <w:sz w:val="22"/>
        </w:rPr>
        <w:t>SKŁADAMY OFERTĘ</w:t>
      </w:r>
      <w:r w:rsidRPr="00602C4A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602C4A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1: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lastRenderedPageBreak/>
        <w:t>wartość  brutto za wykonanie całości przedmiotu zamówienia wynosi....................... zł</w:t>
      </w:r>
    </w:p>
    <w:p w:rsidR="001663A4" w:rsidRPr="00602C4A" w:rsidRDefault="001663A4" w:rsidP="000D4E93">
      <w:pPr>
        <w:spacing w:line="276" w:lineRule="auto"/>
        <w:jc w:val="both"/>
        <w:rPr>
          <w:b/>
          <w:bCs/>
        </w:rPr>
      </w:pPr>
    </w:p>
    <w:p w:rsidR="000D4E93" w:rsidRPr="00602C4A" w:rsidRDefault="00F81866" w:rsidP="000D4E93">
      <w:pPr>
        <w:spacing w:line="276" w:lineRule="auto"/>
        <w:jc w:val="both"/>
      </w:pPr>
      <w:r w:rsidRPr="00602C4A">
        <w:rPr>
          <w:b/>
          <w:bCs/>
        </w:rPr>
        <w:t>Okres gwarancji</w:t>
      </w:r>
      <w:r w:rsidR="000D4E93" w:rsidRPr="00602C4A">
        <w:rPr>
          <w:b/>
          <w:bCs/>
        </w:rPr>
        <w:t xml:space="preserve"> (K-</w:t>
      </w:r>
      <w:r w:rsidR="001663A4" w:rsidRPr="00602C4A">
        <w:rPr>
          <w:b/>
          <w:bCs/>
        </w:rPr>
        <w:t>2</w:t>
      </w:r>
      <w:r w:rsidR="000D4E93" w:rsidRPr="00602C4A">
        <w:rPr>
          <w:b/>
          <w:bCs/>
        </w:rPr>
        <w:t>)</w:t>
      </w:r>
      <w:r w:rsidR="000D4E93" w:rsidRPr="00602C4A">
        <w:t xml:space="preserve"> -  …….… lat  – I</w:t>
      </w:r>
      <w:r w:rsidRPr="00602C4A">
        <w:t>I</w:t>
      </w:r>
      <w:r w:rsidR="000D4E93" w:rsidRPr="00602C4A">
        <w:t xml:space="preserve"> kryterium punktowane (zgodnie z rozdziałem 21 SWZ)</w:t>
      </w:r>
    </w:p>
    <w:p w:rsidR="000D4E93" w:rsidRPr="00602C4A" w:rsidRDefault="000D4E93" w:rsidP="00602C4A">
      <w:pPr>
        <w:spacing w:line="276" w:lineRule="auto"/>
        <w:jc w:val="both"/>
      </w:pPr>
      <w:r w:rsidRPr="00602C4A">
        <w:rPr>
          <w:bCs/>
        </w:rPr>
        <w:t xml:space="preserve">Termin wykonania umowy: </w:t>
      </w:r>
      <w:r w:rsidR="001663A4" w:rsidRPr="00602C4A">
        <w:t>w ciągu 15 dni od podpisania umowy wykonanie wszelkich pomiarów, następnie w ciągu 45 dni dostawa i montaż wyposażenia</w:t>
      </w:r>
    </w:p>
    <w:p w:rsidR="00EE1CCD" w:rsidRPr="00602C4A" w:rsidRDefault="000D4E93" w:rsidP="00602C4A">
      <w:pPr>
        <w:spacing w:line="276" w:lineRule="auto"/>
        <w:jc w:val="both"/>
      </w:pPr>
      <w:r w:rsidRPr="00602C4A"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F75CC7" w:rsidRPr="00602C4A" w:rsidRDefault="00F75CC7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2: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602C4A" w:rsidRDefault="00602C4A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21 SWZ)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Termin wykonania umowy: w ciągu 15 dni od podpisania umowy wykonanie wszelkich pomiarów, następnie w ciągu 45 dni dostawa i montaż wyposażenia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3: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21 SWZ)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Termin wykonania umowy: w ciągu 15 dni od podpisania umowy wykonanie wszelkich pomiarów, następnie w ciągu 45 dni dostawa i montaż wyposażenia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4: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21 SWZ)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Termin wykonania umowy: w ciągu 15 dni od podpisania umowy wykonanie wszelkich pomiarów, następnie w ciągu 45 dni dostawa i montaż wyposażenia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lastRenderedPageBreak/>
        <w:t>Zadanie częściowe nr 5: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21 SWZ)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Termin wykonania umowy: 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6: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21 SWZ)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Termin wykonania umowy: 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7: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21 SWZ)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Termin wykonania umowy: 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Default="001663A4" w:rsidP="00EE1CCD">
      <w:pPr>
        <w:spacing w:after="120" w:line="276" w:lineRule="auto"/>
        <w:rPr>
          <w:i/>
          <w:iCs/>
          <w:sz w:val="22"/>
          <w:szCs w:val="22"/>
        </w:rPr>
      </w:pPr>
    </w:p>
    <w:p w:rsidR="00A74DB2" w:rsidRPr="00AF4AC3" w:rsidRDefault="00A74DB2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741470" w:rsidRDefault="001663A4" w:rsidP="00741470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b/>
          <w:iCs/>
          <w:color w:val="C00000"/>
          <w:sz w:val="22"/>
          <w:szCs w:val="22"/>
        </w:rPr>
      </w:pPr>
      <w:r w:rsidRPr="00741BDD">
        <w:rPr>
          <w:b/>
          <w:iCs/>
          <w:color w:val="C00000"/>
          <w:sz w:val="22"/>
          <w:szCs w:val="22"/>
        </w:rPr>
        <w:t xml:space="preserve">Oświadczamy, iż dostarczone meble i wyposażenie będą fabrycznie nowe (nieużywane, rok produkcji 2023), wolne od wad fizycznych i prawnych, dobrej jakości i dopuszczone do obrotu. </w:t>
      </w:r>
      <w:r w:rsidRPr="00741470">
        <w:rPr>
          <w:b/>
          <w:iCs/>
          <w:color w:val="C00000"/>
          <w:sz w:val="22"/>
          <w:szCs w:val="22"/>
        </w:rPr>
        <w:t>Ponadto oświadcza</w:t>
      </w:r>
      <w:r w:rsidR="003B6E83" w:rsidRPr="00741470">
        <w:rPr>
          <w:b/>
          <w:iCs/>
          <w:color w:val="C00000"/>
          <w:sz w:val="22"/>
          <w:szCs w:val="22"/>
        </w:rPr>
        <w:t>my</w:t>
      </w:r>
      <w:r w:rsidRPr="00741470">
        <w:rPr>
          <w:b/>
          <w:iCs/>
          <w:color w:val="C00000"/>
          <w:sz w:val="22"/>
          <w:szCs w:val="22"/>
        </w:rPr>
        <w:t xml:space="preserve">, że żaden element mebli i wyposażenia, ani żadna część składowa, nie jest rekondycjowana, powystawowa i nie była wykorzystywana wcześniej przez inny podmiot. </w:t>
      </w:r>
    </w:p>
    <w:p w:rsidR="001663A4" w:rsidRPr="00741470" w:rsidRDefault="001663A4" w:rsidP="00741470">
      <w:pPr>
        <w:pStyle w:val="Akapitzlist"/>
        <w:spacing w:before="240" w:after="120" w:line="360" w:lineRule="auto"/>
        <w:jc w:val="both"/>
        <w:rPr>
          <w:b/>
          <w:iCs/>
          <w:color w:val="C00000"/>
          <w:sz w:val="22"/>
          <w:szCs w:val="22"/>
        </w:rPr>
      </w:pPr>
      <w:r w:rsidRPr="00741470">
        <w:rPr>
          <w:b/>
          <w:iCs/>
          <w:color w:val="C00000"/>
          <w:sz w:val="22"/>
          <w:szCs w:val="22"/>
        </w:rPr>
        <w:t>Meble i wyposażenie posiadać będą wymagane przepisami atesty, certyfikaty w zakresie materiałów, z których będą wykonane oraz wymagane deklaracje zgodności CE dla wyrobów medycznych</w:t>
      </w:r>
      <w:r w:rsidR="003B6E83" w:rsidRPr="00741470">
        <w:rPr>
          <w:b/>
          <w:iCs/>
          <w:color w:val="C00000"/>
          <w:sz w:val="22"/>
          <w:szCs w:val="22"/>
        </w:rPr>
        <w:t xml:space="preserve"> i zobowiązujemy się na ich przekazanie na każde wezwanie Zamawiającego. 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r w:rsidRPr="000D4E93">
        <w:rPr>
          <w:rFonts w:eastAsia="Calibri"/>
          <w:lang w:val="en-US" w:eastAsia="en-US"/>
        </w:rPr>
        <w:t>Informacja:</w:t>
      </w:r>
    </w:p>
    <w:p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t>Odpowiedź Wykonawcy: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t>___________________________________</w:t>
      </w:r>
    </w:p>
    <w:p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7B16" w:rsidRDefault="00757B16" w:rsidP="00FF57EE">
      <w:r>
        <w:separator/>
      </w:r>
    </w:p>
  </w:endnote>
  <w:endnote w:type="continuationSeparator" w:id="0">
    <w:p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7B16" w:rsidRDefault="00757B16" w:rsidP="00FF57EE">
      <w:r>
        <w:separator/>
      </w:r>
    </w:p>
  </w:footnote>
  <w:footnote w:type="continuationSeparator" w:id="0">
    <w:p w:rsidR="00757B16" w:rsidRDefault="00757B1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</w:t>
    </w:r>
    <w:r w:rsidR="001663A4">
      <w:rPr>
        <w:sz w:val="20"/>
        <w:szCs w:val="20"/>
      </w:rPr>
      <w:t>24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25F5C"/>
    <w:rsid w:val="000B3A07"/>
    <w:rsid w:val="000C30CF"/>
    <w:rsid w:val="000D4E93"/>
    <w:rsid w:val="001063D3"/>
    <w:rsid w:val="0016562D"/>
    <w:rsid w:val="001663A4"/>
    <w:rsid w:val="001C7D84"/>
    <w:rsid w:val="001E2A7B"/>
    <w:rsid w:val="002214DB"/>
    <w:rsid w:val="00267D1F"/>
    <w:rsid w:val="00290943"/>
    <w:rsid w:val="002E612D"/>
    <w:rsid w:val="00317B53"/>
    <w:rsid w:val="00357C72"/>
    <w:rsid w:val="003B6E83"/>
    <w:rsid w:val="003B769C"/>
    <w:rsid w:val="003F36FF"/>
    <w:rsid w:val="00414BA0"/>
    <w:rsid w:val="0043724E"/>
    <w:rsid w:val="004B5EDD"/>
    <w:rsid w:val="004D0FFC"/>
    <w:rsid w:val="004D5A42"/>
    <w:rsid w:val="00525EFF"/>
    <w:rsid w:val="00560AEF"/>
    <w:rsid w:val="005844F6"/>
    <w:rsid w:val="005F6F5F"/>
    <w:rsid w:val="00602C4A"/>
    <w:rsid w:val="00664357"/>
    <w:rsid w:val="00682773"/>
    <w:rsid w:val="006B63D6"/>
    <w:rsid w:val="006C641D"/>
    <w:rsid w:val="006D09E0"/>
    <w:rsid w:val="00741470"/>
    <w:rsid w:val="00741BDD"/>
    <w:rsid w:val="00757B16"/>
    <w:rsid w:val="007B45D5"/>
    <w:rsid w:val="007C73DB"/>
    <w:rsid w:val="007D475B"/>
    <w:rsid w:val="007D6F31"/>
    <w:rsid w:val="007E331F"/>
    <w:rsid w:val="0082345C"/>
    <w:rsid w:val="008904AA"/>
    <w:rsid w:val="009312B4"/>
    <w:rsid w:val="0097776D"/>
    <w:rsid w:val="00983D1D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134D5"/>
    <w:rsid w:val="00F31EAC"/>
    <w:rsid w:val="00F75CC7"/>
    <w:rsid w:val="00F77D45"/>
    <w:rsid w:val="00F81866"/>
    <w:rsid w:val="00F85609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6AFA7C9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102</TotalTime>
  <Pages>5</Pages>
  <Words>1321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32</cp:revision>
  <dcterms:created xsi:type="dcterms:W3CDTF">2022-11-10T10:26:00Z</dcterms:created>
  <dcterms:modified xsi:type="dcterms:W3CDTF">2023-03-31T09:36:00Z</dcterms:modified>
</cp:coreProperties>
</file>