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D912B8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2D680D">
        <w:rPr>
          <w:b/>
          <w:sz w:val="22"/>
          <w:szCs w:val="22"/>
        </w:rPr>
        <w:t>sprzętu medycznego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1B6139B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Przeglądy</w:t>
      </w:r>
      <w:proofErr w:type="spellEnd"/>
      <w:r w:rsidR="00925288">
        <w:rPr>
          <w:bCs/>
          <w:sz w:val="22"/>
          <w:u w:val="single"/>
          <w:lang w:val="en-US"/>
        </w:rPr>
        <w:t xml:space="preserve"> i </w:t>
      </w:r>
      <w:proofErr w:type="spellStart"/>
      <w:r w:rsidR="00925288">
        <w:rPr>
          <w:bCs/>
          <w:sz w:val="22"/>
          <w:u w:val="single"/>
          <w:lang w:val="en-US"/>
        </w:rPr>
        <w:t>naprawy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Wirówek</w:t>
      </w:r>
      <w:proofErr w:type="spellEnd"/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77777777" w:rsidR="00925288" w:rsidRDefault="00925288" w:rsidP="00925288">
      <w:pPr>
        <w:jc w:val="both"/>
      </w:pPr>
      <w:bookmarkStart w:id="5" w:name="_Hlk51753816"/>
      <w:bookmarkStart w:id="6" w:name="_Hlk50105795"/>
      <w:bookmarkStart w:id="7" w:name="_Hlk131407040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729E3157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2D680D">
        <w:t>0-3</w:t>
      </w:r>
      <w:r>
        <w:t xml:space="preserve"> miesi</w:t>
      </w:r>
      <w:r w:rsidR="002D680D">
        <w:t>ęcy</w:t>
      </w:r>
      <w:r>
        <w:t xml:space="preserve">, </w:t>
      </w:r>
      <w:r w:rsidR="002D680D">
        <w:t>4</w:t>
      </w:r>
      <w:r>
        <w:t>-1</w:t>
      </w:r>
      <w:r w:rsidR="002D680D">
        <w:t>2</w:t>
      </w:r>
      <w:r>
        <w:t xml:space="preserve"> miesięcy</w:t>
      </w:r>
      <w:r w:rsidR="002D680D">
        <w:t>)</w:t>
      </w:r>
      <w:r>
        <w:t xml:space="preserve"> od daty podpisania protokołu odbioru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bookmarkEnd w:id="7"/>
    <w:p w14:paraId="54AA31F9" w14:textId="39D7BDEF" w:rsidR="00925288" w:rsidRDefault="00925288" w:rsidP="00925288">
      <w:pPr>
        <w:jc w:val="both"/>
      </w:pPr>
    </w:p>
    <w:p w14:paraId="249E3FE2" w14:textId="77777777" w:rsidR="002D680D" w:rsidRDefault="002D680D" w:rsidP="00925288">
      <w:pPr>
        <w:jc w:val="both"/>
      </w:pPr>
    </w:p>
    <w:p w14:paraId="5DFAE388" w14:textId="70FA2FF0" w:rsidR="006B5C98" w:rsidRPr="00F67712" w:rsidRDefault="006B5C98" w:rsidP="006B5C9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Alkomatów</w:t>
      </w:r>
      <w:proofErr w:type="spellEnd"/>
    </w:p>
    <w:p w14:paraId="7CF7D29C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A57B4B1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BBB442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8FF062B" w14:textId="77777777" w:rsidR="006B5C98" w:rsidRPr="00467243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A9C7052" w14:textId="77777777" w:rsidR="006B5C98" w:rsidRDefault="006B5C98" w:rsidP="006B5C98">
      <w:pPr>
        <w:jc w:val="both"/>
      </w:pPr>
      <w:r>
        <w:t xml:space="preserve">w tym: </w:t>
      </w:r>
    </w:p>
    <w:p w14:paraId="4E8DC551" w14:textId="77777777" w:rsidR="006B5C98" w:rsidRDefault="006B5C98" w:rsidP="002D680D">
      <w:pPr>
        <w:numPr>
          <w:ilvl w:val="0"/>
          <w:numId w:val="5"/>
        </w:numPr>
      </w:pPr>
      <w:r>
        <w:t xml:space="preserve">Koszt jednego przeglądu </w:t>
      </w:r>
    </w:p>
    <w:p w14:paraId="2FD791DD" w14:textId="77777777" w:rsidR="006B5C98" w:rsidRDefault="006B5C98" w:rsidP="006B5C98">
      <w:pPr>
        <w:ind w:left="1068"/>
      </w:pPr>
      <w:r>
        <w:t>Wartość netto:    ………. ….% VAT: ………..</w:t>
      </w:r>
    </w:p>
    <w:p w14:paraId="7C03922A" w14:textId="77777777" w:rsidR="006B5C98" w:rsidRDefault="006B5C98" w:rsidP="006B5C98">
      <w:pPr>
        <w:ind w:left="1068"/>
      </w:pPr>
      <w:r>
        <w:t>Wartość brutto: ………..</w:t>
      </w:r>
    </w:p>
    <w:p w14:paraId="300B4F05" w14:textId="77777777" w:rsidR="006B5C98" w:rsidRDefault="006B5C98" w:rsidP="006B5C98">
      <w:pPr>
        <w:ind w:left="1068"/>
      </w:pPr>
    </w:p>
    <w:p w14:paraId="3CE32CBD" w14:textId="77777777" w:rsidR="006B5C98" w:rsidRDefault="006B5C98" w:rsidP="002D680D">
      <w:pPr>
        <w:numPr>
          <w:ilvl w:val="0"/>
          <w:numId w:val="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23811CB" w14:textId="77777777" w:rsidR="006B5C98" w:rsidRPr="00C922E2" w:rsidRDefault="006B5C98" w:rsidP="006B5C9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C0F8F5B" w14:textId="77777777" w:rsidR="006B5C98" w:rsidRPr="00C922E2" w:rsidRDefault="006B5C98" w:rsidP="006B5C98">
      <w:pPr>
        <w:ind w:left="1134"/>
      </w:pPr>
      <w:r w:rsidRPr="00C922E2">
        <w:t>Wartość brutto: ………..</w:t>
      </w:r>
    </w:p>
    <w:p w14:paraId="2BFB8494" w14:textId="77777777" w:rsidR="006B5C98" w:rsidRPr="008D24E8" w:rsidRDefault="006B5C98" w:rsidP="006B5C98">
      <w:pPr>
        <w:ind w:left="708"/>
        <w:rPr>
          <w:b/>
          <w:color w:val="FF0000"/>
        </w:rPr>
      </w:pPr>
    </w:p>
    <w:p w14:paraId="6B19F89B" w14:textId="77777777" w:rsidR="006B5C98" w:rsidRPr="008D24E8" w:rsidRDefault="006B5C98" w:rsidP="006B5C98">
      <w:pPr>
        <w:rPr>
          <w:color w:val="FF0000"/>
          <w:sz w:val="20"/>
        </w:rPr>
      </w:pPr>
    </w:p>
    <w:p w14:paraId="5819B89C" w14:textId="77777777" w:rsidR="002D680D" w:rsidRDefault="002D680D" w:rsidP="002D680D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DCC2338" w14:textId="77777777" w:rsidR="002D680D" w:rsidRPr="00CA2EB7" w:rsidRDefault="002D680D" w:rsidP="002D680D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B70006C" w14:textId="77777777" w:rsidR="002D680D" w:rsidRDefault="002D680D" w:rsidP="002D680D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0-3 miesięcy, 4-12 miesięcy) od daty podpisania protokołu odbioru</w:t>
      </w:r>
    </w:p>
    <w:p w14:paraId="22CD0A6D" w14:textId="77777777" w:rsidR="002D680D" w:rsidRDefault="002D680D" w:rsidP="002D680D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1DFBE90B" w14:textId="77777777" w:rsidR="00925288" w:rsidRDefault="00925288" w:rsidP="00925288">
      <w:pPr>
        <w:jc w:val="both"/>
      </w:pPr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1F9904FF" w14:textId="6C7434B3" w:rsidR="006B5C98" w:rsidRPr="00F67712" w:rsidRDefault="006B5C98" w:rsidP="006B5C9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Aparatów</w:t>
      </w:r>
      <w:proofErr w:type="spellEnd"/>
      <w:r w:rsidR="002D680D">
        <w:rPr>
          <w:bCs/>
          <w:sz w:val="22"/>
          <w:u w:val="single"/>
          <w:lang w:val="en-US"/>
        </w:rPr>
        <w:t xml:space="preserve"> i </w:t>
      </w:r>
      <w:proofErr w:type="spellStart"/>
      <w:r w:rsidR="002D680D">
        <w:rPr>
          <w:bCs/>
          <w:sz w:val="22"/>
          <w:u w:val="single"/>
          <w:lang w:val="en-US"/>
        </w:rPr>
        <w:t>zestawów</w:t>
      </w:r>
      <w:proofErr w:type="spellEnd"/>
      <w:r w:rsidR="002D680D"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holterowskich</w:t>
      </w:r>
      <w:proofErr w:type="spellEnd"/>
    </w:p>
    <w:p w14:paraId="4C616D06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0A05678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32222AE3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D41284" w14:textId="77777777" w:rsidR="006B5C98" w:rsidRPr="00467243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D739CD" w14:textId="77777777" w:rsidR="006B5C98" w:rsidRDefault="006B5C98" w:rsidP="006B5C98">
      <w:pPr>
        <w:jc w:val="both"/>
      </w:pPr>
      <w:r>
        <w:t xml:space="preserve">w tym: </w:t>
      </w:r>
    </w:p>
    <w:p w14:paraId="30D1643C" w14:textId="77777777" w:rsidR="006B5C98" w:rsidRDefault="006B5C98" w:rsidP="002D680D">
      <w:pPr>
        <w:numPr>
          <w:ilvl w:val="0"/>
          <w:numId w:val="6"/>
        </w:numPr>
      </w:pPr>
      <w:r>
        <w:t xml:space="preserve">Koszt jednego przeglądu </w:t>
      </w:r>
    </w:p>
    <w:p w14:paraId="6BFF27D0" w14:textId="77777777" w:rsidR="006B5C98" w:rsidRDefault="006B5C98" w:rsidP="006B5C98">
      <w:pPr>
        <w:ind w:left="1068"/>
      </w:pPr>
      <w:r>
        <w:t>Wartość netto:    ………. ….% VAT: ………..</w:t>
      </w:r>
    </w:p>
    <w:p w14:paraId="36A7447C" w14:textId="77777777" w:rsidR="006B5C98" w:rsidRDefault="006B5C98" w:rsidP="006B5C98">
      <w:pPr>
        <w:ind w:left="1068"/>
      </w:pPr>
      <w:r>
        <w:t>Wartość brutto: ………..</w:t>
      </w:r>
    </w:p>
    <w:p w14:paraId="49FB0E81" w14:textId="77777777" w:rsidR="006B5C98" w:rsidRDefault="006B5C98" w:rsidP="006B5C98">
      <w:pPr>
        <w:ind w:left="1068"/>
      </w:pPr>
    </w:p>
    <w:p w14:paraId="3F685350" w14:textId="77777777" w:rsidR="006B5C98" w:rsidRDefault="006B5C98" w:rsidP="002D680D">
      <w:pPr>
        <w:numPr>
          <w:ilvl w:val="0"/>
          <w:numId w:val="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05105D9" w14:textId="77777777" w:rsidR="006B5C98" w:rsidRPr="00C922E2" w:rsidRDefault="006B5C98" w:rsidP="006B5C9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F5A0AE1" w14:textId="77777777" w:rsidR="006B5C98" w:rsidRPr="00C922E2" w:rsidRDefault="006B5C98" w:rsidP="006B5C98">
      <w:pPr>
        <w:ind w:left="1134"/>
      </w:pPr>
      <w:r w:rsidRPr="00C922E2">
        <w:t>Wartość brutto: ………..</w:t>
      </w:r>
    </w:p>
    <w:p w14:paraId="1C604AA8" w14:textId="77777777" w:rsidR="006B5C98" w:rsidRPr="008D24E8" w:rsidRDefault="006B5C98" w:rsidP="006B5C98">
      <w:pPr>
        <w:ind w:left="708"/>
        <w:rPr>
          <w:b/>
          <w:color w:val="FF0000"/>
        </w:rPr>
      </w:pPr>
    </w:p>
    <w:p w14:paraId="351CDE9B" w14:textId="77777777" w:rsidR="006B5C98" w:rsidRPr="008D24E8" w:rsidRDefault="006B5C98" w:rsidP="006B5C98">
      <w:pPr>
        <w:rPr>
          <w:color w:val="FF0000"/>
          <w:sz w:val="20"/>
        </w:rPr>
      </w:pPr>
    </w:p>
    <w:p w14:paraId="05A1B7B5" w14:textId="77777777" w:rsidR="002D680D" w:rsidRDefault="002D680D" w:rsidP="002D680D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8113FD8" w14:textId="77777777" w:rsidR="002D680D" w:rsidRPr="00CA2EB7" w:rsidRDefault="002D680D" w:rsidP="002D680D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8CB17F0" w14:textId="77777777" w:rsidR="002D680D" w:rsidRDefault="002D680D" w:rsidP="002D680D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0-3 miesięcy, 4-12 miesięcy) od daty podpisania protokołu odbioru</w:t>
      </w:r>
    </w:p>
    <w:p w14:paraId="62621D30" w14:textId="77777777" w:rsidR="002D680D" w:rsidRDefault="002D680D" w:rsidP="002D680D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619C1A6B" w14:textId="17AB04A3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6DDAF71" w14:textId="57FA4372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5A090DE" w14:textId="1ED3ABF1" w:rsidR="006B5C98" w:rsidRPr="00F67712" w:rsidRDefault="006B5C98" w:rsidP="006B5C9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Stołów</w:t>
      </w:r>
      <w:proofErr w:type="spellEnd"/>
      <w:r w:rsidR="002D680D"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operacyjnych</w:t>
      </w:r>
      <w:proofErr w:type="spellEnd"/>
      <w:r w:rsidR="002D680D">
        <w:rPr>
          <w:bCs/>
          <w:sz w:val="22"/>
          <w:u w:val="single"/>
          <w:lang w:val="en-US"/>
        </w:rPr>
        <w:t xml:space="preserve">, </w:t>
      </w:r>
      <w:proofErr w:type="spellStart"/>
      <w:r w:rsidR="002D680D">
        <w:rPr>
          <w:bCs/>
          <w:sz w:val="22"/>
          <w:u w:val="single"/>
          <w:lang w:val="en-US"/>
        </w:rPr>
        <w:t>fotela</w:t>
      </w:r>
      <w:proofErr w:type="spellEnd"/>
      <w:r w:rsidR="002D680D">
        <w:rPr>
          <w:bCs/>
          <w:sz w:val="22"/>
          <w:u w:val="single"/>
          <w:lang w:val="en-US"/>
        </w:rPr>
        <w:t xml:space="preserve"> </w:t>
      </w:r>
      <w:proofErr w:type="spellStart"/>
      <w:r w:rsidR="002D680D">
        <w:rPr>
          <w:bCs/>
          <w:sz w:val="22"/>
          <w:u w:val="single"/>
          <w:lang w:val="en-US"/>
        </w:rPr>
        <w:t>operatora</w:t>
      </w:r>
      <w:proofErr w:type="spellEnd"/>
    </w:p>
    <w:p w14:paraId="3BE28052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61A44D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E907FE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5E49C5F" w14:textId="77777777" w:rsidR="006B5C98" w:rsidRPr="00467243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E4FE785" w14:textId="77777777" w:rsidR="006B5C98" w:rsidRDefault="006B5C98" w:rsidP="006B5C98">
      <w:pPr>
        <w:jc w:val="both"/>
      </w:pPr>
      <w:r>
        <w:t xml:space="preserve">w tym: </w:t>
      </w:r>
    </w:p>
    <w:p w14:paraId="2A718839" w14:textId="77777777" w:rsidR="006B5C98" w:rsidRDefault="006B5C98" w:rsidP="002D680D">
      <w:pPr>
        <w:numPr>
          <w:ilvl w:val="0"/>
          <w:numId w:val="7"/>
        </w:numPr>
      </w:pPr>
      <w:r>
        <w:t xml:space="preserve">Koszt jednego przeglądu </w:t>
      </w:r>
    </w:p>
    <w:p w14:paraId="6083C14E" w14:textId="77777777" w:rsidR="006B5C98" w:rsidRDefault="006B5C98" w:rsidP="006B5C98">
      <w:pPr>
        <w:ind w:left="1068"/>
      </w:pPr>
      <w:r>
        <w:t>Wartość netto:    ………. ….% VAT: ………..</w:t>
      </w:r>
    </w:p>
    <w:p w14:paraId="399BBBEE" w14:textId="77777777" w:rsidR="006B5C98" w:rsidRDefault="006B5C98" w:rsidP="006B5C98">
      <w:pPr>
        <w:ind w:left="1068"/>
      </w:pPr>
      <w:r>
        <w:t>Wartość brutto: ………..</w:t>
      </w:r>
    </w:p>
    <w:p w14:paraId="26857733" w14:textId="77777777" w:rsidR="006B5C98" w:rsidRDefault="006B5C98" w:rsidP="006B5C98">
      <w:pPr>
        <w:ind w:left="1068"/>
      </w:pPr>
    </w:p>
    <w:p w14:paraId="693A9BEB" w14:textId="77777777" w:rsidR="006B5C98" w:rsidRDefault="006B5C98" w:rsidP="002D680D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87C6FA6" w14:textId="77777777" w:rsidR="006B5C98" w:rsidRPr="00C922E2" w:rsidRDefault="006B5C98" w:rsidP="006B5C9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8D3EEA6" w14:textId="77777777" w:rsidR="006B5C98" w:rsidRPr="00C922E2" w:rsidRDefault="006B5C98" w:rsidP="006B5C98">
      <w:pPr>
        <w:ind w:left="1134"/>
      </w:pPr>
      <w:r w:rsidRPr="00C922E2">
        <w:t>Wartość brutto: ………..</w:t>
      </w:r>
    </w:p>
    <w:p w14:paraId="65772ABF" w14:textId="77777777" w:rsidR="006B5C98" w:rsidRPr="008D24E8" w:rsidRDefault="006B5C98" w:rsidP="006B5C98">
      <w:pPr>
        <w:ind w:left="708"/>
        <w:rPr>
          <w:b/>
          <w:color w:val="FF0000"/>
        </w:rPr>
      </w:pPr>
    </w:p>
    <w:p w14:paraId="27AFD66D" w14:textId="77777777" w:rsidR="006B5C98" w:rsidRPr="008D24E8" w:rsidRDefault="006B5C98" w:rsidP="006B5C98">
      <w:pPr>
        <w:rPr>
          <w:color w:val="FF0000"/>
          <w:sz w:val="20"/>
        </w:rPr>
      </w:pPr>
    </w:p>
    <w:p w14:paraId="01FA8248" w14:textId="77777777" w:rsidR="002D680D" w:rsidRDefault="002D680D" w:rsidP="002D680D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264BCA8" w14:textId="77777777" w:rsidR="002D680D" w:rsidRPr="00CA2EB7" w:rsidRDefault="002D680D" w:rsidP="002D680D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DA62ADC" w14:textId="77777777" w:rsidR="002D680D" w:rsidRDefault="002D680D" w:rsidP="002D680D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0-3 miesięcy, 4-12 miesięcy) od daty podpisania protokołu odbioru</w:t>
      </w:r>
    </w:p>
    <w:p w14:paraId="1AC722BF" w14:textId="77777777" w:rsidR="002D680D" w:rsidRDefault="002D680D" w:rsidP="002D680D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36FA40EF" w14:textId="6445B8D9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1D146B4" w14:textId="34925A7B" w:rsidR="002D680D" w:rsidRDefault="002D680D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388B85B" w14:textId="6D30AC23" w:rsidR="002D680D" w:rsidRPr="00F67712" w:rsidRDefault="002D680D" w:rsidP="002D680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Shaver’a</w:t>
      </w:r>
      <w:proofErr w:type="spellEnd"/>
    </w:p>
    <w:p w14:paraId="7F152E3B" w14:textId="77777777" w:rsidR="002D680D" w:rsidRPr="00281DC6" w:rsidRDefault="002D680D" w:rsidP="002D680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9B8FF5" w14:textId="77777777" w:rsidR="002D680D" w:rsidRPr="00281DC6" w:rsidRDefault="002D680D" w:rsidP="002D680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CEE9406" w14:textId="77777777" w:rsidR="002D680D" w:rsidRPr="00281DC6" w:rsidRDefault="002D680D" w:rsidP="002D680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7B1AB36" w14:textId="77777777" w:rsidR="002D680D" w:rsidRPr="00467243" w:rsidRDefault="002D680D" w:rsidP="002D680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601E201" w14:textId="77777777" w:rsidR="002D680D" w:rsidRDefault="002D680D" w:rsidP="002D680D">
      <w:pPr>
        <w:jc w:val="both"/>
      </w:pPr>
      <w:r>
        <w:t xml:space="preserve">w tym: </w:t>
      </w:r>
    </w:p>
    <w:p w14:paraId="6147FA5B" w14:textId="77777777" w:rsidR="002D680D" w:rsidRDefault="002D680D" w:rsidP="002D680D">
      <w:pPr>
        <w:numPr>
          <w:ilvl w:val="0"/>
          <w:numId w:val="8"/>
        </w:numPr>
      </w:pPr>
      <w:r>
        <w:t xml:space="preserve">Koszt jednego przeglądu </w:t>
      </w:r>
    </w:p>
    <w:p w14:paraId="215C6587" w14:textId="77777777" w:rsidR="002D680D" w:rsidRDefault="002D680D" w:rsidP="002D680D">
      <w:pPr>
        <w:ind w:left="1068"/>
      </w:pPr>
      <w:r>
        <w:t>Wartość netto:    ………. ….% VAT: ………..</w:t>
      </w:r>
    </w:p>
    <w:p w14:paraId="70AFB82B" w14:textId="77777777" w:rsidR="002D680D" w:rsidRDefault="002D680D" w:rsidP="002D680D">
      <w:pPr>
        <w:ind w:left="1068"/>
      </w:pPr>
      <w:r>
        <w:t>Wartość brutto: ………..</w:t>
      </w:r>
    </w:p>
    <w:p w14:paraId="20393871" w14:textId="77777777" w:rsidR="002D680D" w:rsidRDefault="002D680D" w:rsidP="002D680D">
      <w:pPr>
        <w:ind w:left="1068"/>
      </w:pPr>
    </w:p>
    <w:p w14:paraId="4E371367" w14:textId="77777777" w:rsidR="002D680D" w:rsidRDefault="002D680D" w:rsidP="002D680D">
      <w:pPr>
        <w:numPr>
          <w:ilvl w:val="0"/>
          <w:numId w:val="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1F033C8" w14:textId="77777777" w:rsidR="002D680D" w:rsidRPr="00C922E2" w:rsidRDefault="002D680D" w:rsidP="002D680D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6FF3F91" w14:textId="77777777" w:rsidR="002D680D" w:rsidRPr="00C922E2" w:rsidRDefault="002D680D" w:rsidP="002D680D">
      <w:pPr>
        <w:ind w:left="1134"/>
      </w:pPr>
      <w:r w:rsidRPr="00C922E2">
        <w:t>Wartość brutto: ………..</w:t>
      </w:r>
    </w:p>
    <w:p w14:paraId="69369B8E" w14:textId="77777777" w:rsidR="002D680D" w:rsidRPr="008D24E8" w:rsidRDefault="002D680D" w:rsidP="002D680D">
      <w:pPr>
        <w:ind w:left="708"/>
        <w:rPr>
          <w:b/>
          <w:color w:val="FF0000"/>
        </w:rPr>
      </w:pPr>
    </w:p>
    <w:p w14:paraId="6EFA766B" w14:textId="77777777" w:rsidR="002D680D" w:rsidRPr="008D24E8" w:rsidRDefault="002D680D" w:rsidP="002D680D">
      <w:pPr>
        <w:rPr>
          <w:color w:val="FF0000"/>
          <w:sz w:val="20"/>
        </w:rPr>
      </w:pPr>
    </w:p>
    <w:p w14:paraId="199DCCED" w14:textId="77777777" w:rsidR="002D680D" w:rsidRDefault="002D680D" w:rsidP="002D680D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5CB62DC" w14:textId="77777777" w:rsidR="002D680D" w:rsidRPr="00CA2EB7" w:rsidRDefault="002D680D" w:rsidP="002D680D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69C65B0" w14:textId="77777777" w:rsidR="002D680D" w:rsidRDefault="002D680D" w:rsidP="002D680D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0-3 miesięcy, 4-12 miesięcy) od daty podpisania protokołu odbioru</w:t>
      </w:r>
    </w:p>
    <w:p w14:paraId="68F613FC" w14:textId="77777777" w:rsidR="002D680D" w:rsidRDefault="002D680D" w:rsidP="002D680D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6DA5FA85" w14:textId="77777777" w:rsidR="002D680D" w:rsidRDefault="002D680D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4C8488" w14:textId="01718DA9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DDE684E" w:rsidR="00D74BC1" w:rsidRDefault="00281DC6">
    <w:pPr>
      <w:pStyle w:val="Nagwek"/>
    </w:pPr>
    <w:r>
      <w:t>Znak sprawy: SZW/DZP/</w:t>
    </w:r>
    <w:r w:rsidR="002D680D">
      <w:t>30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29135F"/>
    <w:multiLevelType w:val="hybridMultilevel"/>
    <w:tmpl w:val="20969C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2D4376F"/>
    <w:multiLevelType w:val="hybridMultilevel"/>
    <w:tmpl w:val="20969C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7"/>
  </w:num>
  <w:num w:numId="2" w16cid:durableId="1906186095">
    <w:abstractNumId w:val="6"/>
  </w:num>
  <w:num w:numId="3" w16cid:durableId="1681618092">
    <w:abstractNumId w:val="2"/>
  </w:num>
  <w:num w:numId="4" w16cid:durableId="484904262">
    <w:abstractNumId w:val="3"/>
  </w:num>
  <w:num w:numId="5" w16cid:durableId="1181969581">
    <w:abstractNumId w:val="0"/>
  </w:num>
  <w:num w:numId="6" w16cid:durableId="304966399">
    <w:abstractNumId w:val="5"/>
  </w:num>
  <w:num w:numId="7" w16cid:durableId="1623000524">
    <w:abstractNumId w:val="4"/>
  </w:num>
  <w:num w:numId="8" w16cid:durableId="1642542941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2D680D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6</Pages>
  <Words>1353</Words>
  <Characters>8118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26</cp:revision>
  <cp:lastPrinted>2007-10-05T06:59:00Z</cp:lastPrinted>
  <dcterms:created xsi:type="dcterms:W3CDTF">2022-10-05T12:38:00Z</dcterms:created>
  <dcterms:modified xsi:type="dcterms:W3CDTF">2023-04-03T07:39:00Z</dcterms:modified>
</cp:coreProperties>
</file>